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41B6" w14:textId="77777777" w:rsidR="00FD2084" w:rsidRDefault="00FD2084">
      <w:pPr>
        <w:widowControl w:val="0"/>
        <w:spacing w:afterLines="100" w:after="240"/>
        <w:jc w:val="both"/>
      </w:pPr>
    </w:p>
    <w:p w14:paraId="71DE609F" w14:textId="23AD672C" w:rsidR="00767BA3" w:rsidRDefault="4F351A90" w:rsidP="080D1A7E">
      <w:pPr>
        <w:jc w:val="center"/>
      </w:pPr>
      <w:r>
        <w:rPr>
          <w:noProof/>
        </w:rPr>
        <w:drawing>
          <wp:inline distT="0" distB="0" distL="0" distR="0" wp14:anchorId="2E4EEA25" wp14:editId="738B740B">
            <wp:extent cx="4082143" cy="4082143"/>
            <wp:effectExtent l="0" t="0" r="0" b="0"/>
            <wp:docPr id="1725242925" name="Picture 172524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091938" cy="4091938"/>
                    </a:xfrm>
                    <a:prstGeom prst="rect">
                      <a:avLst/>
                    </a:prstGeom>
                  </pic:spPr>
                </pic:pic>
              </a:graphicData>
            </a:graphic>
          </wp:inline>
        </w:drawing>
      </w:r>
    </w:p>
    <w:p w14:paraId="2A7B5BD7" w14:textId="5ACEE70A" w:rsidR="00767BA3" w:rsidRDefault="00767BA3" w:rsidP="080D1A7E">
      <w:pPr>
        <w:jc w:val="center"/>
      </w:pPr>
    </w:p>
    <w:p w14:paraId="6EFFED81" w14:textId="36811BFE" w:rsidR="00767BA3" w:rsidRDefault="00767BA3" w:rsidP="080D1A7E">
      <w:pPr>
        <w:jc w:val="center"/>
      </w:pPr>
    </w:p>
    <w:p w14:paraId="11A98040" w14:textId="4866DD5A" w:rsidR="00767BA3" w:rsidRDefault="486A598B" w:rsidP="719BA4A9">
      <w:pPr>
        <w:jc w:val="center"/>
        <w:rPr>
          <w:rFonts w:ascii="Times New Roman" w:eastAsia="Times New Roman" w:hAnsi="Times New Roman" w:cs="Times New Roman"/>
          <w:color w:val="800080"/>
          <w:sz w:val="56"/>
          <w:szCs w:val="56"/>
        </w:rPr>
      </w:pPr>
      <w:r w:rsidRPr="719BA4A9">
        <w:rPr>
          <w:rFonts w:ascii="Times New Roman" w:eastAsia="Times New Roman" w:hAnsi="Times New Roman" w:cs="Times New Roman"/>
          <w:color w:val="800080"/>
          <w:sz w:val="56"/>
          <w:szCs w:val="56"/>
        </w:rPr>
        <w:t>[Team Operating Agreement]</w:t>
      </w:r>
    </w:p>
    <w:p w14:paraId="3E4977B3" w14:textId="01D07824"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[Team Name: Go Social Web Design</w:t>
      </w:r>
    </w:p>
    <w:p w14:paraId="41A0C2C4" w14:textId="655DB504"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Project Name: TOA</w:t>
      </w:r>
    </w:p>
    <w:p w14:paraId="46ACC23C" w14:textId="49351FA6"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Project Manager: Molly Atkinson</w:t>
      </w:r>
    </w:p>
    <w:p w14:paraId="7494A966" w14:textId="419D2B5C"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 xml:space="preserve">Project Team Members: Molly Atkinson, </w:t>
      </w:r>
    </w:p>
    <w:p w14:paraId="40A52B58" w14:textId="1B0F4DA1"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Danielle Robinson, and Dorothy McChesney]</w:t>
      </w:r>
    </w:p>
    <w:p w14:paraId="4EA7064A" w14:textId="2411B986"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Date: 2/05/2024</w:t>
      </w:r>
    </w:p>
    <w:p w14:paraId="274EFCA0" w14:textId="20071E8A" w:rsidR="00767BA3" w:rsidRDefault="486A598B" w:rsidP="719BA4A9">
      <w:pPr>
        <w:spacing w:before="240" w:after="240"/>
        <w:jc w:val="center"/>
        <w:rPr>
          <w:rFonts w:ascii="Times New Roman" w:eastAsia="Times New Roman" w:hAnsi="Times New Roman" w:cs="Times New Roman"/>
          <w:color w:val="800080"/>
          <w:sz w:val="32"/>
          <w:szCs w:val="32"/>
        </w:rPr>
      </w:pPr>
      <w:r w:rsidRPr="719BA4A9">
        <w:rPr>
          <w:rFonts w:ascii="Times New Roman" w:eastAsia="Times New Roman" w:hAnsi="Times New Roman" w:cs="Times New Roman"/>
          <w:color w:val="800080"/>
          <w:sz w:val="32"/>
          <w:szCs w:val="32"/>
        </w:rPr>
        <w:t>Prepared by: Danielle, Molly, and Dorothy</w:t>
      </w:r>
    </w:p>
    <w:p w14:paraId="257EAA86" w14:textId="5D8D6FE7" w:rsidR="00767BA3" w:rsidRDefault="00767BA3">
      <w:pPr>
        <w:jc w:val="center"/>
        <w:sectPr w:rsidR="00767BA3" w:rsidSect="00FA2020">
          <w:pgSz w:w="11906" w:h="16838"/>
          <w:pgMar w:top="720" w:right="720" w:bottom="720" w:left="720" w:header="720" w:footer="720" w:gutter="0"/>
          <w:cols w:space="720"/>
          <w:docGrid w:linePitch="360"/>
        </w:sectPr>
      </w:pPr>
    </w:p>
    <w:p w14:paraId="257EAA87" w14:textId="77777777" w:rsidR="00767BA3" w:rsidRDefault="00FF5BF8">
      <w:pPr>
        <w:pStyle w:val="Heading2"/>
      </w:pPr>
      <w:r>
        <w:rPr>
          <w:noProof/>
        </w:rPr>
        <w:lastRenderedPageBreak/>
        <mc:AlternateContent>
          <mc:Choice Requires="wps">
            <w:drawing>
              <wp:anchor distT="0" distB="0" distL="114300" distR="114300" simplePos="0" relativeHeight="251658240" behindDoc="0" locked="0" layoutInCell="1" allowOverlap="1" wp14:anchorId="257EAAA4" wp14:editId="257EAAA5">
                <wp:simplePos x="0" y="0"/>
                <wp:positionH relativeFrom="column">
                  <wp:posOffset>-150495</wp:posOffset>
                </wp:positionH>
                <wp:positionV relativeFrom="paragraph">
                  <wp:posOffset>513080</wp:posOffset>
                </wp:positionV>
                <wp:extent cx="2645410" cy="4445"/>
                <wp:effectExtent l="15875" t="15875" r="20955" b="25400"/>
                <wp:wrapNone/>
                <wp:docPr id="1" name="Straight Connector 1"/>
                <wp:cNvGraphicFramePr/>
                <a:graphic xmlns:a="http://schemas.openxmlformats.org/drawingml/2006/main">
                  <a:graphicData uri="http://schemas.microsoft.com/office/word/2010/wordprocessingShape">
                    <wps:wsp>
                      <wps:cNvCnPr/>
                      <wps:spPr>
                        <a:xfrm flipV="1">
                          <a:off x="1035685" y="1427480"/>
                          <a:ext cx="2645410" cy="4445"/>
                        </a:xfrm>
                        <a:prstGeom prst="line">
                          <a:avLst/>
                        </a:prstGeom>
                        <a:ln w="31750" cap="rnd">
                          <a:solidFill>
                            <a:schemeClr val="tx1"/>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w14:anchorId="740B3448"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1.85pt,40.4pt" to="196.45pt,4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" strokecolor="black [3213]" strokeweight="2.5pt">
                <v:stroke endcap="round"/>
              </v:line>
            </w:pict>
          </mc:Fallback>
        </mc:AlternateContent>
      </w:r>
      <w:r>
        <w:t>Team Operating Agreement</w:t>
      </w:r>
    </w:p>
    <w:p w14:paraId="2E42D109" w14:textId="77777777" w:rsidR="002C5FA1" w:rsidRDefault="002C5FA1" w:rsidP="037C0302">
      <w:pPr>
        <w:spacing w:line="259" w:lineRule="auto"/>
      </w:pPr>
      <w:r>
        <w:t>This TOA serves as the guidelines and ground rules to help the project teamwork most productively together over the course of the project. The TOA is a living document and may be updated as the need arises throughout the project. Any updates will be discussed with and ratified by the project team members.</w:t>
      </w:r>
    </w:p>
    <w:p w14:paraId="257EAA88" w14:textId="77777777" w:rsidR="00767BA3" w:rsidRDefault="00767BA3"/>
    <w:p w14:paraId="257EAA89" w14:textId="77777777" w:rsidR="00767BA3" w:rsidRDefault="00FF5BF8">
      <w:pPr>
        <w:pStyle w:val="Heading2"/>
      </w:pPr>
      <w:r>
        <w:t>Team Communication:</w:t>
      </w:r>
    </w:p>
    <w:p w14:paraId="29065948" w14:textId="58BD7CEB" w:rsidR="00BB4B70" w:rsidRDefault="00FF5BF8" w:rsidP="7EA64845">
      <w:pPr>
        <w:pStyle w:val="ListParagraph"/>
        <w:numPr>
          <w:ilvl w:val="0"/>
          <w:numId w:val="6"/>
        </w:numPr>
      </w:pPr>
      <w:r>
        <w:t>Microsoft Teams</w:t>
      </w:r>
      <w:r w:rsidR="00C519A4">
        <w:t xml:space="preserve"> will be the primary </w:t>
      </w:r>
      <w:r w:rsidR="00DE4373">
        <w:t xml:space="preserve">use for communication. The second choice will be </w:t>
      </w:r>
      <w:r w:rsidR="398CA587">
        <w:t>C</w:t>
      </w:r>
      <w:r w:rsidR="00DE4373">
        <w:t xml:space="preserve">anvas and email. </w:t>
      </w:r>
      <w:r w:rsidR="713081C5">
        <w:t xml:space="preserve">  </w:t>
      </w:r>
    </w:p>
    <w:p w14:paraId="546BD63C" w14:textId="042D9DFF" w:rsidR="00BB4B70" w:rsidRDefault="001375C7" w:rsidP="7EA64845">
      <w:pPr>
        <w:pStyle w:val="ListParagraph"/>
        <w:numPr>
          <w:ilvl w:val="0"/>
          <w:numId w:val="6"/>
        </w:numPr>
      </w:pPr>
      <w:r>
        <w:t>Side</w:t>
      </w:r>
      <w:r w:rsidR="00BB4B70">
        <w:t xml:space="preserve">bar conversations will be discouraged. </w:t>
      </w:r>
    </w:p>
    <w:p w14:paraId="1AD891EC" w14:textId="088B47B2" w:rsidR="00FF5BF8" w:rsidRDefault="00FF5BF8" w:rsidP="7EA64845">
      <w:pPr>
        <w:pStyle w:val="ListParagraph"/>
        <w:numPr>
          <w:ilvl w:val="0"/>
          <w:numId w:val="6"/>
        </w:numPr>
      </w:pPr>
      <w:r>
        <w:t>All communication will be open,</w:t>
      </w:r>
      <w:r w:rsidR="6EC67AE8">
        <w:t xml:space="preserve"> clear,</w:t>
      </w:r>
      <w:r>
        <w:t xml:space="preserve"> and respectful, keeping in mind the team’s mission.</w:t>
      </w:r>
    </w:p>
    <w:p w14:paraId="257EAA8B" w14:textId="316F0485" w:rsidR="00767BA3" w:rsidRDefault="00FF5BF8" w:rsidP="7EA64845">
      <w:pPr>
        <w:pStyle w:val="ListParagraph"/>
        <w:numPr>
          <w:ilvl w:val="0"/>
          <w:numId w:val="6"/>
        </w:numPr>
      </w:pPr>
      <w:r>
        <w:t>Team members will keep each other informed by including all team members in</w:t>
      </w:r>
      <w:r w:rsidR="17565245">
        <w:t xml:space="preserve"> all forms of</w:t>
      </w:r>
      <w:r>
        <w:t xml:space="preserve"> communication</w:t>
      </w:r>
      <w:r w:rsidR="73A1BFC0">
        <w:t xml:space="preserve"> (email, Canvas, Teams)</w:t>
      </w:r>
      <w:r>
        <w:t>.</w:t>
      </w:r>
      <w:r w:rsidR="19FE4EC8">
        <w:t xml:space="preserve">  </w:t>
      </w:r>
    </w:p>
    <w:p w14:paraId="257EAA8D" w14:textId="5303E6D2" w:rsidR="00767BA3" w:rsidRDefault="00FF5BF8">
      <w:pPr>
        <w:pStyle w:val="Heading2"/>
      </w:pPr>
      <w:r>
        <w:t>Decision Making:</w:t>
      </w:r>
      <w:r w:rsidR="00947C6E">
        <w:t xml:space="preserve"> </w:t>
      </w:r>
    </w:p>
    <w:p w14:paraId="7C932F7A" w14:textId="2230D58F" w:rsidR="00C103F8" w:rsidRDefault="00C103F8" w:rsidP="00C103F8">
      <w:pPr>
        <w:pStyle w:val="ListParagraph"/>
        <w:numPr>
          <w:ilvl w:val="0"/>
          <w:numId w:val="5"/>
        </w:numPr>
      </w:pPr>
      <w:r>
        <w:t xml:space="preserve">In the virtual </w:t>
      </w:r>
      <w:r w:rsidR="08F4309C">
        <w:t>environment</w:t>
      </w:r>
      <w:r>
        <w:t xml:space="preserve">, </w:t>
      </w:r>
      <w:r w:rsidR="006F5B2E">
        <w:t>decisions will be made and recorded by the team project manager.</w:t>
      </w:r>
      <w:r w:rsidR="00DD7789">
        <w:t xml:space="preserve"> </w:t>
      </w:r>
    </w:p>
    <w:p w14:paraId="0435A0FA" w14:textId="121ACA87" w:rsidR="0031708B" w:rsidRPr="0031708B" w:rsidRDefault="0031708B" w:rsidP="0031708B">
      <w:pPr>
        <w:pStyle w:val="ListParagraph"/>
        <w:numPr>
          <w:ilvl w:val="0"/>
          <w:numId w:val="5"/>
        </w:numPr>
      </w:pPr>
      <w:r>
        <w:t xml:space="preserve">Consensus means that everyone can live with the decision. It </w:t>
      </w:r>
      <w:r w:rsidR="359C9022">
        <w:t>does not</w:t>
      </w:r>
      <w:r>
        <w:t xml:space="preserve"> mean everyone has to agree 100%.</w:t>
      </w:r>
    </w:p>
    <w:p w14:paraId="5CC5375F" w14:textId="26D58A2F" w:rsidR="0031708B" w:rsidRPr="00C103F8" w:rsidRDefault="0031708B" w:rsidP="00C103F8">
      <w:pPr>
        <w:pStyle w:val="ListParagraph"/>
        <w:numPr>
          <w:ilvl w:val="0"/>
          <w:numId w:val="5"/>
        </w:numPr>
      </w:pPr>
      <w:r>
        <w:t xml:space="preserve">The project manager will be </w:t>
      </w:r>
      <w:r w:rsidR="00E57975">
        <w:t xml:space="preserve">responsible for </w:t>
      </w:r>
      <w:r w:rsidR="5AFEC56A">
        <w:t>making</w:t>
      </w:r>
      <w:r w:rsidR="00E57975">
        <w:t xml:space="preserve"> </w:t>
      </w:r>
      <w:r w:rsidR="564A9230">
        <w:t>decisions</w:t>
      </w:r>
      <w:r w:rsidR="00E57975">
        <w:t xml:space="preserve"> by either sending a message on Microsoft Teams or by </w:t>
      </w:r>
      <w:r w:rsidR="570C0E08">
        <w:t>e</w:t>
      </w:r>
      <w:r w:rsidR="00053E4D">
        <w:t>mail and Canvas.</w:t>
      </w:r>
    </w:p>
    <w:p w14:paraId="257EAA8E" w14:textId="77777777" w:rsidR="00767BA3" w:rsidRDefault="00FF5BF8">
      <w:pPr>
        <w:pStyle w:val="Heading2"/>
      </w:pPr>
      <w:r>
        <w:t>Meetings:</w:t>
      </w:r>
    </w:p>
    <w:p w14:paraId="6035A8E5" w14:textId="28EF8C99" w:rsidR="0AD80B90" w:rsidRDefault="0AD80B90" w:rsidP="6CCA718C">
      <w:pPr>
        <w:pStyle w:val="ListParagraph"/>
        <w:numPr>
          <w:ilvl w:val="0"/>
          <w:numId w:val="3"/>
        </w:numPr>
      </w:pPr>
      <w:r>
        <w:t xml:space="preserve">Meetings will be held remotely </w:t>
      </w:r>
      <w:r w:rsidR="032B3C1F">
        <w:t xml:space="preserve">using </w:t>
      </w:r>
      <w:r>
        <w:t>Microsoft Teams every Tuesday evening at 5:30 PM</w:t>
      </w:r>
      <w:r w:rsidR="77B7605F">
        <w:t>. Each member is required to attend.</w:t>
      </w:r>
    </w:p>
    <w:p w14:paraId="7BFFC314" w14:textId="5E0BF89C" w:rsidR="2139F9C2" w:rsidRDefault="2139F9C2" w:rsidP="7EA64845">
      <w:pPr>
        <w:pStyle w:val="ListParagraph"/>
        <w:numPr>
          <w:ilvl w:val="1"/>
          <w:numId w:val="3"/>
        </w:numPr>
      </w:pPr>
      <w:r>
        <w:t xml:space="preserve">If a member cannot attend, they are to notify the others at least </w:t>
      </w:r>
      <w:r w:rsidR="38704C89">
        <w:t>twenty-four hours in advance (not including extreme circumstances).</w:t>
      </w:r>
    </w:p>
    <w:p w14:paraId="525A1CD3" w14:textId="48082E9F" w:rsidR="77B7605F" w:rsidRDefault="77B7605F" w:rsidP="6CCA718C">
      <w:pPr>
        <w:pStyle w:val="ListParagraph"/>
        <w:numPr>
          <w:ilvl w:val="0"/>
          <w:numId w:val="3"/>
        </w:numPr>
      </w:pPr>
      <w:r>
        <w:t>Other meetings may be scheduled to complete work as needed.</w:t>
      </w:r>
    </w:p>
    <w:p w14:paraId="257EAA8F" w14:textId="77777777" w:rsidR="00767BA3" w:rsidRDefault="00FF5BF8">
      <w:pPr>
        <w:pStyle w:val="Heading2"/>
      </w:pPr>
      <w:r>
        <w:t xml:space="preserve">Personal Courtesies: </w:t>
      </w:r>
    </w:p>
    <w:p w14:paraId="4EE33D62" w14:textId="7265B8BB" w:rsidR="2454E37F" w:rsidRDefault="2454E37F" w:rsidP="6CCA718C">
      <w:pPr>
        <w:pStyle w:val="ListParagraph"/>
        <w:numPr>
          <w:ilvl w:val="0"/>
          <w:numId w:val="2"/>
        </w:numPr>
      </w:pPr>
      <w:r>
        <w:t>Members will practice active listening and consider all suggestions.</w:t>
      </w:r>
    </w:p>
    <w:p w14:paraId="3F81F63A" w14:textId="49D99CD8" w:rsidR="5D9F4290" w:rsidRDefault="5D9F4290" w:rsidP="6CCA718C">
      <w:pPr>
        <w:pStyle w:val="ListParagraph"/>
        <w:numPr>
          <w:ilvl w:val="0"/>
          <w:numId w:val="2"/>
        </w:numPr>
      </w:pPr>
      <w:r>
        <w:t>Members will ask for help as soon as they need it.</w:t>
      </w:r>
    </w:p>
    <w:p w14:paraId="7DB09BEB" w14:textId="59DB341B" w:rsidR="5D9F4290" w:rsidRDefault="5D9F4290" w:rsidP="6CCA718C">
      <w:pPr>
        <w:pStyle w:val="ListParagraph"/>
        <w:numPr>
          <w:ilvl w:val="0"/>
          <w:numId w:val="2"/>
        </w:numPr>
      </w:pPr>
      <w:r>
        <w:t>Members will join meetings on time.</w:t>
      </w:r>
    </w:p>
    <w:p w14:paraId="0DFB4F84" w14:textId="4767C847" w:rsidR="78DF9CE9" w:rsidRDefault="78DF9CE9" w:rsidP="7EA64845">
      <w:pPr>
        <w:pStyle w:val="ListParagraph"/>
        <w:numPr>
          <w:ilvl w:val="0"/>
          <w:numId w:val="2"/>
        </w:numPr>
      </w:pPr>
      <w:r>
        <w:t>Members will refrain from using mobile devices unless necessary for the task at hand.</w:t>
      </w:r>
    </w:p>
    <w:p w14:paraId="40DAEFD5" w14:textId="28348CEC" w:rsidR="7EA64845" w:rsidRDefault="7EA64845" w:rsidP="7EA64845"/>
    <w:p w14:paraId="01AE0832" w14:textId="197ED292" w:rsidR="61A7E49E" w:rsidRDefault="61A7E49E" w:rsidP="7EA64845">
      <w:pPr>
        <w:pStyle w:val="Heading2"/>
      </w:pPr>
      <w:r>
        <w:lastRenderedPageBreak/>
        <w:t>Expected Contributions:</w:t>
      </w:r>
    </w:p>
    <w:p w14:paraId="7691A963" w14:textId="083774AE" w:rsidR="61A7E49E" w:rsidRDefault="61A7E49E" w:rsidP="7EA64845">
      <w:pPr>
        <w:pStyle w:val="ListParagraph"/>
        <w:numPr>
          <w:ilvl w:val="0"/>
          <w:numId w:val="7"/>
        </w:numPr>
      </w:pPr>
      <w:r>
        <w:t xml:space="preserve">Each team member will complete their part of the shared work on </w:t>
      </w:r>
      <w:r w:rsidR="00056753">
        <w:t>time.</w:t>
      </w:r>
    </w:p>
    <w:p w14:paraId="415EF212" w14:textId="5F4A420F" w:rsidR="61A7E49E" w:rsidRDefault="61A7E49E" w:rsidP="7EA64845">
      <w:pPr>
        <w:pStyle w:val="ListParagraph"/>
        <w:numPr>
          <w:ilvl w:val="0"/>
          <w:numId w:val="7"/>
        </w:numPr>
      </w:pPr>
      <w:r>
        <w:t xml:space="preserve">When completing work, members will </w:t>
      </w:r>
      <w:r w:rsidR="3EA1BE80">
        <w:t xml:space="preserve">make sure to address any problems that arise with other members and work </w:t>
      </w:r>
      <w:r w:rsidR="00056753">
        <w:t>together</w:t>
      </w:r>
      <w:r w:rsidR="3EA1BE80">
        <w:t xml:space="preserve"> to solve </w:t>
      </w:r>
      <w:r w:rsidR="00056753">
        <w:t>problems.</w:t>
      </w:r>
    </w:p>
    <w:p w14:paraId="352188E3" w14:textId="4653D882" w:rsidR="7EA64845" w:rsidRDefault="3EA1BE80" w:rsidP="7EA64845">
      <w:pPr>
        <w:pStyle w:val="ListParagraph"/>
        <w:numPr>
          <w:ilvl w:val="1"/>
          <w:numId w:val="7"/>
        </w:numPr>
      </w:pPr>
      <w:r>
        <w:t>If a problem cannot be solved by the team alone, they may need to contact higher management.</w:t>
      </w:r>
    </w:p>
    <w:p w14:paraId="1F0A328F" w14:textId="77777777" w:rsidR="00153388" w:rsidRPr="00153388" w:rsidRDefault="00153388" w:rsidP="00153388">
      <w:pPr>
        <w:pStyle w:val="ListParagraph"/>
        <w:numPr>
          <w:ilvl w:val="0"/>
          <w:numId w:val="7"/>
        </w:numPr>
      </w:pPr>
      <w:r w:rsidRPr="00153388">
        <w:t xml:space="preserve">Each member of the team will be expected to provide quality work. Quality is defined as work that pertains to the requirements that Tammy Freund, CEO, MPTC, has set forth. </w:t>
      </w:r>
    </w:p>
    <w:p w14:paraId="0AB2C017" w14:textId="7013EAD2" w:rsidR="00F040B4" w:rsidRPr="001A489A" w:rsidRDefault="001A489A" w:rsidP="329202BA">
      <w:pPr>
        <w:pStyle w:val="ListParagraph"/>
        <w:numPr>
          <w:ilvl w:val="0"/>
          <w:numId w:val="7"/>
        </w:numPr>
        <w:spacing w:line="259" w:lineRule="auto"/>
      </w:pPr>
      <w:r>
        <w:t>If team member is anticipating being late with an assignment/project, the team member needs to contact the rest of the team immediately to determine if the project needs to be delegated to someone else or if the team member could be allowed extra time, but not exceeding one day. Team members should not hesitate to ask for assistance.</w:t>
      </w:r>
    </w:p>
    <w:p w14:paraId="121E2A96" w14:textId="4D159992" w:rsidR="7EA64845" w:rsidRDefault="7EA64845" w:rsidP="2188B595">
      <w:pPr>
        <w:spacing w:line="259" w:lineRule="auto"/>
      </w:pPr>
    </w:p>
    <w:p w14:paraId="720D38EF" w14:textId="6EC84BA8" w:rsidR="001859ED" w:rsidRDefault="001859ED" w:rsidP="2188B595">
      <w:pPr>
        <w:pStyle w:val="Heading2"/>
      </w:pPr>
      <w:r>
        <w:t>Di</w:t>
      </w:r>
      <w:r w:rsidR="00D67760">
        <w:t>s</w:t>
      </w:r>
      <w:r>
        <w:t xml:space="preserve">ciplinary Action: </w:t>
      </w:r>
    </w:p>
    <w:p w14:paraId="4472508F" w14:textId="4C9598C5" w:rsidR="001859ED" w:rsidRPr="001859ED" w:rsidRDefault="001859ED" w:rsidP="001859ED">
      <w:pPr>
        <w:pStyle w:val="ListBullet2"/>
        <w:numPr>
          <w:ilvl w:val="0"/>
          <w:numId w:val="9"/>
        </w:numPr>
        <w:rPr>
          <w:rFonts w:ascii="Calibri" w:hAnsi="Calibri" w:cs="Calibri"/>
          <w:sz w:val="20"/>
          <w:szCs w:val="20"/>
        </w:rPr>
      </w:pPr>
      <w:r w:rsidRPr="001859ED">
        <w:rPr>
          <w:rStyle w:val="apple-style-span"/>
          <w:rFonts w:ascii="Calibri" w:hAnsi="Calibri" w:cs="Calibri"/>
          <w:sz w:val="20"/>
          <w:szCs w:val="20"/>
        </w:rPr>
        <w:t xml:space="preserve">Verbal Warning – </w:t>
      </w:r>
      <w:r>
        <w:rPr>
          <w:rStyle w:val="apple-style-span"/>
          <w:rFonts w:ascii="Calibri" w:hAnsi="Calibri" w:cs="Calibri"/>
          <w:sz w:val="20"/>
          <w:szCs w:val="20"/>
        </w:rPr>
        <w:t>The team member will be emailed, or spoken to directly, about their behavior/work. Three of these are to take place before a written reprimand.</w:t>
      </w:r>
    </w:p>
    <w:p w14:paraId="708956E3" w14:textId="4299092D" w:rsidR="001859ED" w:rsidRPr="001859ED" w:rsidRDefault="001859ED" w:rsidP="001859ED">
      <w:pPr>
        <w:pStyle w:val="ListBullet2"/>
        <w:numPr>
          <w:ilvl w:val="0"/>
          <w:numId w:val="9"/>
        </w:numPr>
        <w:rPr>
          <w:rStyle w:val="apple-converted-space"/>
          <w:rFonts w:ascii="Calibri" w:hAnsi="Calibri" w:cs="Calibri"/>
          <w:sz w:val="20"/>
          <w:szCs w:val="20"/>
        </w:rPr>
      </w:pPr>
      <w:r w:rsidRPr="001859ED">
        <w:rPr>
          <w:rStyle w:val="apple-style-span"/>
          <w:rFonts w:ascii="Calibri" w:hAnsi="Calibri" w:cs="Calibri"/>
          <w:sz w:val="20"/>
          <w:szCs w:val="20"/>
        </w:rPr>
        <w:t>Written Reprimand -</w:t>
      </w:r>
      <w:r w:rsidRPr="001859ED">
        <w:rPr>
          <w:rStyle w:val="apple-converted-space"/>
          <w:rFonts w:ascii="Calibri" w:hAnsi="Calibri" w:cs="Calibri"/>
          <w:sz w:val="20"/>
          <w:szCs w:val="20"/>
        </w:rPr>
        <w:t> Explaining</w:t>
      </w:r>
      <w:r w:rsidRPr="001859ED">
        <w:rPr>
          <w:rStyle w:val="apple-style-span"/>
          <w:rFonts w:ascii="Calibri" w:hAnsi="Calibri" w:cs="Calibri"/>
          <w:sz w:val="20"/>
          <w:szCs w:val="20"/>
        </w:rPr>
        <w:t xml:space="preserve"> the reasons for dissatisfaction indicating that he or she will be subject to a termination meeting if there is</w:t>
      </w:r>
      <w:r>
        <w:rPr>
          <w:rStyle w:val="apple-style-span"/>
          <w:rFonts w:ascii="Calibri" w:hAnsi="Calibri" w:cs="Calibri"/>
          <w:sz w:val="20"/>
          <w:szCs w:val="20"/>
        </w:rPr>
        <w:t xml:space="preserve"> a lack of change in behavior/work</w:t>
      </w:r>
      <w:r w:rsidRPr="001859ED">
        <w:rPr>
          <w:rStyle w:val="apple-style-span"/>
          <w:rFonts w:ascii="Calibri" w:hAnsi="Calibri" w:cs="Calibri"/>
          <w:sz w:val="20"/>
          <w:szCs w:val="20"/>
        </w:rPr>
        <w:t>. A copy will be emailed to the CEO</w:t>
      </w:r>
      <w:r>
        <w:rPr>
          <w:rStyle w:val="apple-style-span"/>
          <w:rFonts w:ascii="Calibri" w:hAnsi="Calibri" w:cs="Calibri"/>
          <w:sz w:val="20"/>
          <w:szCs w:val="20"/>
        </w:rPr>
        <w:t>. Three written reprimands are required for a termination meeting.</w:t>
      </w:r>
    </w:p>
    <w:p w14:paraId="5FD7339B" w14:textId="3AFDD44F" w:rsidR="001859ED" w:rsidRPr="001859ED" w:rsidRDefault="001859ED" w:rsidP="001859ED">
      <w:pPr>
        <w:pStyle w:val="ListParagraph"/>
        <w:numPr>
          <w:ilvl w:val="0"/>
          <w:numId w:val="9"/>
        </w:numPr>
        <w:rPr>
          <w:rStyle w:val="apple-style-span"/>
        </w:rPr>
      </w:pPr>
      <w:r w:rsidRPr="001859ED">
        <w:rPr>
          <w:rStyle w:val="apple-style-span"/>
          <w:rFonts w:ascii="Calibri" w:hAnsi="Calibri" w:cs="Calibri"/>
        </w:rPr>
        <w:t>Termination Meeting – All team members must be present</w:t>
      </w:r>
      <w:r>
        <w:rPr>
          <w:rStyle w:val="apple-style-span"/>
          <w:rFonts w:ascii="Calibri" w:hAnsi="Calibri" w:cs="Calibri"/>
        </w:rPr>
        <w:t xml:space="preserve">, including the </w:t>
      </w:r>
      <w:r w:rsidRPr="001859ED">
        <w:rPr>
          <w:rStyle w:val="apple-style-span"/>
          <w:rFonts w:ascii="Calibri" w:hAnsi="Calibri" w:cs="Calibri"/>
        </w:rPr>
        <w:t>CEO.</w:t>
      </w:r>
      <w:r w:rsidR="00037D66">
        <w:rPr>
          <w:rStyle w:val="apple-style-span"/>
          <w:rFonts w:ascii="Calibri" w:hAnsi="Calibri" w:cs="Calibri"/>
        </w:rPr>
        <w:t xml:space="preserve"> </w:t>
      </w:r>
      <w:r>
        <w:rPr>
          <w:rStyle w:val="apple-style-span"/>
          <w:rFonts w:ascii="Calibri" w:hAnsi="Calibri" w:cs="Calibri"/>
        </w:rPr>
        <w:t xml:space="preserve">The </w:t>
      </w:r>
      <w:r w:rsidRPr="001859ED">
        <w:rPr>
          <w:rStyle w:val="apple-style-span"/>
          <w:rFonts w:ascii="Calibri" w:hAnsi="Calibri" w:cs="Calibri"/>
        </w:rPr>
        <w:t>CEO will be a voting member at this meeting. Specific Reasons for termination will be outlined. T</w:t>
      </w:r>
      <w:r>
        <w:rPr>
          <w:rStyle w:val="apple-style-span"/>
          <w:rFonts w:ascii="Calibri" w:hAnsi="Calibri" w:cs="Calibri"/>
        </w:rPr>
        <w:t>he t</w:t>
      </w:r>
      <w:r w:rsidRPr="001859ED">
        <w:rPr>
          <w:rStyle w:val="apple-style-span"/>
          <w:rFonts w:ascii="Calibri" w:hAnsi="Calibri" w:cs="Calibri"/>
        </w:rPr>
        <w:t xml:space="preserve">eam member is </w:t>
      </w:r>
      <w:r>
        <w:rPr>
          <w:rStyle w:val="apple-style-span"/>
          <w:rFonts w:ascii="Calibri" w:hAnsi="Calibri" w:cs="Calibri"/>
        </w:rPr>
        <w:t>allowed</w:t>
      </w:r>
      <w:r w:rsidRPr="001859ED">
        <w:rPr>
          <w:rStyle w:val="apple-style-span"/>
          <w:rFonts w:ascii="Calibri" w:hAnsi="Calibri" w:cs="Calibri"/>
        </w:rPr>
        <w:t xml:space="preserve"> to respond. </w:t>
      </w:r>
      <w:r>
        <w:rPr>
          <w:rStyle w:val="apple-style-span"/>
          <w:rFonts w:ascii="Calibri" w:hAnsi="Calibri" w:cs="Calibri"/>
        </w:rPr>
        <w:t>A v</w:t>
      </w:r>
      <w:r w:rsidRPr="001859ED">
        <w:rPr>
          <w:rStyle w:val="apple-style-span"/>
          <w:rFonts w:ascii="Calibri" w:hAnsi="Calibri" w:cs="Calibri"/>
        </w:rPr>
        <w:t>ote is taken for termination</w:t>
      </w:r>
      <w:r w:rsidRPr="001859ED">
        <w:rPr>
          <w:rStyle w:val="apple-style-span"/>
        </w:rPr>
        <w:t>.</w:t>
      </w:r>
    </w:p>
    <w:p w14:paraId="2D657767" w14:textId="77777777" w:rsidR="001859ED" w:rsidRPr="001859ED" w:rsidRDefault="001859ED" w:rsidP="001859ED"/>
    <w:p w14:paraId="2B39BA45" w14:textId="77777777" w:rsidR="001859ED" w:rsidRPr="001859ED" w:rsidRDefault="001859ED" w:rsidP="001859ED"/>
    <w:p w14:paraId="339FD3CC" w14:textId="5A7C6A77" w:rsidR="1A81FF32" w:rsidRDefault="1A81FF32" w:rsidP="2188B595">
      <w:pPr>
        <w:pStyle w:val="Heading2"/>
      </w:pPr>
      <w:r>
        <w:t xml:space="preserve">Roles: </w:t>
      </w:r>
    </w:p>
    <w:p w14:paraId="5EA59BE1" w14:textId="3DB32918" w:rsidR="002C0D74" w:rsidRDefault="00654D58" w:rsidP="2188B595">
      <w:pPr>
        <w:spacing w:line="259" w:lineRule="auto"/>
      </w:pPr>
      <w:r>
        <w:t>Project</w:t>
      </w:r>
      <w:r w:rsidR="002C0D74">
        <w:t xml:space="preserve"> Manager</w:t>
      </w:r>
      <w:r w:rsidR="66F070B3">
        <w:t>:</w:t>
      </w:r>
      <w:r w:rsidR="70FAB46D">
        <w:t xml:space="preserve"> Molly Atkinson</w:t>
      </w:r>
    </w:p>
    <w:p w14:paraId="302BCB4F" w14:textId="326FD1F5" w:rsidR="080D1A7E" w:rsidRDefault="080D1A7E" w:rsidP="080D1A7E">
      <w:pPr>
        <w:spacing w:line="259" w:lineRule="auto"/>
      </w:pPr>
    </w:p>
    <w:p w14:paraId="055FBA87" w14:textId="42326CEF" w:rsidR="002C0D74" w:rsidRDefault="00632CAA" w:rsidP="080D1A7E">
      <w:pPr>
        <w:spacing w:line="259" w:lineRule="auto"/>
      </w:pPr>
      <w:r>
        <w:t>Production Lead</w:t>
      </w:r>
      <w:r w:rsidR="4A409AC0">
        <w:t>:</w:t>
      </w:r>
      <w:r w:rsidR="4877F002">
        <w:t xml:space="preserve"> </w:t>
      </w:r>
      <w:r w:rsidR="47686888">
        <w:t>Dorothy McChesney</w:t>
      </w:r>
    </w:p>
    <w:p w14:paraId="053391B3" w14:textId="128B5D07" w:rsidR="080D1A7E" w:rsidRDefault="080D1A7E" w:rsidP="080D1A7E">
      <w:pPr>
        <w:spacing w:line="259" w:lineRule="auto"/>
      </w:pPr>
    </w:p>
    <w:p w14:paraId="4BD785D3" w14:textId="0E81D9E9" w:rsidR="00C67831" w:rsidRDefault="00C67831" w:rsidP="2188B595">
      <w:pPr>
        <w:spacing w:line="259" w:lineRule="auto"/>
      </w:pPr>
      <w:r>
        <w:t>Creative Lead</w:t>
      </w:r>
      <w:r w:rsidR="2FB3306E">
        <w:t>:</w:t>
      </w:r>
      <w:r w:rsidR="1FA746B1">
        <w:t xml:space="preserve"> Danielle Robinson</w:t>
      </w:r>
    </w:p>
    <w:p w14:paraId="5867A3F1" w14:textId="344806BA" w:rsidR="080D1A7E" w:rsidRDefault="080D1A7E" w:rsidP="080D1A7E">
      <w:pPr>
        <w:spacing w:line="259" w:lineRule="auto"/>
      </w:pPr>
    </w:p>
    <w:p w14:paraId="195B9E1A" w14:textId="14F17694" w:rsidR="00C67831" w:rsidRDefault="00C67831" w:rsidP="2188B595">
      <w:pPr>
        <w:spacing w:line="259" w:lineRule="auto"/>
      </w:pPr>
      <w:r>
        <w:t>Quality Assurance Lead</w:t>
      </w:r>
      <w:r w:rsidR="2352F617">
        <w:t>:</w:t>
      </w:r>
      <w:r w:rsidR="595A2C35">
        <w:t xml:space="preserve"> Danielle Robinson</w:t>
      </w:r>
    </w:p>
    <w:p w14:paraId="18933C49" w14:textId="77777777" w:rsidR="00C67831" w:rsidRDefault="00C67831" w:rsidP="2188B595">
      <w:pPr>
        <w:spacing w:line="259" w:lineRule="auto"/>
      </w:pPr>
    </w:p>
    <w:p w14:paraId="7534BE62" w14:textId="77777777" w:rsidR="00856AF8" w:rsidRDefault="00856AF8" w:rsidP="2188B595">
      <w:pPr>
        <w:spacing w:line="259" w:lineRule="auto"/>
      </w:pPr>
    </w:p>
    <w:p w14:paraId="257EAA90" w14:textId="4F8AB88E" w:rsidR="00767BA3" w:rsidRDefault="00FF5BF8">
      <w:pPr>
        <w:pStyle w:val="Heading2"/>
      </w:pPr>
      <w:r>
        <w:t xml:space="preserve">Reviewed and </w:t>
      </w:r>
      <w:r w:rsidR="00A155ED">
        <w:t>approved</w:t>
      </w:r>
      <w:r>
        <w:t xml:space="preserve"> by: </w:t>
      </w:r>
    </w:p>
    <w:tbl>
      <w:tblPr>
        <w:tblStyle w:val="TableGrid"/>
        <w:tblW w:w="8699" w:type="dxa"/>
        <w:tblLook w:val="04A0" w:firstRow="1" w:lastRow="0" w:firstColumn="1" w:lastColumn="0" w:noHBand="0" w:noVBand="1"/>
      </w:tblPr>
      <w:tblGrid>
        <w:gridCol w:w="4349"/>
        <w:gridCol w:w="4350"/>
      </w:tblGrid>
      <w:tr w:rsidR="00767BA3" w14:paraId="257EAA93" w14:textId="77777777" w:rsidTr="6CCA718C">
        <w:trPr>
          <w:trHeight w:val="282"/>
        </w:trPr>
        <w:tc>
          <w:tcPr>
            <w:tcW w:w="4349" w:type="dxa"/>
          </w:tcPr>
          <w:p w14:paraId="257EAA91" w14:textId="77777777" w:rsidR="00767BA3" w:rsidRDefault="00FF5BF8">
            <w:r>
              <w:t>Name</w:t>
            </w:r>
          </w:p>
        </w:tc>
        <w:tc>
          <w:tcPr>
            <w:tcW w:w="4350" w:type="dxa"/>
          </w:tcPr>
          <w:p w14:paraId="257EAA92" w14:textId="77777777" w:rsidR="00767BA3" w:rsidRDefault="00FF5BF8">
            <w:r>
              <w:t>Date/Time</w:t>
            </w:r>
          </w:p>
        </w:tc>
      </w:tr>
      <w:tr w:rsidR="00767BA3" w14:paraId="257EAA96" w14:textId="77777777" w:rsidTr="6CCA718C">
        <w:trPr>
          <w:trHeight w:val="282"/>
        </w:trPr>
        <w:tc>
          <w:tcPr>
            <w:tcW w:w="4349" w:type="dxa"/>
          </w:tcPr>
          <w:p w14:paraId="257EAA94" w14:textId="7D25D1E5" w:rsidR="00767BA3" w:rsidRDefault="00FF5BF8">
            <w:r>
              <w:t>Danielle Robinson</w:t>
            </w:r>
            <w:r w:rsidR="009945A8">
              <w:t xml:space="preserve"> </w:t>
            </w:r>
          </w:p>
        </w:tc>
        <w:tc>
          <w:tcPr>
            <w:tcW w:w="4350" w:type="dxa"/>
          </w:tcPr>
          <w:p w14:paraId="257EAA95" w14:textId="2D803084" w:rsidR="00767BA3" w:rsidRDefault="00037D66">
            <w:r>
              <w:t>2/19</w:t>
            </w:r>
            <w:r w:rsidR="009856C5">
              <w:t xml:space="preserve">/2024 at </w:t>
            </w:r>
            <w:r>
              <w:t xml:space="preserve">5:10 </w:t>
            </w:r>
            <w:r w:rsidR="009856C5">
              <w:t>PM</w:t>
            </w:r>
          </w:p>
        </w:tc>
      </w:tr>
      <w:tr w:rsidR="00767BA3" w14:paraId="257EAA99" w14:textId="77777777" w:rsidTr="6CCA718C">
        <w:trPr>
          <w:trHeight w:val="282"/>
        </w:trPr>
        <w:tc>
          <w:tcPr>
            <w:tcW w:w="4349" w:type="dxa"/>
          </w:tcPr>
          <w:p w14:paraId="257EAA97" w14:textId="77777777" w:rsidR="00767BA3" w:rsidRDefault="00FF5BF8">
            <w:r>
              <w:t>Molly Atkinson</w:t>
            </w:r>
          </w:p>
        </w:tc>
        <w:tc>
          <w:tcPr>
            <w:tcW w:w="4350" w:type="dxa"/>
          </w:tcPr>
          <w:p w14:paraId="257EAA98" w14:textId="5CBF6C79" w:rsidR="00767BA3" w:rsidRDefault="00037D66">
            <w:r>
              <w:t>2/19</w:t>
            </w:r>
            <w:r w:rsidR="6F915A30">
              <w:t xml:space="preserve">/2024 at </w:t>
            </w:r>
            <w:r>
              <w:t>5:10 PM</w:t>
            </w:r>
          </w:p>
        </w:tc>
      </w:tr>
      <w:tr w:rsidR="00767BA3" w14:paraId="257EAA9C" w14:textId="77777777" w:rsidTr="6CCA718C">
        <w:trPr>
          <w:trHeight w:val="293"/>
        </w:trPr>
        <w:tc>
          <w:tcPr>
            <w:tcW w:w="4349" w:type="dxa"/>
          </w:tcPr>
          <w:p w14:paraId="257EAA9A" w14:textId="77777777" w:rsidR="00767BA3" w:rsidRDefault="00FF5BF8">
            <w:r>
              <w:t>Dorothy McChesney</w:t>
            </w:r>
          </w:p>
        </w:tc>
        <w:tc>
          <w:tcPr>
            <w:tcW w:w="4350" w:type="dxa"/>
          </w:tcPr>
          <w:p w14:paraId="257EAA9B" w14:textId="471845E5" w:rsidR="00767BA3" w:rsidRDefault="00037D66">
            <w:r>
              <w:t>2/19</w:t>
            </w:r>
            <w:r w:rsidR="042538D4">
              <w:t xml:space="preserve">/2024 at </w:t>
            </w:r>
            <w:r>
              <w:t>5:10 PM</w:t>
            </w:r>
          </w:p>
        </w:tc>
      </w:tr>
    </w:tbl>
    <w:p w14:paraId="257EAAA1" w14:textId="1E51FA33" w:rsidR="00767BA3" w:rsidRDefault="00767BA3" w:rsidP="6CCA718C"/>
    <w:sectPr w:rsidR="00767BA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0000500000000020000"/>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8FA59E"/>
    <w:multiLevelType w:val="singleLevel"/>
    <w:tmpl w:val="EB8FA59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6474D7D"/>
    <w:multiLevelType w:val="hybridMultilevel"/>
    <w:tmpl w:val="161445F6"/>
    <w:lvl w:ilvl="0" w:tplc="43A6C6F8">
      <w:start w:val="1"/>
      <w:numFmt w:val="bullet"/>
      <w:lvlText w:val=""/>
      <w:lvlJc w:val="left"/>
      <w:pPr>
        <w:ind w:left="720" w:hanging="360"/>
      </w:pPr>
      <w:rPr>
        <w:rFonts w:ascii="Symbol" w:hAnsi="Symbol" w:hint="default"/>
      </w:rPr>
    </w:lvl>
    <w:lvl w:ilvl="1" w:tplc="B9A6AC16">
      <w:start w:val="1"/>
      <w:numFmt w:val="bullet"/>
      <w:lvlText w:val="o"/>
      <w:lvlJc w:val="left"/>
      <w:pPr>
        <w:ind w:left="1440" w:hanging="360"/>
      </w:pPr>
      <w:rPr>
        <w:rFonts w:ascii="Courier New" w:hAnsi="Courier New" w:hint="default"/>
      </w:rPr>
    </w:lvl>
    <w:lvl w:ilvl="2" w:tplc="525AD50A">
      <w:start w:val="1"/>
      <w:numFmt w:val="bullet"/>
      <w:lvlText w:val=""/>
      <w:lvlJc w:val="left"/>
      <w:pPr>
        <w:ind w:left="2160" w:hanging="360"/>
      </w:pPr>
      <w:rPr>
        <w:rFonts w:ascii="Wingdings" w:hAnsi="Wingdings" w:hint="default"/>
      </w:rPr>
    </w:lvl>
    <w:lvl w:ilvl="3" w:tplc="8B34DFEE">
      <w:start w:val="1"/>
      <w:numFmt w:val="bullet"/>
      <w:lvlText w:val=""/>
      <w:lvlJc w:val="left"/>
      <w:pPr>
        <w:ind w:left="2880" w:hanging="360"/>
      </w:pPr>
      <w:rPr>
        <w:rFonts w:ascii="Symbol" w:hAnsi="Symbol" w:hint="default"/>
      </w:rPr>
    </w:lvl>
    <w:lvl w:ilvl="4" w:tplc="6EE85A4E">
      <w:start w:val="1"/>
      <w:numFmt w:val="bullet"/>
      <w:lvlText w:val="o"/>
      <w:lvlJc w:val="left"/>
      <w:pPr>
        <w:ind w:left="3600" w:hanging="360"/>
      </w:pPr>
      <w:rPr>
        <w:rFonts w:ascii="Courier New" w:hAnsi="Courier New" w:hint="default"/>
      </w:rPr>
    </w:lvl>
    <w:lvl w:ilvl="5" w:tplc="C89A50C6">
      <w:start w:val="1"/>
      <w:numFmt w:val="bullet"/>
      <w:lvlText w:val=""/>
      <w:lvlJc w:val="left"/>
      <w:pPr>
        <w:ind w:left="4320" w:hanging="360"/>
      </w:pPr>
      <w:rPr>
        <w:rFonts w:ascii="Wingdings" w:hAnsi="Wingdings" w:hint="default"/>
      </w:rPr>
    </w:lvl>
    <w:lvl w:ilvl="6" w:tplc="4618655E">
      <w:start w:val="1"/>
      <w:numFmt w:val="bullet"/>
      <w:lvlText w:val=""/>
      <w:lvlJc w:val="left"/>
      <w:pPr>
        <w:ind w:left="5040" w:hanging="360"/>
      </w:pPr>
      <w:rPr>
        <w:rFonts w:ascii="Symbol" w:hAnsi="Symbol" w:hint="default"/>
      </w:rPr>
    </w:lvl>
    <w:lvl w:ilvl="7" w:tplc="52DE9314">
      <w:start w:val="1"/>
      <w:numFmt w:val="bullet"/>
      <w:lvlText w:val="o"/>
      <w:lvlJc w:val="left"/>
      <w:pPr>
        <w:ind w:left="5760" w:hanging="360"/>
      </w:pPr>
      <w:rPr>
        <w:rFonts w:ascii="Courier New" w:hAnsi="Courier New" w:hint="default"/>
      </w:rPr>
    </w:lvl>
    <w:lvl w:ilvl="8" w:tplc="12C08F1C">
      <w:start w:val="1"/>
      <w:numFmt w:val="bullet"/>
      <w:lvlText w:val=""/>
      <w:lvlJc w:val="left"/>
      <w:pPr>
        <w:ind w:left="6480" w:hanging="360"/>
      </w:pPr>
      <w:rPr>
        <w:rFonts w:ascii="Wingdings" w:hAnsi="Wingdings" w:hint="default"/>
      </w:rPr>
    </w:lvl>
  </w:abstractNum>
  <w:abstractNum w:abstractNumId="2" w15:restartNumberingAfterBreak="0">
    <w:nsid w:val="10A83F47"/>
    <w:multiLevelType w:val="hybridMultilevel"/>
    <w:tmpl w:val="985A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E7DA8"/>
    <w:multiLevelType w:val="hybridMultilevel"/>
    <w:tmpl w:val="EB50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DBC30"/>
    <w:multiLevelType w:val="hybridMultilevel"/>
    <w:tmpl w:val="9F5AC366"/>
    <w:lvl w:ilvl="0" w:tplc="A56EFABE">
      <w:start w:val="1"/>
      <w:numFmt w:val="bullet"/>
      <w:lvlText w:val=""/>
      <w:lvlJc w:val="left"/>
      <w:pPr>
        <w:ind w:left="720" w:hanging="360"/>
      </w:pPr>
      <w:rPr>
        <w:rFonts w:ascii="Symbol" w:hAnsi="Symbol" w:hint="default"/>
      </w:rPr>
    </w:lvl>
    <w:lvl w:ilvl="1" w:tplc="04C41732">
      <w:start w:val="1"/>
      <w:numFmt w:val="bullet"/>
      <w:lvlText w:val="o"/>
      <w:lvlJc w:val="left"/>
      <w:pPr>
        <w:ind w:left="1440" w:hanging="360"/>
      </w:pPr>
      <w:rPr>
        <w:rFonts w:ascii="Courier New" w:hAnsi="Courier New" w:hint="default"/>
      </w:rPr>
    </w:lvl>
    <w:lvl w:ilvl="2" w:tplc="4B1249FE">
      <w:start w:val="1"/>
      <w:numFmt w:val="bullet"/>
      <w:lvlText w:val=""/>
      <w:lvlJc w:val="left"/>
      <w:pPr>
        <w:ind w:left="2160" w:hanging="360"/>
      </w:pPr>
      <w:rPr>
        <w:rFonts w:ascii="Wingdings" w:hAnsi="Wingdings" w:hint="default"/>
      </w:rPr>
    </w:lvl>
    <w:lvl w:ilvl="3" w:tplc="1CC0559C">
      <w:start w:val="1"/>
      <w:numFmt w:val="bullet"/>
      <w:lvlText w:val=""/>
      <w:lvlJc w:val="left"/>
      <w:pPr>
        <w:ind w:left="2880" w:hanging="360"/>
      </w:pPr>
      <w:rPr>
        <w:rFonts w:ascii="Symbol" w:hAnsi="Symbol" w:hint="default"/>
      </w:rPr>
    </w:lvl>
    <w:lvl w:ilvl="4" w:tplc="C89C87D4">
      <w:start w:val="1"/>
      <w:numFmt w:val="bullet"/>
      <w:lvlText w:val="o"/>
      <w:lvlJc w:val="left"/>
      <w:pPr>
        <w:ind w:left="3600" w:hanging="360"/>
      </w:pPr>
      <w:rPr>
        <w:rFonts w:ascii="Courier New" w:hAnsi="Courier New" w:hint="default"/>
      </w:rPr>
    </w:lvl>
    <w:lvl w:ilvl="5" w:tplc="4236979C">
      <w:start w:val="1"/>
      <w:numFmt w:val="bullet"/>
      <w:lvlText w:val=""/>
      <w:lvlJc w:val="left"/>
      <w:pPr>
        <w:ind w:left="4320" w:hanging="360"/>
      </w:pPr>
      <w:rPr>
        <w:rFonts w:ascii="Wingdings" w:hAnsi="Wingdings" w:hint="default"/>
      </w:rPr>
    </w:lvl>
    <w:lvl w:ilvl="6" w:tplc="B1CC935C">
      <w:start w:val="1"/>
      <w:numFmt w:val="bullet"/>
      <w:lvlText w:val=""/>
      <w:lvlJc w:val="left"/>
      <w:pPr>
        <w:ind w:left="5040" w:hanging="360"/>
      </w:pPr>
      <w:rPr>
        <w:rFonts w:ascii="Symbol" w:hAnsi="Symbol" w:hint="default"/>
      </w:rPr>
    </w:lvl>
    <w:lvl w:ilvl="7" w:tplc="CF80D92E">
      <w:start w:val="1"/>
      <w:numFmt w:val="bullet"/>
      <w:lvlText w:val="o"/>
      <w:lvlJc w:val="left"/>
      <w:pPr>
        <w:ind w:left="5760" w:hanging="360"/>
      </w:pPr>
      <w:rPr>
        <w:rFonts w:ascii="Courier New" w:hAnsi="Courier New" w:hint="default"/>
      </w:rPr>
    </w:lvl>
    <w:lvl w:ilvl="8" w:tplc="7AEEA3FE">
      <w:start w:val="1"/>
      <w:numFmt w:val="bullet"/>
      <w:lvlText w:val=""/>
      <w:lvlJc w:val="left"/>
      <w:pPr>
        <w:ind w:left="6480" w:hanging="360"/>
      </w:pPr>
      <w:rPr>
        <w:rFonts w:ascii="Wingdings" w:hAnsi="Wingdings" w:hint="default"/>
      </w:rPr>
    </w:lvl>
  </w:abstractNum>
  <w:abstractNum w:abstractNumId="5" w15:restartNumberingAfterBreak="0">
    <w:nsid w:val="56B92CBF"/>
    <w:multiLevelType w:val="multilevel"/>
    <w:tmpl w:val="A6882612"/>
    <w:lvl w:ilvl="0">
      <w:start w:val="1"/>
      <w:numFmt w:val="bullet"/>
      <w:lvlText w:val=""/>
      <w:lvlJc w:val="left"/>
      <w:pPr>
        <w:tabs>
          <w:tab w:val="num" w:pos="1620"/>
        </w:tabs>
        <w:ind w:left="16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E1B0F6"/>
    <w:multiLevelType w:val="hybridMultilevel"/>
    <w:tmpl w:val="6CE0524A"/>
    <w:lvl w:ilvl="0" w:tplc="68E81CD8">
      <w:start w:val="1"/>
      <w:numFmt w:val="bullet"/>
      <w:lvlText w:val=""/>
      <w:lvlJc w:val="left"/>
      <w:pPr>
        <w:ind w:left="720" w:hanging="360"/>
      </w:pPr>
      <w:rPr>
        <w:rFonts w:ascii="Symbol" w:hAnsi="Symbol" w:hint="default"/>
      </w:rPr>
    </w:lvl>
    <w:lvl w:ilvl="1" w:tplc="F3A8036A">
      <w:start w:val="1"/>
      <w:numFmt w:val="bullet"/>
      <w:lvlText w:val="o"/>
      <w:lvlJc w:val="left"/>
      <w:pPr>
        <w:ind w:left="1440" w:hanging="360"/>
      </w:pPr>
      <w:rPr>
        <w:rFonts w:ascii="Courier New" w:hAnsi="Courier New" w:hint="default"/>
      </w:rPr>
    </w:lvl>
    <w:lvl w:ilvl="2" w:tplc="782E03D6">
      <w:start w:val="1"/>
      <w:numFmt w:val="bullet"/>
      <w:lvlText w:val=""/>
      <w:lvlJc w:val="left"/>
      <w:pPr>
        <w:ind w:left="2160" w:hanging="360"/>
      </w:pPr>
      <w:rPr>
        <w:rFonts w:ascii="Wingdings" w:hAnsi="Wingdings" w:hint="default"/>
      </w:rPr>
    </w:lvl>
    <w:lvl w:ilvl="3" w:tplc="73889D04">
      <w:start w:val="1"/>
      <w:numFmt w:val="bullet"/>
      <w:lvlText w:val=""/>
      <w:lvlJc w:val="left"/>
      <w:pPr>
        <w:ind w:left="2880" w:hanging="360"/>
      </w:pPr>
      <w:rPr>
        <w:rFonts w:ascii="Symbol" w:hAnsi="Symbol" w:hint="default"/>
      </w:rPr>
    </w:lvl>
    <w:lvl w:ilvl="4" w:tplc="43A8D55A">
      <w:start w:val="1"/>
      <w:numFmt w:val="bullet"/>
      <w:lvlText w:val="o"/>
      <w:lvlJc w:val="left"/>
      <w:pPr>
        <w:ind w:left="3600" w:hanging="360"/>
      </w:pPr>
      <w:rPr>
        <w:rFonts w:ascii="Courier New" w:hAnsi="Courier New" w:hint="default"/>
      </w:rPr>
    </w:lvl>
    <w:lvl w:ilvl="5" w:tplc="79E23536">
      <w:start w:val="1"/>
      <w:numFmt w:val="bullet"/>
      <w:lvlText w:val=""/>
      <w:lvlJc w:val="left"/>
      <w:pPr>
        <w:ind w:left="4320" w:hanging="360"/>
      </w:pPr>
      <w:rPr>
        <w:rFonts w:ascii="Wingdings" w:hAnsi="Wingdings" w:hint="default"/>
      </w:rPr>
    </w:lvl>
    <w:lvl w:ilvl="6" w:tplc="CB7A90FE">
      <w:start w:val="1"/>
      <w:numFmt w:val="bullet"/>
      <w:lvlText w:val=""/>
      <w:lvlJc w:val="left"/>
      <w:pPr>
        <w:ind w:left="5040" w:hanging="360"/>
      </w:pPr>
      <w:rPr>
        <w:rFonts w:ascii="Symbol" w:hAnsi="Symbol" w:hint="default"/>
      </w:rPr>
    </w:lvl>
    <w:lvl w:ilvl="7" w:tplc="EFEAA07C">
      <w:start w:val="1"/>
      <w:numFmt w:val="bullet"/>
      <w:lvlText w:val="o"/>
      <w:lvlJc w:val="left"/>
      <w:pPr>
        <w:ind w:left="5760" w:hanging="360"/>
      </w:pPr>
      <w:rPr>
        <w:rFonts w:ascii="Courier New" w:hAnsi="Courier New" w:hint="default"/>
      </w:rPr>
    </w:lvl>
    <w:lvl w:ilvl="8" w:tplc="47CCA902">
      <w:start w:val="1"/>
      <w:numFmt w:val="bullet"/>
      <w:lvlText w:val=""/>
      <w:lvlJc w:val="left"/>
      <w:pPr>
        <w:ind w:left="6480" w:hanging="360"/>
      </w:pPr>
      <w:rPr>
        <w:rFonts w:ascii="Wingdings" w:hAnsi="Wingdings" w:hint="default"/>
      </w:rPr>
    </w:lvl>
  </w:abstractNum>
  <w:abstractNum w:abstractNumId="7" w15:restartNumberingAfterBreak="0">
    <w:nsid w:val="5770E3BC"/>
    <w:multiLevelType w:val="hybridMultilevel"/>
    <w:tmpl w:val="962A6F3C"/>
    <w:lvl w:ilvl="0" w:tplc="DBA27B7A">
      <w:start w:val="1"/>
      <w:numFmt w:val="bullet"/>
      <w:lvlText w:val=""/>
      <w:lvlJc w:val="left"/>
      <w:pPr>
        <w:ind w:left="720" w:hanging="360"/>
      </w:pPr>
      <w:rPr>
        <w:rFonts w:ascii="Symbol" w:hAnsi="Symbol" w:hint="default"/>
      </w:rPr>
    </w:lvl>
    <w:lvl w:ilvl="1" w:tplc="5A363AFA">
      <w:start w:val="1"/>
      <w:numFmt w:val="bullet"/>
      <w:lvlText w:val="o"/>
      <w:lvlJc w:val="left"/>
      <w:pPr>
        <w:ind w:left="1440" w:hanging="360"/>
      </w:pPr>
      <w:rPr>
        <w:rFonts w:ascii="Courier New" w:hAnsi="Courier New" w:hint="default"/>
      </w:rPr>
    </w:lvl>
    <w:lvl w:ilvl="2" w:tplc="DD8003F2">
      <w:start w:val="1"/>
      <w:numFmt w:val="bullet"/>
      <w:lvlText w:val=""/>
      <w:lvlJc w:val="left"/>
      <w:pPr>
        <w:ind w:left="2160" w:hanging="360"/>
      </w:pPr>
      <w:rPr>
        <w:rFonts w:ascii="Wingdings" w:hAnsi="Wingdings" w:hint="default"/>
      </w:rPr>
    </w:lvl>
    <w:lvl w:ilvl="3" w:tplc="9A960814">
      <w:start w:val="1"/>
      <w:numFmt w:val="bullet"/>
      <w:lvlText w:val=""/>
      <w:lvlJc w:val="left"/>
      <w:pPr>
        <w:ind w:left="2880" w:hanging="360"/>
      </w:pPr>
      <w:rPr>
        <w:rFonts w:ascii="Symbol" w:hAnsi="Symbol" w:hint="default"/>
      </w:rPr>
    </w:lvl>
    <w:lvl w:ilvl="4" w:tplc="42A0420A">
      <w:start w:val="1"/>
      <w:numFmt w:val="bullet"/>
      <w:lvlText w:val="o"/>
      <w:lvlJc w:val="left"/>
      <w:pPr>
        <w:ind w:left="3600" w:hanging="360"/>
      </w:pPr>
      <w:rPr>
        <w:rFonts w:ascii="Courier New" w:hAnsi="Courier New" w:hint="default"/>
      </w:rPr>
    </w:lvl>
    <w:lvl w:ilvl="5" w:tplc="E3EED2AE">
      <w:start w:val="1"/>
      <w:numFmt w:val="bullet"/>
      <w:lvlText w:val=""/>
      <w:lvlJc w:val="left"/>
      <w:pPr>
        <w:ind w:left="4320" w:hanging="360"/>
      </w:pPr>
      <w:rPr>
        <w:rFonts w:ascii="Wingdings" w:hAnsi="Wingdings" w:hint="default"/>
      </w:rPr>
    </w:lvl>
    <w:lvl w:ilvl="6" w:tplc="E7321390">
      <w:start w:val="1"/>
      <w:numFmt w:val="bullet"/>
      <w:lvlText w:val=""/>
      <w:lvlJc w:val="left"/>
      <w:pPr>
        <w:ind w:left="5040" w:hanging="360"/>
      </w:pPr>
      <w:rPr>
        <w:rFonts w:ascii="Symbol" w:hAnsi="Symbol" w:hint="default"/>
      </w:rPr>
    </w:lvl>
    <w:lvl w:ilvl="7" w:tplc="C3701C12">
      <w:start w:val="1"/>
      <w:numFmt w:val="bullet"/>
      <w:lvlText w:val="o"/>
      <w:lvlJc w:val="left"/>
      <w:pPr>
        <w:ind w:left="5760" w:hanging="360"/>
      </w:pPr>
      <w:rPr>
        <w:rFonts w:ascii="Courier New" w:hAnsi="Courier New" w:hint="default"/>
      </w:rPr>
    </w:lvl>
    <w:lvl w:ilvl="8" w:tplc="20F6F906">
      <w:start w:val="1"/>
      <w:numFmt w:val="bullet"/>
      <w:lvlText w:val=""/>
      <w:lvlJc w:val="left"/>
      <w:pPr>
        <w:ind w:left="6480" w:hanging="360"/>
      </w:pPr>
      <w:rPr>
        <w:rFonts w:ascii="Wingdings" w:hAnsi="Wingdings" w:hint="default"/>
      </w:rPr>
    </w:lvl>
  </w:abstractNum>
  <w:abstractNum w:abstractNumId="8" w15:restartNumberingAfterBreak="0">
    <w:nsid w:val="7EE2EF2F"/>
    <w:multiLevelType w:val="hybridMultilevel"/>
    <w:tmpl w:val="FFFFFFFF"/>
    <w:lvl w:ilvl="0" w:tplc="EE8624BC">
      <w:start w:val="1"/>
      <w:numFmt w:val="bullet"/>
      <w:lvlText w:val=""/>
      <w:lvlJc w:val="left"/>
      <w:pPr>
        <w:ind w:left="720" w:hanging="360"/>
      </w:pPr>
      <w:rPr>
        <w:rFonts w:ascii="Symbol" w:hAnsi="Symbol" w:hint="default"/>
      </w:rPr>
    </w:lvl>
    <w:lvl w:ilvl="1" w:tplc="8790460C">
      <w:start w:val="1"/>
      <w:numFmt w:val="bullet"/>
      <w:lvlText w:val="o"/>
      <w:lvlJc w:val="left"/>
      <w:pPr>
        <w:ind w:left="1440" w:hanging="360"/>
      </w:pPr>
      <w:rPr>
        <w:rFonts w:ascii="Courier New" w:hAnsi="Courier New" w:hint="default"/>
      </w:rPr>
    </w:lvl>
    <w:lvl w:ilvl="2" w:tplc="9BFC9BD2">
      <w:start w:val="1"/>
      <w:numFmt w:val="bullet"/>
      <w:lvlText w:val=""/>
      <w:lvlJc w:val="left"/>
      <w:pPr>
        <w:ind w:left="2160" w:hanging="360"/>
      </w:pPr>
      <w:rPr>
        <w:rFonts w:ascii="Wingdings" w:hAnsi="Wingdings" w:hint="default"/>
      </w:rPr>
    </w:lvl>
    <w:lvl w:ilvl="3" w:tplc="6E4E2946">
      <w:start w:val="1"/>
      <w:numFmt w:val="bullet"/>
      <w:lvlText w:val=""/>
      <w:lvlJc w:val="left"/>
      <w:pPr>
        <w:ind w:left="2880" w:hanging="360"/>
      </w:pPr>
      <w:rPr>
        <w:rFonts w:ascii="Symbol" w:hAnsi="Symbol" w:hint="default"/>
      </w:rPr>
    </w:lvl>
    <w:lvl w:ilvl="4" w:tplc="EAECF374">
      <w:start w:val="1"/>
      <w:numFmt w:val="bullet"/>
      <w:lvlText w:val="o"/>
      <w:lvlJc w:val="left"/>
      <w:pPr>
        <w:ind w:left="3600" w:hanging="360"/>
      </w:pPr>
      <w:rPr>
        <w:rFonts w:ascii="Courier New" w:hAnsi="Courier New" w:hint="default"/>
      </w:rPr>
    </w:lvl>
    <w:lvl w:ilvl="5" w:tplc="71C88F56">
      <w:start w:val="1"/>
      <w:numFmt w:val="bullet"/>
      <w:lvlText w:val=""/>
      <w:lvlJc w:val="left"/>
      <w:pPr>
        <w:ind w:left="4320" w:hanging="360"/>
      </w:pPr>
      <w:rPr>
        <w:rFonts w:ascii="Wingdings" w:hAnsi="Wingdings" w:hint="default"/>
      </w:rPr>
    </w:lvl>
    <w:lvl w:ilvl="6" w:tplc="45065E5E">
      <w:start w:val="1"/>
      <w:numFmt w:val="bullet"/>
      <w:lvlText w:val=""/>
      <w:lvlJc w:val="left"/>
      <w:pPr>
        <w:ind w:left="5040" w:hanging="360"/>
      </w:pPr>
      <w:rPr>
        <w:rFonts w:ascii="Symbol" w:hAnsi="Symbol" w:hint="default"/>
      </w:rPr>
    </w:lvl>
    <w:lvl w:ilvl="7" w:tplc="C1D80950">
      <w:start w:val="1"/>
      <w:numFmt w:val="bullet"/>
      <w:lvlText w:val="o"/>
      <w:lvlJc w:val="left"/>
      <w:pPr>
        <w:ind w:left="5760" w:hanging="360"/>
      </w:pPr>
      <w:rPr>
        <w:rFonts w:ascii="Courier New" w:hAnsi="Courier New" w:hint="default"/>
      </w:rPr>
    </w:lvl>
    <w:lvl w:ilvl="8" w:tplc="A42CD2CE">
      <w:start w:val="1"/>
      <w:numFmt w:val="bullet"/>
      <w:lvlText w:val=""/>
      <w:lvlJc w:val="left"/>
      <w:pPr>
        <w:ind w:left="6480" w:hanging="360"/>
      </w:pPr>
      <w:rPr>
        <w:rFonts w:ascii="Wingdings" w:hAnsi="Wingdings" w:hint="default"/>
      </w:rPr>
    </w:lvl>
  </w:abstractNum>
  <w:num w:numId="1" w16cid:durableId="402992148">
    <w:abstractNumId w:val="8"/>
  </w:num>
  <w:num w:numId="2" w16cid:durableId="299724857">
    <w:abstractNumId w:val="1"/>
  </w:num>
  <w:num w:numId="3" w16cid:durableId="122039208">
    <w:abstractNumId w:val="6"/>
  </w:num>
  <w:num w:numId="4" w16cid:durableId="801582860">
    <w:abstractNumId w:val="0"/>
  </w:num>
  <w:num w:numId="5" w16cid:durableId="81416542">
    <w:abstractNumId w:val="3"/>
  </w:num>
  <w:num w:numId="6" w16cid:durableId="808479255">
    <w:abstractNumId w:val="4"/>
  </w:num>
  <w:num w:numId="7" w16cid:durableId="1505974113">
    <w:abstractNumId w:val="7"/>
  </w:num>
  <w:num w:numId="8" w16cid:durableId="601498188">
    <w:abstractNumId w:val="5"/>
  </w:num>
  <w:num w:numId="9" w16cid:durableId="743452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embedSystemFonts/>
  <w:bordersDoNotSurroundHeader/>
  <w:bordersDoNotSurroundFooter/>
  <w:proofState w:spelling="clean" w:grammar="clean"/>
  <w:attachedTemplate r:id="rId1"/>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7F69"/>
    <w:rsid w:val="000327A2"/>
    <w:rsid w:val="00037D66"/>
    <w:rsid w:val="00046024"/>
    <w:rsid w:val="00053E4D"/>
    <w:rsid w:val="00056753"/>
    <w:rsid w:val="00081641"/>
    <w:rsid w:val="001049A0"/>
    <w:rsid w:val="001375C7"/>
    <w:rsid w:val="00153388"/>
    <w:rsid w:val="00155383"/>
    <w:rsid w:val="00172A27"/>
    <w:rsid w:val="001859ED"/>
    <w:rsid w:val="001A489A"/>
    <w:rsid w:val="001B30F6"/>
    <w:rsid w:val="001E1A23"/>
    <w:rsid w:val="001F58A0"/>
    <w:rsid w:val="001F5DE7"/>
    <w:rsid w:val="00216A2C"/>
    <w:rsid w:val="002421F6"/>
    <w:rsid w:val="00271C9F"/>
    <w:rsid w:val="002C0D74"/>
    <w:rsid w:val="002C5FA1"/>
    <w:rsid w:val="002E0E48"/>
    <w:rsid w:val="0031708B"/>
    <w:rsid w:val="00344F9F"/>
    <w:rsid w:val="00396577"/>
    <w:rsid w:val="003B70A4"/>
    <w:rsid w:val="003D1AC5"/>
    <w:rsid w:val="00405E7F"/>
    <w:rsid w:val="00411333"/>
    <w:rsid w:val="00462B07"/>
    <w:rsid w:val="005124FD"/>
    <w:rsid w:val="00530E6F"/>
    <w:rsid w:val="00542C45"/>
    <w:rsid w:val="0057323A"/>
    <w:rsid w:val="0057715D"/>
    <w:rsid w:val="005B32F1"/>
    <w:rsid w:val="00632CAA"/>
    <w:rsid w:val="00637D4F"/>
    <w:rsid w:val="00654D58"/>
    <w:rsid w:val="00662B8C"/>
    <w:rsid w:val="00694A07"/>
    <w:rsid w:val="006E2E65"/>
    <w:rsid w:val="006F5B2E"/>
    <w:rsid w:val="00701D10"/>
    <w:rsid w:val="00710E7F"/>
    <w:rsid w:val="0071571B"/>
    <w:rsid w:val="007263D9"/>
    <w:rsid w:val="00740BA0"/>
    <w:rsid w:val="007618FD"/>
    <w:rsid w:val="00767BA3"/>
    <w:rsid w:val="00794887"/>
    <w:rsid w:val="007E5756"/>
    <w:rsid w:val="00856AF8"/>
    <w:rsid w:val="00864006"/>
    <w:rsid w:val="0089297D"/>
    <w:rsid w:val="008970AD"/>
    <w:rsid w:val="0090353C"/>
    <w:rsid w:val="00947C6E"/>
    <w:rsid w:val="00951028"/>
    <w:rsid w:val="00957658"/>
    <w:rsid w:val="009856C5"/>
    <w:rsid w:val="009945A8"/>
    <w:rsid w:val="009A487F"/>
    <w:rsid w:val="009B260A"/>
    <w:rsid w:val="009E4B90"/>
    <w:rsid w:val="00A155ED"/>
    <w:rsid w:val="00A51B70"/>
    <w:rsid w:val="00AC228C"/>
    <w:rsid w:val="00B32DEC"/>
    <w:rsid w:val="00B86A46"/>
    <w:rsid w:val="00BB4B70"/>
    <w:rsid w:val="00BE0FEF"/>
    <w:rsid w:val="00C103F8"/>
    <w:rsid w:val="00C519A4"/>
    <w:rsid w:val="00C52F03"/>
    <w:rsid w:val="00C530D9"/>
    <w:rsid w:val="00C67831"/>
    <w:rsid w:val="00C979A7"/>
    <w:rsid w:val="00CA4375"/>
    <w:rsid w:val="00CF626C"/>
    <w:rsid w:val="00D14A95"/>
    <w:rsid w:val="00D22CFC"/>
    <w:rsid w:val="00D67760"/>
    <w:rsid w:val="00D86376"/>
    <w:rsid w:val="00DD7789"/>
    <w:rsid w:val="00DE4373"/>
    <w:rsid w:val="00E57975"/>
    <w:rsid w:val="00EC74A9"/>
    <w:rsid w:val="00EE67D8"/>
    <w:rsid w:val="00EF5F2F"/>
    <w:rsid w:val="00F00188"/>
    <w:rsid w:val="00F040B4"/>
    <w:rsid w:val="00F661FD"/>
    <w:rsid w:val="00F66ABB"/>
    <w:rsid w:val="00F70C5C"/>
    <w:rsid w:val="00FA2020"/>
    <w:rsid w:val="00FB27FC"/>
    <w:rsid w:val="00FB4F21"/>
    <w:rsid w:val="00FC6495"/>
    <w:rsid w:val="00FD2084"/>
    <w:rsid w:val="00FF40DE"/>
    <w:rsid w:val="00FF5BF8"/>
    <w:rsid w:val="032B3C1F"/>
    <w:rsid w:val="037C0302"/>
    <w:rsid w:val="042538D4"/>
    <w:rsid w:val="0595DCF1"/>
    <w:rsid w:val="06678998"/>
    <w:rsid w:val="080D1A7E"/>
    <w:rsid w:val="08377CD8"/>
    <w:rsid w:val="08F4309C"/>
    <w:rsid w:val="0AADD11D"/>
    <w:rsid w:val="0AD80B90"/>
    <w:rsid w:val="0B10ABCE"/>
    <w:rsid w:val="0BAC659F"/>
    <w:rsid w:val="0E8347E4"/>
    <w:rsid w:val="123553A9"/>
    <w:rsid w:val="1449C788"/>
    <w:rsid w:val="17565245"/>
    <w:rsid w:val="19FE4EC8"/>
    <w:rsid w:val="1A81FF32"/>
    <w:rsid w:val="1A95B33E"/>
    <w:rsid w:val="1FA746B1"/>
    <w:rsid w:val="2139F9C2"/>
    <w:rsid w:val="2188B595"/>
    <w:rsid w:val="2352F617"/>
    <w:rsid w:val="23F145A1"/>
    <w:rsid w:val="2454E37F"/>
    <w:rsid w:val="247C2AEC"/>
    <w:rsid w:val="258D1602"/>
    <w:rsid w:val="25E7660C"/>
    <w:rsid w:val="26D51182"/>
    <w:rsid w:val="298FE82A"/>
    <w:rsid w:val="2BEEDFDF"/>
    <w:rsid w:val="2D7F325B"/>
    <w:rsid w:val="2F6C1122"/>
    <w:rsid w:val="2FB3306E"/>
    <w:rsid w:val="3027BB3B"/>
    <w:rsid w:val="311C5F91"/>
    <w:rsid w:val="329202BA"/>
    <w:rsid w:val="359C9022"/>
    <w:rsid w:val="37963D97"/>
    <w:rsid w:val="3803DFAC"/>
    <w:rsid w:val="38704C89"/>
    <w:rsid w:val="398CA587"/>
    <w:rsid w:val="3EA1BE80"/>
    <w:rsid w:val="3EAB2212"/>
    <w:rsid w:val="43AF94D3"/>
    <w:rsid w:val="454B6534"/>
    <w:rsid w:val="47686888"/>
    <w:rsid w:val="486A598B"/>
    <w:rsid w:val="4877F002"/>
    <w:rsid w:val="4A1ED657"/>
    <w:rsid w:val="4A409AC0"/>
    <w:rsid w:val="4D8154CB"/>
    <w:rsid w:val="4F351A90"/>
    <w:rsid w:val="52B921A0"/>
    <w:rsid w:val="55F24A80"/>
    <w:rsid w:val="564A9230"/>
    <w:rsid w:val="56C0DE66"/>
    <w:rsid w:val="570C0E08"/>
    <w:rsid w:val="57DAE852"/>
    <w:rsid w:val="595A2C35"/>
    <w:rsid w:val="59EBB853"/>
    <w:rsid w:val="5AFEC56A"/>
    <w:rsid w:val="5CEF6B27"/>
    <w:rsid w:val="5D9F4290"/>
    <w:rsid w:val="5E41D8A4"/>
    <w:rsid w:val="61A7E49E"/>
    <w:rsid w:val="6243C6E9"/>
    <w:rsid w:val="652CD763"/>
    <w:rsid w:val="659D03C7"/>
    <w:rsid w:val="66F070B3"/>
    <w:rsid w:val="68265C2F"/>
    <w:rsid w:val="68647825"/>
    <w:rsid w:val="69DC3659"/>
    <w:rsid w:val="6CCA718C"/>
    <w:rsid w:val="6EC67AE8"/>
    <w:rsid w:val="6F915A30"/>
    <w:rsid w:val="6FE00147"/>
    <w:rsid w:val="7016330E"/>
    <w:rsid w:val="7072C087"/>
    <w:rsid w:val="70FAB46D"/>
    <w:rsid w:val="713081C5"/>
    <w:rsid w:val="719BA4A9"/>
    <w:rsid w:val="71CE1A99"/>
    <w:rsid w:val="72CC5226"/>
    <w:rsid w:val="739D6C71"/>
    <w:rsid w:val="73A1BFC0"/>
    <w:rsid w:val="74B84955"/>
    <w:rsid w:val="765A24AE"/>
    <w:rsid w:val="77B7605F"/>
    <w:rsid w:val="786AF4AF"/>
    <w:rsid w:val="78DF9CE9"/>
    <w:rsid w:val="79D2D722"/>
    <w:rsid w:val="7AC53F07"/>
    <w:rsid w:val="7BD059A3"/>
    <w:rsid w:val="7CF90A3C"/>
    <w:rsid w:val="7D0B9A9A"/>
    <w:rsid w:val="7EA64845"/>
    <w:rsid w:val="7EF1CAF9"/>
    <w:rsid w:val="7FA711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EAA85"/>
  <w15:docId w15:val="{32AA2D68-03E0-4E4A-BC2D-160C088C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2" w:uiPriority="99"/>
    <w:lsdException w:name="Title" w:qFormat="1"/>
    <w:lsdException w:name="Default Paragraph Font" w:semiHidden="1"/>
    <w:lsdException w:name="Body Text" w:uiPriority="99"/>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153"/>
        <w:tab w:val="right" w:pos="8306"/>
      </w:tabs>
      <w:snapToGrid w:val="0"/>
    </w:pPr>
    <w:rPr>
      <w:rFonts w:ascii="Times New Roman" w:eastAsia="SimSun" w:hAnsi="Times New Roman"/>
      <w:kern w:val="2"/>
      <w:sz w:val="18"/>
    </w:rPr>
  </w:style>
  <w:style w:type="paragraph" w:styleId="Header">
    <w:name w:val="header"/>
    <w:basedOn w:val="Normal"/>
    <w:pPr>
      <w:widowControl w:val="0"/>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imes New Roman" w:eastAsia="SimSun" w:hAnsi="Times New Roman"/>
      <w:kern w:val="2"/>
      <w:sz w:val="18"/>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Pr>
      <w:rFonts w:ascii="Times New Roman" w:eastAsia="SimSun" w:hAnsi="Times New Roman"/>
      <w:sz w:val="22"/>
    </w:rPr>
  </w:style>
  <w:style w:type="paragraph" w:styleId="ListParagraph">
    <w:name w:val="List Paragraph"/>
    <w:basedOn w:val="Normal"/>
    <w:uiPriority w:val="34"/>
    <w:unhideWhenUsed/>
    <w:qFormat/>
    <w:rsid w:val="00C103F8"/>
    <w:pPr>
      <w:ind w:left="720"/>
      <w:contextualSpacing/>
    </w:pPr>
  </w:style>
  <w:style w:type="paragraph" w:styleId="BodyText">
    <w:name w:val="Body Text"/>
    <w:basedOn w:val="Normal"/>
    <w:link w:val="BodyTextChar"/>
    <w:uiPriority w:val="99"/>
    <w:unhideWhenUsed/>
    <w:rsid w:val="002C5FA1"/>
    <w:pPr>
      <w:spacing w:before="100" w:beforeAutospacing="1" w:after="120"/>
    </w:pPr>
    <w:rPr>
      <w:rFonts w:ascii="Arial" w:eastAsia="Times" w:hAnsi="Arial" w:cs="Times New Roman"/>
      <w:sz w:val="24"/>
      <w:szCs w:val="24"/>
      <w:lang w:eastAsia="en-US"/>
    </w:rPr>
  </w:style>
  <w:style w:type="character" w:customStyle="1" w:styleId="BodyTextChar">
    <w:name w:val="Body Text Char"/>
    <w:basedOn w:val="DefaultParagraphFont"/>
    <w:link w:val="BodyText"/>
    <w:uiPriority w:val="99"/>
    <w:rsid w:val="002C5FA1"/>
    <w:rPr>
      <w:rFonts w:ascii="Arial" w:eastAsia="Times" w:hAnsi="Arial" w:cs="Times New Roman"/>
      <w:sz w:val="24"/>
      <w:szCs w:val="24"/>
    </w:rPr>
  </w:style>
  <w:style w:type="paragraph" w:styleId="ListBullet2">
    <w:name w:val="List Bullet 2"/>
    <w:basedOn w:val="BodyText"/>
    <w:uiPriority w:val="99"/>
    <w:unhideWhenUsed/>
    <w:rsid w:val="001A489A"/>
    <w:pPr>
      <w:spacing w:before="60" w:beforeAutospacing="0" w:after="60"/>
      <w:ind w:left="1620" w:hanging="360"/>
    </w:pPr>
  </w:style>
  <w:style w:type="character" w:customStyle="1" w:styleId="15">
    <w:name w:val="15"/>
    <w:basedOn w:val="DefaultParagraphFont"/>
    <w:rsid w:val="001A489A"/>
    <w:rPr>
      <w:rFonts w:ascii="Times" w:hAnsi="Times" w:cs="Times New Roman" w:hint="default"/>
    </w:rPr>
  </w:style>
  <w:style w:type="character" w:customStyle="1" w:styleId="apple-converted-space">
    <w:name w:val="apple-converted-space"/>
    <w:basedOn w:val="DefaultParagraphFont"/>
    <w:rsid w:val="001859ED"/>
  </w:style>
  <w:style w:type="character" w:customStyle="1" w:styleId="apple-style-span">
    <w:name w:val="apple-style-span"/>
    <w:basedOn w:val="DefaultParagraphFont"/>
    <w:rsid w:val="00185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8681">
      <w:bodyDiv w:val="1"/>
      <w:marLeft w:val="0"/>
      <w:marRight w:val="0"/>
      <w:marTop w:val="0"/>
      <w:marBottom w:val="0"/>
      <w:divBdr>
        <w:top w:val="none" w:sz="0" w:space="0" w:color="auto"/>
        <w:left w:val="none" w:sz="0" w:space="0" w:color="auto"/>
        <w:bottom w:val="none" w:sz="0" w:space="0" w:color="auto"/>
        <w:right w:val="none" w:sz="0" w:space="0" w:color="auto"/>
      </w:divBdr>
    </w:div>
    <w:div w:id="249893696">
      <w:bodyDiv w:val="1"/>
      <w:marLeft w:val="0"/>
      <w:marRight w:val="0"/>
      <w:marTop w:val="0"/>
      <w:marBottom w:val="0"/>
      <w:divBdr>
        <w:top w:val="none" w:sz="0" w:space="0" w:color="auto"/>
        <w:left w:val="none" w:sz="0" w:space="0" w:color="auto"/>
        <w:bottom w:val="none" w:sz="0" w:space="0" w:color="auto"/>
        <w:right w:val="none" w:sz="0" w:space="0" w:color="auto"/>
      </w:divBdr>
    </w:div>
    <w:div w:id="458650450">
      <w:bodyDiv w:val="1"/>
      <w:marLeft w:val="0"/>
      <w:marRight w:val="0"/>
      <w:marTop w:val="0"/>
      <w:marBottom w:val="0"/>
      <w:divBdr>
        <w:top w:val="none" w:sz="0" w:space="0" w:color="auto"/>
        <w:left w:val="none" w:sz="0" w:space="0" w:color="auto"/>
        <w:bottom w:val="none" w:sz="0" w:space="0" w:color="auto"/>
        <w:right w:val="none" w:sz="0" w:space="0" w:color="auto"/>
      </w:divBdr>
    </w:div>
    <w:div w:id="1418282411">
      <w:bodyDiv w:val="1"/>
      <w:marLeft w:val="0"/>
      <w:marRight w:val="0"/>
      <w:marTop w:val="0"/>
      <w:marBottom w:val="0"/>
      <w:divBdr>
        <w:top w:val="none" w:sz="0" w:space="0" w:color="auto"/>
        <w:left w:val="none" w:sz="0" w:space="0" w:color="auto"/>
        <w:bottom w:val="none" w:sz="0" w:space="0" w:color="auto"/>
        <w:right w:val="none" w:sz="0" w:space="0" w:color="auto"/>
      </w:divBdr>
    </w:div>
    <w:div w:id="1639453115">
      <w:bodyDiv w:val="1"/>
      <w:marLeft w:val="0"/>
      <w:marRight w:val="0"/>
      <w:marTop w:val="0"/>
      <w:marBottom w:val="0"/>
      <w:divBdr>
        <w:top w:val="none" w:sz="0" w:space="0" w:color="auto"/>
        <w:left w:val="none" w:sz="0" w:space="0" w:color="auto"/>
        <w:bottom w:val="none" w:sz="0" w:space="0" w:color="auto"/>
        <w:right w:val="none" w:sz="0" w:space="0" w:color="auto"/>
      </w:divBdr>
    </w:div>
    <w:div w:id="1787967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Standard"/>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C:\WINDOWS\System32\Normal.wpt</Template>
  <TotalTime>8</TotalTime>
  <Pages>4</Pages>
  <Words>682</Words>
  <Characters>3094</Characters>
  <Application>Microsoft Office Word</Application>
  <DocSecurity>0</DocSecurity>
  <Lines>128</Lines>
  <Paragraphs>134</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Dani_</dc:creator>
  <cp:keywords/>
  <cp:lastModifiedBy>Molly Atkinson</cp:lastModifiedBy>
  <cp:revision>5</cp:revision>
  <dcterms:created xsi:type="dcterms:W3CDTF">2024-02-05T22:10:00Z</dcterms:created>
  <dcterms:modified xsi:type="dcterms:W3CDTF">2024-02-19T23:10:00Z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F2059B3DECF84EFCBEED39FD77767243_11</vt:lpwstr>
  </property>
</Properties>
</file>