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5E40DA7B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03/</w:t>
      </w:r>
      <w:r w:rsidR="001457A2">
        <w:rPr>
          <w:b/>
          <w:bCs/>
          <w:sz w:val="32"/>
          <w:szCs w:val="32"/>
        </w:rPr>
        <w:t>25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 – 7: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</w:t>
      </w:r>
    </w:p>
    <w:p w14:paraId="79A326FA" w14:textId="3530BA70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Address team </w:t>
      </w:r>
      <w:proofErr w:type="gramStart"/>
      <w:r>
        <w:rPr>
          <w:b/>
          <w:bCs/>
          <w:sz w:val="32"/>
          <w:szCs w:val="32"/>
        </w:rPr>
        <w:t>needs</w:t>
      </w:r>
      <w:proofErr w:type="gram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Turn in previous week’s </w:t>
      </w:r>
      <w:proofErr w:type="gramStart"/>
      <w:r>
        <w:rPr>
          <w:b/>
          <w:bCs/>
          <w:sz w:val="32"/>
          <w:szCs w:val="32"/>
        </w:rPr>
        <w:t>work</w:t>
      </w:r>
      <w:proofErr w:type="gramEnd"/>
    </w:p>
    <w:p w14:paraId="7678EBF2" w14:textId="69D5062B" w:rsidR="00653BEC" w:rsidRPr="00236ADF" w:rsidRDefault="00653BEC" w:rsidP="00135F18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1457A2">
        <w:rPr>
          <w:sz w:val="28"/>
          <w:szCs w:val="28"/>
        </w:rPr>
        <w:t>Project Scope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</w:t>
      </w:r>
      <w:proofErr w:type="gramStart"/>
      <w:r>
        <w:rPr>
          <w:b/>
          <w:bCs/>
          <w:sz w:val="32"/>
          <w:szCs w:val="32"/>
        </w:rPr>
        <w:t>work</w:t>
      </w:r>
      <w:proofErr w:type="gramEnd"/>
      <w:r>
        <w:rPr>
          <w:b/>
          <w:bCs/>
          <w:sz w:val="32"/>
          <w:szCs w:val="32"/>
        </w:rPr>
        <w:t xml:space="preserve"> </w:t>
      </w:r>
    </w:p>
    <w:p w14:paraId="7624BA5A" w14:textId="46F5FFB1" w:rsidR="00353B33" w:rsidRDefault="001457A2" w:rsidP="000D4A9B">
      <w:pPr>
        <w:tabs>
          <w:tab w:val="left" w:pos="491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Site Structure Documentation</w:t>
      </w:r>
      <w:r w:rsidR="000D4A9B">
        <w:rPr>
          <w:b/>
          <w:bCs/>
          <w:sz w:val="32"/>
          <w:szCs w:val="32"/>
        </w:rPr>
        <w:tab/>
      </w:r>
    </w:p>
    <w:p w14:paraId="296A8276" w14:textId="77777777" w:rsidR="000D4A9B" w:rsidRDefault="000D4A9B" w:rsidP="000D4A9B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Content Audit</w:t>
      </w:r>
    </w:p>
    <w:p w14:paraId="5A560C04" w14:textId="5E5F87A7" w:rsidR="000D4A9B" w:rsidRPr="000D4A9B" w:rsidRDefault="000D4A9B" w:rsidP="000D4A9B">
      <w:pPr>
        <w:pStyle w:val="ListParagraph"/>
        <w:numPr>
          <w:ilvl w:val="0"/>
          <w:numId w:val="6"/>
        </w:num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 xml:space="preserve">Assigned to: </w:t>
      </w:r>
      <w:proofErr w:type="gramStart"/>
      <w:r w:rsidRPr="000D4A9B">
        <w:rPr>
          <w:sz w:val="32"/>
          <w:szCs w:val="32"/>
        </w:rPr>
        <w:t>Danielle</w:t>
      </w:r>
      <w:proofErr w:type="gramEnd"/>
    </w:p>
    <w:p w14:paraId="3217E8D8" w14:textId="67B601BC" w:rsidR="000D4A9B" w:rsidRDefault="000D4A9B" w:rsidP="000D4A9B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 xml:space="preserve">Content Outline </w:t>
      </w:r>
    </w:p>
    <w:p w14:paraId="1F079EC8" w14:textId="77777777" w:rsidR="000D4A9B" w:rsidRDefault="000D4A9B" w:rsidP="000D4A9B">
      <w:pPr>
        <w:pStyle w:val="ListParagraph"/>
        <w:numPr>
          <w:ilvl w:val="0"/>
          <w:numId w:val="5"/>
        </w:num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 xml:space="preserve">Assigned to: </w:t>
      </w:r>
      <w:proofErr w:type="gramStart"/>
      <w:r w:rsidRPr="000D4A9B">
        <w:rPr>
          <w:sz w:val="32"/>
          <w:szCs w:val="32"/>
        </w:rPr>
        <w:t>Dorothy</w:t>
      </w:r>
      <w:proofErr w:type="gramEnd"/>
    </w:p>
    <w:p w14:paraId="54009566" w14:textId="77777777" w:rsidR="000D4A9B" w:rsidRDefault="000D4A9B" w:rsidP="000D4A9B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Delivery Plan</w:t>
      </w:r>
    </w:p>
    <w:p w14:paraId="5F849F32" w14:textId="4DA6FA27" w:rsidR="000D4A9B" w:rsidRPr="000D4A9B" w:rsidRDefault="000D4A9B" w:rsidP="000D4A9B">
      <w:pPr>
        <w:pStyle w:val="ListParagraph"/>
        <w:numPr>
          <w:ilvl w:val="0"/>
          <w:numId w:val="5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Danielle</w:t>
      </w:r>
      <w:proofErr w:type="gramEnd"/>
      <w:r w:rsidRPr="000D4A9B">
        <w:rPr>
          <w:sz w:val="32"/>
          <w:szCs w:val="32"/>
        </w:rPr>
        <w:tab/>
      </w:r>
    </w:p>
    <w:p w14:paraId="5B727640" w14:textId="77777777" w:rsidR="000D4A9B" w:rsidRPr="000D4A9B" w:rsidRDefault="000D4A9B" w:rsidP="000D4A9B">
      <w:pPr>
        <w:tabs>
          <w:tab w:val="left" w:pos="4910"/>
        </w:tabs>
        <w:rPr>
          <w:b/>
          <w:bCs/>
          <w:sz w:val="32"/>
          <w:szCs w:val="32"/>
        </w:rPr>
      </w:pPr>
      <w:r w:rsidRPr="000D4A9B">
        <w:rPr>
          <w:b/>
          <w:bCs/>
          <w:sz w:val="32"/>
          <w:szCs w:val="32"/>
        </w:rPr>
        <w:t>----------------</w:t>
      </w:r>
    </w:p>
    <w:p w14:paraId="4250BA7A" w14:textId="17602EED" w:rsidR="000D4A9B" w:rsidRDefault="000D4A9B" w:rsidP="000D4A9B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Site Structure Map/s</w:t>
      </w:r>
    </w:p>
    <w:p w14:paraId="2120B4EE" w14:textId="5E60B1B9" w:rsidR="00FA4AF3" w:rsidRPr="00FA4AF3" w:rsidRDefault="00FA4AF3" w:rsidP="00FA4AF3">
      <w:pPr>
        <w:pStyle w:val="ListParagraph"/>
        <w:numPr>
          <w:ilvl w:val="0"/>
          <w:numId w:val="5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4E743718" w14:textId="77777777" w:rsidR="000D4A9B" w:rsidRPr="000D4A9B" w:rsidRDefault="000D4A9B" w:rsidP="000D4A9B">
      <w:pPr>
        <w:tabs>
          <w:tab w:val="left" w:pos="4910"/>
        </w:tabs>
        <w:rPr>
          <w:b/>
          <w:bCs/>
          <w:sz w:val="32"/>
          <w:szCs w:val="32"/>
        </w:rPr>
      </w:pPr>
      <w:r w:rsidRPr="000D4A9B">
        <w:rPr>
          <w:b/>
          <w:bCs/>
          <w:sz w:val="32"/>
          <w:szCs w:val="32"/>
        </w:rPr>
        <w:t>----------------</w:t>
      </w:r>
    </w:p>
    <w:p w14:paraId="29D4E633" w14:textId="77777777" w:rsidR="000D4A9B" w:rsidRDefault="000D4A9B" w:rsidP="000D4A9B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Wireframes</w:t>
      </w:r>
    </w:p>
    <w:p w14:paraId="235654DF" w14:textId="643B1993" w:rsidR="007624D2" w:rsidRPr="007624D2" w:rsidRDefault="00FA4AF3" w:rsidP="007624D2">
      <w:pPr>
        <w:pStyle w:val="ListParagraph"/>
        <w:numPr>
          <w:ilvl w:val="0"/>
          <w:numId w:val="5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0CD9495A" w14:textId="4312CC05" w:rsidR="00FA4AF3" w:rsidRPr="000D4A9B" w:rsidRDefault="007624D2" w:rsidP="00FA4AF3">
      <w:pPr>
        <w:tabs>
          <w:tab w:val="left" w:pos="4910"/>
        </w:tabs>
        <w:rPr>
          <w:sz w:val="32"/>
          <w:szCs w:val="32"/>
        </w:rPr>
      </w:pPr>
      <w:r w:rsidRPr="007624D2">
        <w:rPr>
          <w:sz w:val="32"/>
          <w:szCs w:val="32"/>
        </w:rPr>
        <w:t>Naming Conventions</w:t>
      </w:r>
      <w:r>
        <w:rPr>
          <w:sz w:val="32"/>
          <w:szCs w:val="32"/>
        </w:rPr>
        <w:t xml:space="preserve">, </w:t>
      </w:r>
      <w:r w:rsidR="000D4A9B" w:rsidRPr="000D4A9B">
        <w:rPr>
          <w:sz w:val="32"/>
          <w:szCs w:val="32"/>
        </w:rPr>
        <w:t>Navigational Structures</w:t>
      </w:r>
      <w:r w:rsidR="00FA4AF3">
        <w:rPr>
          <w:sz w:val="32"/>
          <w:szCs w:val="32"/>
        </w:rPr>
        <w:t xml:space="preserve">, </w:t>
      </w:r>
      <w:r w:rsidR="00FA4AF3" w:rsidRPr="000D4A9B">
        <w:rPr>
          <w:sz w:val="32"/>
          <w:szCs w:val="32"/>
        </w:rPr>
        <w:t>Naming</w:t>
      </w:r>
      <w:r>
        <w:rPr>
          <w:sz w:val="32"/>
          <w:szCs w:val="32"/>
        </w:rPr>
        <w:t xml:space="preserve"> </w:t>
      </w:r>
      <w:r w:rsidR="00FA4AF3" w:rsidRPr="000D4A9B">
        <w:rPr>
          <w:sz w:val="32"/>
          <w:szCs w:val="32"/>
        </w:rPr>
        <w:t>and Labeling Plan</w:t>
      </w:r>
    </w:p>
    <w:p w14:paraId="66862E6C" w14:textId="0388D940" w:rsidR="00FA4AF3" w:rsidRPr="00C1409E" w:rsidRDefault="00FA4AF3" w:rsidP="000D4A9B">
      <w:pPr>
        <w:pStyle w:val="ListParagraph"/>
        <w:numPr>
          <w:ilvl w:val="0"/>
          <w:numId w:val="5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Dorothy</w:t>
      </w:r>
      <w:proofErr w:type="gramEnd"/>
    </w:p>
    <w:p w14:paraId="1FBC83A7" w14:textId="5775D4A2" w:rsidR="000D4A9B" w:rsidRPr="000D4A9B" w:rsidRDefault="000D4A9B" w:rsidP="000D4A9B">
      <w:pPr>
        <w:tabs>
          <w:tab w:val="left" w:pos="4910"/>
        </w:tabs>
        <w:rPr>
          <w:b/>
          <w:bCs/>
          <w:sz w:val="32"/>
          <w:szCs w:val="32"/>
        </w:rPr>
      </w:pPr>
      <w:r w:rsidRPr="000D4A9B">
        <w:rPr>
          <w:b/>
          <w:bCs/>
          <w:sz w:val="32"/>
          <w:szCs w:val="32"/>
        </w:rPr>
        <w:t>----------------</w:t>
      </w:r>
    </w:p>
    <w:p w14:paraId="1E13726A" w14:textId="53D5957D" w:rsidR="000D4A9B" w:rsidRDefault="000D4A9B" w:rsidP="000D4A9B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Key User Paths</w:t>
      </w:r>
    </w:p>
    <w:p w14:paraId="30EC4058" w14:textId="1ABE3943" w:rsidR="00FA4AF3" w:rsidRPr="00FA4AF3" w:rsidRDefault="00FA4AF3" w:rsidP="000D4A9B">
      <w:pPr>
        <w:pStyle w:val="ListParagraph"/>
        <w:numPr>
          <w:ilvl w:val="0"/>
          <w:numId w:val="5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659552EC" w14:textId="79E1D5CF" w:rsidR="000D4A9B" w:rsidRDefault="000D4A9B" w:rsidP="000D4A9B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User Scenarios -Enhanced</w:t>
      </w:r>
    </w:p>
    <w:p w14:paraId="018B3B0E" w14:textId="50F49ECD" w:rsidR="00FA4AF3" w:rsidRPr="00FA4AF3" w:rsidRDefault="00FA4AF3" w:rsidP="000D4A9B">
      <w:pPr>
        <w:pStyle w:val="ListParagraph"/>
        <w:numPr>
          <w:ilvl w:val="0"/>
          <w:numId w:val="5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26F0274C" w14:textId="0EA78F4B" w:rsidR="00BB5216" w:rsidRDefault="00066A74" w:rsidP="00854D3C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019954E1" w14:textId="1EA5444E" w:rsidR="00BB5216" w:rsidRPr="00BB5216" w:rsidRDefault="00BB5216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77777777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lastRenderedPageBreak/>
        <w:t xml:space="preserve">Upload new documents to web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71588A48" w14:textId="73BED64F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Assigned to: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Dorothy</w:t>
      </w:r>
      <w:proofErr w:type="gramEnd"/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AB42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C178" w14:textId="77777777" w:rsidR="00AB42DE" w:rsidRDefault="00AB42DE" w:rsidP="00376205">
      <w:r>
        <w:separator/>
      </w:r>
    </w:p>
  </w:endnote>
  <w:endnote w:type="continuationSeparator" w:id="0">
    <w:p w14:paraId="1E1870AE" w14:textId="77777777" w:rsidR="00AB42DE" w:rsidRDefault="00AB42DE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3971" w14:textId="77777777" w:rsidR="00AB42DE" w:rsidRDefault="00AB42DE" w:rsidP="00376205">
      <w:r>
        <w:separator/>
      </w:r>
    </w:p>
  </w:footnote>
  <w:footnote w:type="continuationSeparator" w:id="0">
    <w:p w14:paraId="62828D00" w14:textId="77777777" w:rsidR="00AB42DE" w:rsidRDefault="00AB42DE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50EDC"/>
    <w:multiLevelType w:val="hybridMultilevel"/>
    <w:tmpl w:val="A9A48266"/>
    <w:lvl w:ilvl="0" w:tplc="0F0805F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6B08"/>
    <w:multiLevelType w:val="hybridMultilevel"/>
    <w:tmpl w:val="F4202662"/>
    <w:lvl w:ilvl="0" w:tplc="012C3192">
      <w:start w:val="6"/>
      <w:numFmt w:val="bullet"/>
      <w:lvlText w:val="-"/>
      <w:lvlJc w:val="left"/>
      <w:pPr>
        <w:ind w:left="52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5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0224">
    <w:abstractNumId w:val="0"/>
  </w:num>
  <w:num w:numId="2" w16cid:durableId="2090929060">
    <w:abstractNumId w:val="2"/>
  </w:num>
  <w:num w:numId="3" w16cid:durableId="770904368">
    <w:abstractNumId w:val="4"/>
  </w:num>
  <w:num w:numId="4" w16cid:durableId="245457035">
    <w:abstractNumId w:val="3"/>
  </w:num>
  <w:num w:numId="5" w16cid:durableId="1115371881">
    <w:abstractNumId w:val="5"/>
  </w:num>
  <w:num w:numId="6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66A74"/>
    <w:rsid w:val="00075246"/>
    <w:rsid w:val="000D4A9B"/>
    <w:rsid w:val="000E3C24"/>
    <w:rsid w:val="000F3EE7"/>
    <w:rsid w:val="001066EC"/>
    <w:rsid w:val="001320FD"/>
    <w:rsid w:val="00133910"/>
    <w:rsid w:val="00135F18"/>
    <w:rsid w:val="00145359"/>
    <w:rsid w:val="001457A2"/>
    <w:rsid w:val="00182EC3"/>
    <w:rsid w:val="00184742"/>
    <w:rsid w:val="001A79C0"/>
    <w:rsid w:val="001D0525"/>
    <w:rsid w:val="001D6A41"/>
    <w:rsid w:val="001E4B0C"/>
    <w:rsid w:val="001F6AA5"/>
    <w:rsid w:val="00204C27"/>
    <w:rsid w:val="002830EC"/>
    <w:rsid w:val="002A38DA"/>
    <w:rsid w:val="002B3964"/>
    <w:rsid w:val="002F696F"/>
    <w:rsid w:val="003049BB"/>
    <w:rsid w:val="00323A60"/>
    <w:rsid w:val="00327ABF"/>
    <w:rsid w:val="00333E80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407D91"/>
    <w:rsid w:val="0042510E"/>
    <w:rsid w:val="00425A9C"/>
    <w:rsid w:val="00445EC4"/>
    <w:rsid w:val="00456FD1"/>
    <w:rsid w:val="004719BA"/>
    <w:rsid w:val="00494123"/>
    <w:rsid w:val="004A4AA2"/>
    <w:rsid w:val="004D76A5"/>
    <w:rsid w:val="004F7EED"/>
    <w:rsid w:val="00550B70"/>
    <w:rsid w:val="005550C9"/>
    <w:rsid w:val="0059362C"/>
    <w:rsid w:val="005942EB"/>
    <w:rsid w:val="005A519B"/>
    <w:rsid w:val="005E4228"/>
    <w:rsid w:val="0060159F"/>
    <w:rsid w:val="0061457D"/>
    <w:rsid w:val="0062123A"/>
    <w:rsid w:val="00623871"/>
    <w:rsid w:val="00624A84"/>
    <w:rsid w:val="00626CDC"/>
    <w:rsid w:val="00646E75"/>
    <w:rsid w:val="00650725"/>
    <w:rsid w:val="00653BEC"/>
    <w:rsid w:val="00682F52"/>
    <w:rsid w:val="00685381"/>
    <w:rsid w:val="006B01BD"/>
    <w:rsid w:val="00747BB1"/>
    <w:rsid w:val="007624D2"/>
    <w:rsid w:val="007B1236"/>
    <w:rsid w:val="007B19DB"/>
    <w:rsid w:val="007B20E0"/>
    <w:rsid w:val="007B75E5"/>
    <w:rsid w:val="008009DA"/>
    <w:rsid w:val="00810A41"/>
    <w:rsid w:val="00834B19"/>
    <w:rsid w:val="00843CA2"/>
    <w:rsid w:val="00844764"/>
    <w:rsid w:val="008456BB"/>
    <w:rsid w:val="00854D3C"/>
    <w:rsid w:val="00863937"/>
    <w:rsid w:val="00877759"/>
    <w:rsid w:val="008B0627"/>
    <w:rsid w:val="008E690A"/>
    <w:rsid w:val="008F7B4E"/>
    <w:rsid w:val="0090235B"/>
    <w:rsid w:val="00914211"/>
    <w:rsid w:val="00922646"/>
    <w:rsid w:val="00950FC9"/>
    <w:rsid w:val="00975316"/>
    <w:rsid w:val="009834A5"/>
    <w:rsid w:val="009864AB"/>
    <w:rsid w:val="009B3BD5"/>
    <w:rsid w:val="009C28ED"/>
    <w:rsid w:val="009C713C"/>
    <w:rsid w:val="009E5AB2"/>
    <w:rsid w:val="00A00DA7"/>
    <w:rsid w:val="00A06EC6"/>
    <w:rsid w:val="00A31B79"/>
    <w:rsid w:val="00A77DE4"/>
    <w:rsid w:val="00A90B67"/>
    <w:rsid w:val="00AA44C5"/>
    <w:rsid w:val="00AB42DE"/>
    <w:rsid w:val="00AE39B6"/>
    <w:rsid w:val="00AF62A5"/>
    <w:rsid w:val="00BB5216"/>
    <w:rsid w:val="00BC23DD"/>
    <w:rsid w:val="00C067BD"/>
    <w:rsid w:val="00C1409E"/>
    <w:rsid w:val="00C23387"/>
    <w:rsid w:val="00C2787A"/>
    <w:rsid w:val="00C55116"/>
    <w:rsid w:val="00C6127A"/>
    <w:rsid w:val="00C617E3"/>
    <w:rsid w:val="00C92100"/>
    <w:rsid w:val="00C940BA"/>
    <w:rsid w:val="00C97A9C"/>
    <w:rsid w:val="00CB4189"/>
    <w:rsid w:val="00CB5504"/>
    <w:rsid w:val="00CC7BB9"/>
    <w:rsid w:val="00CD384D"/>
    <w:rsid w:val="00CE1FF8"/>
    <w:rsid w:val="00D12C5E"/>
    <w:rsid w:val="00D14447"/>
    <w:rsid w:val="00D574C1"/>
    <w:rsid w:val="00D63422"/>
    <w:rsid w:val="00D76E18"/>
    <w:rsid w:val="00D80E92"/>
    <w:rsid w:val="00D907F8"/>
    <w:rsid w:val="00DD0998"/>
    <w:rsid w:val="00DF4713"/>
    <w:rsid w:val="00E0343A"/>
    <w:rsid w:val="00E0756B"/>
    <w:rsid w:val="00E171D9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D4963"/>
    <w:rsid w:val="00EF18D8"/>
    <w:rsid w:val="00F07226"/>
    <w:rsid w:val="00F1267B"/>
    <w:rsid w:val="00F218D5"/>
    <w:rsid w:val="00F375B0"/>
    <w:rsid w:val="00F405F8"/>
    <w:rsid w:val="00F407B7"/>
    <w:rsid w:val="00F46FBE"/>
    <w:rsid w:val="00F670DA"/>
    <w:rsid w:val="00F6710A"/>
    <w:rsid w:val="00FA4AF3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3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2024-03-26T19:27:00Z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