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377EEF80" w:rsidR="00F670DA" w:rsidRDefault="00D63422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</w:t>
      </w:r>
      <w:r w:rsidR="000E6A31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/</w:t>
      </w:r>
      <w:r w:rsidR="005D29DC">
        <w:rPr>
          <w:b/>
          <w:bCs/>
          <w:sz w:val="32"/>
          <w:szCs w:val="32"/>
        </w:rPr>
        <w:t>16</w:t>
      </w:r>
      <w:r>
        <w:rPr>
          <w:b/>
          <w:bCs/>
          <w:sz w:val="32"/>
          <w:szCs w:val="32"/>
        </w:rPr>
        <w:t>/2024</w:t>
      </w:r>
      <w:r w:rsidR="00AA44C5" w:rsidRPr="000F3EE7">
        <w:rPr>
          <w:b/>
          <w:bCs/>
          <w:sz w:val="32"/>
          <w:szCs w:val="32"/>
        </w:rPr>
        <w:t xml:space="preserve"> 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="00AA44C5" w:rsidRPr="000F3EE7">
        <w:rPr>
          <w:b/>
          <w:bCs/>
          <w:sz w:val="32"/>
          <w:szCs w:val="32"/>
        </w:rPr>
        <w:t>5: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 – 7: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</w:t>
      </w:r>
    </w:p>
    <w:p w14:paraId="0B25B40E" w14:textId="56E6A3FE" w:rsidR="00D112ED" w:rsidRDefault="00D112ED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**This meeting was canceled due to extenuating circumstances. Please view the meeting minutes for this date for </w:t>
      </w:r>
      <w:proofErr w:type="gramStart"/>
      <w:r>
        <w:rPr>
          <w:b/>
          <w:bCs/>
          <w:sz w:val="32"/>
          <w:szCs w:val="32"/>
        </w:rPr>
        <w:t>details.</w:t>
      </w:r>
      <w:r w:rsidR="00726E24">
        <w:rPr>
          <w:b/>
          <w:bCs/>
          <w:sz w:val="32"/>
          <w:szCs w:val="32"/>
        </w:rPr>
        <w:t>*</w:t>
      </w:r>
      <w:proofErr w:type="gramEnd"/>
      <w:r w:rsidR="00726E24">
        <w:rPr>
          <w:b/>
          <w:bCs/>
          <w:sz w:val="32"/>
          <w:szCs w:val="32"/>
        </w:rPr>
        <w:t>*</w:t>
      </w:r>
    </w:p>
    <w:p w14:paraId="79A326FA" w14:textId="0C7FEA16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Address team </w:t>
      </w:r>
      <w:proofErr w:type="gramStart"/>
      <w:r>
        <w:rPr>
          <w:b/>
          <w:bCs/>
          <w:sz w:val="32"/>
          <w:szCs w:val="32"/>
        </w:rPr>
        <w:t>needs</w:t>
      </w:r>
      <w:proofErr w:type="gramEnd"/>
    </w:p>
    <w:p w14:paraId="031B2F73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Turn in previous week’s </w:t>
      </w:r>
      <w:proofErr w:type="gramStart"/>
      <w:r>
        <w:rPr>
          <w:b/>
          <w:bCs/>
          <w:sz w:val="32"/>
          <w:szCs w:val="32"/>
        </w:rPr>
        <w:t>work</w:t>
      </w:r>
      <w:proofErr w:type="gramEnd"/>
    </w:p>
    <w:p w14:paraId="7678EBF2" w14:textId="2A432100" w:rsidR="00653BEC" w:rsidRDefault="00653BEC" w:rsidP="00135F18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="00C84170">
        <w:rPr>
          <w:sz w:val="28"/>
          <w:szCs w:val="28"/>
        </w:rPr>
        <w:t>HTML Top</w:t>
      </w:r>
      <w:r w:rsidR="00726E24">
        <w:rPr>
          <w:sz w:val="28"/>
          <w:szCs w:val="28"/>
        </w:rPr>
        <w:t>-</w:t>
      </w:r>
      <w:r w:rsidR="00C84170">
        <w:rPr>
          <w:sz w:val="28"/>
          <w:szCs w:val="28"/>
        </w:rPr>
        <w:t>Level Pages</w:t>
      </w:r>
    </w:p>
    <w:p w14:paraId="34A47687" w14:textId="162FF10E" w:rsidR="00C84170" w:rsidRDefault="00C84170" w:rsidP="00135F18">
      <w:pPr>
        <w:rPr>
          <w:sz w:val="28"/>
          <w:szCs w:val="28"/>
        </w:rPr>
      </w:pPr>
      <w:r>
        <w:rPr>
          <w:sz w:val="28"/>
          <w:szCs w:val="28"/>
        </w:rPr>
        <w:tab/>
        <w:t>Client Handoff</w:t>
      </w:r>
    </w:p>
    <w:p w14:paraId="414D5BA2" w14:textId="389CCE3D" w:rsidR="00C84170" w:rsidRPr="00236ADF" w:rsidRDefault="00C84170" w:rsidP="00135F1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Production </w:t>
      </w:r>
      <w:r w:rsidR="00E74762">
        <w:rPr>
          <w:sz w:val="28"/>
          <w:szCs w:val="28"/>
        </w:rPr>
        <w:t>Guide</w:t>
      </w:r>
    </w:p>
    <w:p w14:paraId="18008B38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</w:t>
      </w:r>
      <w:proofErr w:type="gramStart"/>
      <w:r>
        <w:rPr>
          <w:b/>
          <w:bCs/>
          <w:sz w:val="32"/>
          <w:szCs w:val="32"/>
        </w:rPr>
        <w:t>work</w:t>
      </w:r>
      <w:proofErr w:type="gramEnd"/>
      <w:r>
        <w:rPr>
          <w:b/>
          <w:bCs/>
          <w:sz w:val="32"/>
          <w:szCs w:val="32"/>
        </w:rPr>
        <w:t xml:space="preserve"> </w:t>
      </w:r>
    </w:p>
    <w:p w14:paraId="01DEF707" w14:textId="2210E8A2" w:rsidR="00A90A2A" w:rsidRDefault="00ED6402" w:rsidP="00F63A00">
      <w:pPr>
        <w:rPr>
          <w:sz w:val="32"/>
          <w:szCs w:val="32"/>
        </w:rPr>
      </w:pPr>
      <w:r>
        <w:rPr>
          <w:sz w:val="32"/>
          <w:szCs w:val="32"/>
        </w:rPr>
        <w:t>Quality Assurance Plan</w:t>
      </w:r>
    </w:p>
    <w:p w14:paraId="5D524E3C" w14:textId="4907BADD" w:rsidR="00ED6402" w:rsidRDefault="00ED6402" w:rsidP="00F63A00">
      <w:pPr>
        <w:rPr>
          <w:sz w:val="32"/>
          <w:szCs w:val="32"/>
        </w:rPr>
      </w:pPr>
      <w:r>
        <w:rPr>
          <w:sz w:val="32"/>
          <w:szCs w:val="32"/>
        </w:rPr>
        <w:tab/>
        <w:t>Assigned to:</w:t>
      </w:r>
      <w:r w:rsidR="00BB3CB7">
        <w:rPr>
          <w:sz w:val="32"/>
          <w:szCs w:val="32"/>
        </w:rPr>
        <w:t xml:space="preserve"> </w:t>
      </w:r>
      <w:proofErr w:type="gramStart"/>
      <w:r w:rsidR="00BB3CB7">
        <w:rPr>
          <w:sz w:val="32"/>
          <w:szCs w:val="32"/>
        </w:rPr>
        <w:t>Danielle</w:t>
      </w:r>
      <w:proofErr w:type="gramEnd"/>
    </w:p>
    <w:p w14:paraId="48E18ECA" w14:textId="6C5E32A7" w:rsidR="00ED6402" w:rsidRDefault="00ED6402" w:rsidP="00F63A00">
      <w:pPr>
        <w:rPr>
          <w:sz w:val="32"/>
          <w:szCs w:val="32"/>
        </w:rPr>
      </w:pPr>
      <w:r>
        <w:rPr>
          <w:sz w:val="32"/>
          <w:szCs w:val="32"/>
        </w:rPr>
        <w:t>Test Cases</w:t>
      </w:r>
    </w:p>
    <w:p w14:paraId="2F16DC2C" w14:textId="4F8A04C1" w:rsidR="00ED6402" w:rsidRDefault="00ED6402" w:rsidP="00F63A00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06A5C788" w14:textId="6DDE08C2" w:rsidR="00ED6402" w:rsidRDefault="00ED6402" w:rsidP="00F63A00">
      <w:pPr>
        <w:rPr>
          <w:sz w:val="32"/>
          <w:szCs w:val="32"/>
        </w:rPr>
      </w:pPr>
      <w:r>
        <w:rPr>
          <w:sz w:val="32"/>
          <w:szCs w:val="32"/>
        </w:rPr>
        <w:t>Bug Report</w:t>
      </w:r>
    </w:p>
    <w:p w14:paraId="1AC7A65E" w14:textId="76219153" w:rsidR="00ED6402" w:rsidRPr="003D671C" w:rsidRDefault="00ED6402" w:rsidP="00F63A00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 w:rsidR="00FE2910">
        <w:rPr>
          <w:sz w:val="32"/>
          <w:szCs w:val="32"/>
        </w:rPr>
        <w:t>Assigned</w:t>
      </w:r>
      <w:r>
        <w:rPr>
          <w:sz w:val="32"/>
          <w:szCs w:val="32"/>
        </w:rPr>
        <w:t xml:space="preserve"> to: </w:t>
      </w:r>
      <w:proofErr w:type="gramStart"/>
      <w:r w:rsidR="00BB3CB7">
        <w:rPr>
          <w:sz w:val="32"/>
          <w:szCs w:val="32"/>
        </w:rPr>
        <w:t>Danielle</w:t>
      </w:r>
      <w:proofErr w:type="gramEnd"/>
    </w:p>
    <w:p w14:paraId="019954E1" w14:textId="78F17CC6" w:rsidR="00BB5216" w:rsidRPr="00BB5216" w:rsidRDefault="000E6A31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008B0C03" w14:textId="2BD9C490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 xml:space="preserve">Upload new documents to </w:t>
      </w:r>
      <w:r w:rsidR="00035FA5">
        <w:rPr>
          <w:rFonts w:eastAsia="Times New Roman" w:cstheme="minorHAnsi"/>
          <w:sz w:val="32"/>
          <w:szCs w:val="32"/>
          <w:lang w:eastAsia="en-US"/>
        </w:rPr>
        <w:t xml:space="preserve">company </w:t>
      </w:r>
      <w:r w:rsidRPr="00C97A9C">
        <w:rPr>
          <w:rFonts w:eastAsia="Times New Roman" w:cstheme="minorHAnsi"/>
          <w:sz w:val="32"/>
          <w:szCs w:val="32"/>
          <w:lang w:eastAsia="en-US"/>
        </w:rPr>
        <w:t xml:space="preserve">web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server</w:t>
      </w:r>
      <w:proofErr w:type="gramEnd"/>
    </w:p>
    <w:p w14:paraId="71588A48" w14:textId="4F22EF2D" w:rsidR="00653BE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 xml:space="preserve">Assigned to: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D</w:t>
      </w:r>
      <w:r w:rsidR="00BB3CB7">
        <w:rPr>
          <w:rFonts w:eastAsia="Times New Roman" w:cstheme="minorHAnsi"/>
          <w:sz w:val="32"/>
          <w:szCs w:val="32"/>
          <w:lang w:eastAsia="en-US"/>
        </w:rPr>
        <w:t>ot</w:t>
      </w:r>
      <w:proofErr w:type="gramEnd"/>
    </w:p>
    <w:p w14:paraId="7DA0FD00" w14:textId="6AB8F387" w:rsidR="00035FA5" w:rsidRDefault="00035FA5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 xml:space="preserve">Upload new client pages to client web </w:t>
      </w:r>
      <w:proofErr w:type="gramStart"/>
      <w:r>
        <w:rPr>
          <w:rFonts w:eastAsia="Times New Roman" w:cstheme="minorHAnsi"/>
          <w:sz w:val="32"/>
          <w:szCs w:val="32"/>
          <w:lang w:eastAsia="en-US"/>
        </w:rPr>
        <w:t>server</w:t>
      </w:r>
      <w:proofErr w:type="gramEnd"/>
    </w:p>
    <w:p w14:paraId="05DC5B58" w14:textId="294428A8" w:rsidR="00035FA5" w:rsidRPr="00C97A9C" w:rsidRDefault="00035FA5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ab/>
        <w:t xml:space="preserve">Assigned to: </w:t>
      </w:r>
      <w:proofErr w:type="gramStart"/>
      <w:r>
        <w:rPr>
          <w:rFonts w:eastAsia="Times New Roman" w:cstheme="minorHAnsi"/>
          <w:sz w:val="32"/>
          <w:szCs w:val="32"/>
          <w:lang w:eastAsia="en-US"/>
        </w:rPr>
        <w:t>Molly</w:t>
      </w:r>
      <w:proofErr w:type="gramEnd"/>
    </w:p>
    <w:p w14:paraId="7C564CC5" w14:textId="3ACEDBDE" w:rsidR="00E513C4" w:rsidRPr="00650725" w:rsidRDefault="00E513C4" w:rsidP="0065072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sectPr w:rsidR="00E513C4" w:rsidRPr="00650725" w:rsidSect="004868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3476" w14:textId="77777777" w:rsidR="0048684D" w:rsidRDefault="0048684D" w:rsidP="00376205">
      <w:r>
        <w:separator/>
      </w:r>
    </w:p>
  </w:endnote>
  <w:endnote w:type="continuationSeparator" w:id="0">
    <w:p w14:paraId="705B58E0" w14:textId="77777777" w:rsidR="0048684D" w:rsidRDefault="0048684D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332E2" w14:textId="77777777" w:rsidR="0048684D" w:rsidRDefault="0048684D" w:rsidP="00376205">
      <w:r>
        <w:separator/>
      </w:r>
    </w:p>
  </w:footnote>
  <w:footnote w:type="continuationSeparator" w:id="0">
    <w:p w14:paraId="0E0E794E" w14:textId="77777777" w:rsidR="0048684D" w:rsidRDefault="0048684D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50EDC"/>
    <w:multiLevelType w:val="hybridMultilevel"/>
    <w:tmpl w:val="A9A48266"/>
    <w:lvl w:ilvl="0" w:tplc="0F0805F4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06B08"/>
    <w:multiLevelType w:val="hybridMultilevel"/>
    <w:tmpl w:val="F4202662"/>
    <w:lvl w:ilvl="0" w:tplc="012C3192">
      <w:start w:val="6"/>
      <w:numFmt w:val="bullet"/>
      <w:lvlText w:val="-"/>
      <w:lvlJc w:val="left"/>
      <w:pPr>
        <w:ind w:left="52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5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0224">
    <w:abstractNumId w:val="0"/>
  </w:num>
  <w:num w:numId="2" w16cid:durableId="2090929060">
    <w:abstractNumId w:val="2"/>
  </w:num>
  <w:num w:numId="3" w16cid:durableId="770904368">
    <w:abstractNumId w:val="4"/>
  </w:num>
  <w:num w:numId="4" w16cid:durableId="245457035">
    <w:abstractNumId w:val="3"/>
  </w:num>
  <w:num w:numId="5" w16cid:durableId="1115371881">
    <w:abstractNumId w:val="5"/>
  </w:num>
  <w:num w:numId="6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49D9"/>
    <w:rsid w:val="00024E1E"/>
    <w:rsid w:val="00035FA5"/>
    <w:rsid w:val="00036238"/>
    <w:rsid w:val="00043537"/>
    <w:rsid w:val="00066A74"/>
    <w:rsid w:val="00075246"/>
    <w:rsid w:val="000D4A9B"/>
    <w:rsid w:val="000E3C24"/>
    <w:rsid w:val="000E6A31"/>
    <w:rsid w:val="000F3EE7"/>
    <w:rsid w:val="001066EC"/>
    <w:rsid w:val="00112D34"/>
    <w:rsid w:val="001320FD"/>
    <w:rsid w:val="00133910"/>
    <w:rsid w:val="00135F18"/>
    <w:rsid w:val="00145359"/>
    <w:rsid w:val="001457A2"/>
    <w:rsid w:val="00182EC3"/>
    <w:rsid w:val="00184742"/>
    <w:rsid w:val="001A79C0"/>
    <w:rsid w:val="001D0525"/>
    <w:rsid w:val="001D6A41"/>
    <w:rsid w:val="001E4B0C"/>
    <w:rsid w:val="001F0853"/>
    <w:rsid w:val="001F6AA5"/>
    <w:rsid w:val="00204C27"/>
    <w:rsid w:val="00234604"/>
    <w:rsid w:val="00235944"/>
    <w:rsid w:val="002830EC"/>
    <w:rsid w:val="00290BE3"/>
    <w:rsid w:val="002A38DA"/>
    <w:rsid w:val="002B3964"/>
    <w:rsid w:val="002C78B1"/>
    <w:rsid w:val="002F696F"/>
    <w:rsid w:val="003049BB"/>
    <w:rsid w:val="00323A60"/>
    <w:rsid w:val="003253FC"/>
    <w:rsid w:val="00327ABF"/>
    <w:rsid w:val="00333E80"/>
    <w:rsid w:val="00347BEB"/>
    <w:rsid w:val="00353B33"/>
    <w:rsid w:val="00376205"/>
    <w:rsid w:val="003834E6"/>
    <w:rsid w:val="003951D5"/>
    <w:rsid w:val="00396549"/>
    <w:rsid w:val="003A641D"/>
    <w:rsid w:val="003A6A4C"/>
    <w:rsid w:val="003C15DF"/>
    <w:rsid w:val="003C53BB"/>
    <w:rsid w:val="003D0547"/>
    <w:rsid w:val="003D671C"/>
    <w:rsid w:val="00407D91"/>
    <w:rsid w:val="00413A0D"/>
    <w:rsid w:val="0042510E"/>
    <w:rsid w:val="00425A9C"/>
    <w:rsid w:val="00443D33"/>
    <w:rsid w:val="00445EC4"/>
    <w:rsid w:val="00456FD1"/>
    <w:rsid w:val="004719BA"/>
    <w:rsid w:val="0047787F"/>
    <w:rsid w:val="0048013A"/>
    <w:rsid w:val="0048684D"/>
    <w:rsid w:val="00494123"/>
    <w:rsid w:val="004A212D"/>
    <w:rsid w:val="004A4AA2"/>
    <w:rsid w:val="004B5164"/>
    <w:rsid w:val="004D76A5"/>
    <w:rsid w:val="004F7EED"/>
    <w:rsid w:val="0051348C"/>
    <w:rsid w:val="0052046D"/>
    <w:rsid w:val="00550B70"/>
    <w:rsid w:val="005550C9"/>
    <w:rsid w:val="0059362C"/>
    <w:rsid w:val="005942EB"/>
    <w:rsid w:val="005A1AD9"/>
    <w:rsid w:val="005A519B"/>
    <w:rsid w:val="005D29DC"/>
    <w:rsid w:val="005E4228"/>
    <w:rsid w:val="0060159F"/>
    <w:rsid w:val="0061457D"/>
    <w:rsid w:val="0062123A"/>
    <w:rsid w:val="00623871"/>
    <w:rsid w:val="00624A84"/>
    <w:rsid w:val="00626CDC"/>
    <w:rsid w:val="00627AE3"/>
    <w:rsid w:val="00646E75"/>
    <w:rsid w:val="00650725"/>
    <w:rsid w:val="00653BEC"/>
    <w:rsid w:val="00664DDE"/>
    <w:rsid w:val="006661C2"/>
    <w:rsid w:val="00682F52"/>
    <w:rsid w:val="00685381"/>
    <w:rsid w:val="00692FA7"/>
    <w:rsid w:val="006B01BD"/>
    <w:rsid w:val="006B32E7"/>
    <w:rsid w:val="006E0809"/>
    <w:rsid w:val="00726E24"/>
    <w:rsid w:val="007270C4"/>
    <w:rsid w:val="00747BB1"/>
    <w:rsid w:val="007624D2"/>
    <w:rsid w:val="00766E43"/>
    <w:rsid w:val="007B1236"/>
    <w:rsid w:val="007B19DB"/>
    <w:rsid w:val="007B20E0"/>
    <w:rsid w:val="007B75E5"/>
    <w:rsid w:val="008009DA"/>
    <w:rsid w:val="00810A41"/>
    <w:rsid w:val="00834B19"/>
    <w:rsid w:val="00836DF8"/>
    <w:rsid w:val="00843CA2"/>
    <w:rsid w:val="00844764"/>
    <w:rsid w:val="008456BB"/>
    <w:rsid w:val="00854D3C"/>
    <w:rsid w:val="00863937"/>
    <w:rsid w:val="00877759"/>
    <w:rsid w:val="008B0627"/>
    <w:rsid w:val="008E690A"/>
    <w:rsid w:val="008F7B4E"/>
    <w:rsid w:val="0090235B"/>
    <w:rsid w:val="0091412B"/>
    <w:rsid w:val="00914211"/>
    <w:rsid w:val="00922646"/>
    <w:rsid w:val="00923536"/>
    <w:rsid w:val="00923DDA"/>
    <w:rsid w:val="0093674C"/>
    <w:rsid w:val="00950FC9"/>
    <w:rsid w:val="00975316"/>
    <w:rsid w:val="00982A49"/>
    <w:rsid w:val="009834A5"/>
    <w:rsid w:val="009864AB"/>
    <w:rsid w:val="009B3BD5"/>
    <w:rsid w:val="009B64CC"/>
    <w:rsid w:val="009C28ED"/>
    <w:rsid w:val="009C713C"/>
    <w:rsid w:val="009D4427"/>
    <w:rsid w:val="009E5AB2"/>
    <w:rsid w:val="009E6BE1"/>
    <w:rsid w:val="00A00DA7"/>
    <w:rsid w:val="00A06EC6"/>
    <w:rsid w:val="00A31B79"/>
    <w:rsid w:val="00A64865"/>
    <w:rsid w:val="00A77DE4"/>
    <w:rsid w:val="00A90A2A"/>
    <w:rsid w:val="00A90B67"/>
    <w:rsid w:val="00AA44C5"/>
    <w:rsid w:val="00AA4609"/>
    <w:rsid w:val="00AB42DE"/>
    <w:rsid w:val="00AD7AF7"/>
    <w:rsid w:val="00AE39B6"/>
    <w:rsid w:val="00AF62A5"/>
    <w:rsid w:val="00AF785E"/>
    <w:rsid w:val="00B251A4"/>
    <w:rsid w:val="00BB3CB7"/>
    <w:rsid w:val="00BB5216"/>
    <w:rsid w:val="00BC23DD"/>
    <w:rsid w:val="00BF2FAA"/>
    <w:rsid w:val="00C04C72"/>
    <w:rsid w:val="00C067BD"/>
    <w:rsid w:val="00C1409E"/>
    <w:rsid w:val="00C23387"/>
    <w:rsid w:val="00C2787A"/>
    <w:rsid w:val="00C45F91"/>
    <w:rsid w:val="00C55116"/>
    <w:rsid w:val="00C6127A"/>
    <w:rsid w:val="00C617E3"/>
    <w:rsid w:val="00C84170"/>
    <w:rsid w:val="00C87A9E"/>
    <w:rsid w:val="00C92100"/>
    <w:rsid w:val="00C940BA"/>
    <w:rsid w:val="00C97A9C"/>
    <w:rsid w:val="00CB4189"/>
    <w:rsid w:val="00CB5504"/>
    <w:rsid w:val="00CB69F2"/>
    <w:rsid w:val="00CC7BB9"/>
    <w:rsid w:val="00CD384D"/>
    <w:rsid w:val="00CE1FF8"/>
    <w:rsid w:val="00D112ED"/>
    <w:rsid w:val="00D12C5E"/>
    <w:rsid w:val="00D14447"/>
    <w:rsid w:val="00D574C1"/>
    <w:rsid w:val="00D57B52"/>
    <w:rsid w:val="00D63422"/>
    <w:rsid w:val="00D666AB"/>
    <w:rsid w:val="00D76E18"/>
    <w:rsid w:val="00D8037E"/>
    <w:rsid w:val="00D80E92"/>
    <w:rsid w:val="00D907F8"/>
    <w:rsid w:val="00DC7875"/>
    <w:rsid w:val="00DD0998"/>
    <w:rsid w:val="00DD29A6"/>
    <w:rsid w:val="00DF4713"/>
    <w:rsid w:val="00E0343A"/>
    <w:rsid w:val="00E0756B"/>
    <w:rsid w:val="00E171D9"/>
    <w:rsid w:val="00E3150B"/>
    <w:rsid w:val="00E35CC8"/>
    <w:rsid w:val="00E45756"/>
    <w:rsid w:val="00E513C4"/>
    <w:rsid w:val="00E55D74"/>
    <w:rsid w:val="00E55FAE"/>
    <w:rsid w:val="00E6165C"/>
    <w:rsid w:val="00E6584C"/>
    <w:rsid w:val="00E73ADD"/>
    <w:rsid w:val="00E74762"/>
    <w:rsid w:val="00E822A7"/>
    <w:rsid w:val="00EA61B6"/>
    <w:rsid w:val="00EA67BB"/>
    <w:rsid w:val="00EB4AC6"/>
    <w:rsid w:val="00ED4963"/>
    <w:rsid w:val="00ED6402"/>
    <w:rsid w:val="00EF18D8"/>
    <w:rsid w:val="00F071B4"/>
    <w:rsid w:val="00F07226"/>
    <w:rsid w:val="00F1267B"/>
    <w:rsid w:val="00F218D5"/>
    <w:rsid w:val="00F371A1"/>
    <w:rsid w:val="00F375B0"/>
    <w:rsid w:val="00F405F8"/>
    <w:rsid w:val="00F407B7"/>
    <w:rsid w:val="00F46FBE"/>
    <w:rsid w:val="00F63A00"/>
    <w:rsid w:val="00F670DA"/>
    <w:rsid w:val="00F6710A"/>
    <w:rsid w:val="00F77985"/>
    <w:rsid w:val="00FA4AF3"/>
    <w:rsid w:val="00FB21D8"/>
    <w:rsid w:val="00FB2D57"/>
    <w:rsid w:val="00FD2D3E"/>
    <w:rsid w:val="00FE2910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2024-04-19T23:09:00Z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