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9E80" w14:textId="28BA365E" w:rsidR="00F670DA" w:rsidRDefault="00D63422" w:rsidP="00AA44C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</w:t>
      </w:r>
      <w:r w:rsidR="000E6A31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/</w:t>
      </w:r>
      <w:r w:rsidR="001651D4">
        <w:rPr>
          <w:b/>
          <w:bCs/>
          <w:sz w:val="32"/>
          <w:szCs w:val="32"/>
        </w:rPr>
        <w:t>22</w:t>
      </w:r>
      <w:r>
        <w:rPr>
          <w:b/>
          <w:bCs/>
          <w:sz w:val="32"/>
          <w:szCs w:val="32"/>
        </w:rPr>
        <w:t>/2024</w:t>
      </w:r>
      <w:r w:rsidR="00AA44C5" w:rsidRPr="000F3EE7">
        <w:rPr>
          <w:b/>
          <w:bCs/>
          <w:sz w:val="32"/>
          <w:szCs w:val="32"/>
        </w:rPr>
        <w:t xml:space="preserve"> Team Meeting</w:t>
      </w:r>
      <w:r w:rsidR="00A31B79" w:rsidRPr="000F3EE7">
        <w:rPr>
          <w:b/>
          <w:bCs/>
          <w:sz w:val="32"/>
          <w:szCs w:val="32"/>
        </w:rPr>
        <w:t xml:space="preserve"> Agenda</w:t>
      </w:r>
      <w:r w:rsidR="00A31B79" w:rsidRPr="000F3EE7">
        <w:rPr>
          <w:b/>
          <w:bCs/>
          <w:sz w:val="32"/>
          <w:szCs w:val="32"/>
        </w:rPr>
        <w:tab/>
      </w:r>
      <w:r w:rsidR="00A31B79" w:rsidRPr="000F3EE7">
        <w:rPr>
          <w:b/>
          <w:bCs/>
          <w:sz w:val="32"/>
          <w:szCs w:val="32"/>
        </w:rPr>
        <w:tab/>
      </w:r>
      <w:r w:rsidR="00AA44C5" w:rsidRPr="000F3EE7">
        <w:rPr>
          <w:b/>
          <w:bCs/>
          <w:sz w:val="32"/>
          <w:szCs w:val="32"/>
        </w:rPr>
        <w:t>5:</w:t>
      </w:r>
      <w:r w:rsidR="004F7EED">
        <w:rPr>
          <w:b/>
          <w:bCs/>
          <w:sz w:val="32"/>
          <w:szCs w:val="32"/>
        </w:rPr>
        <w:t>0</w:t>
      </w:r>
      <w:r w:rsidR="00AA44C5" w:rsidRPr="000F3EE7">
        <w:rPr>
          <w:b/>
          <w:bCs/>
          <w:sz w:val="32"/>
          <w:szCs w:val="32"/>
        </w:rPr>
        <w:t>0 PM – 7:</w:t>
      </w:r>
      <w:r w:rsidR="004F7EED">
        <w:rPr>
          <w:b/>
          <w:bCs/>
          <w:sz w:val="32"/>
          <w:szCs w:val="32"/>
        </w:rPr>
        <w:t>0</w:t>
      </w:r>
      <w:r w:rsidR="00AA44C5" w:rsidRPr="000F3EE7">
        <w:rPr>
          <w:b/>
          <w:bCs/>
          <w:sz w:val="32"/>
          <w:szCs w:val="32"/>
        </w:rPr>
        <w:t>0 PM</w:t>
      </w:r>
    </w:p>
    <w:p w14:paraId="79A326FA" w14:textId="0C7FEA16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Address team needs</w:t>
      </w:r>
    </w:p>
    <w:p w14:paraId="031B2F73" w14:textId="77777777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Turn in previous week’s work</w:t>
      </w:r>
    </w:p>
    <w:p w14:paraId="414D5BA2" w14:textId="6B6DBABE" w:rsidR="00C84170" w:rsidRPr="00236ADF" w:rsidRDefault="00653BEC" w:rsidP="00E6785F">
      <w:pPr>
        <w:rPr>
          <w:sz w:val="28"/>
          <w:szCs w:val="28"/>
        </w:rPr>
      </w:pPr>
      <w:r>
        <w:rPr>
          <w:b/>
          <w:bCs/>
          <w:sz w:val="32"/>
          <w:szCs w:val="32"/>
        </w:rPr>
        <w:tab/>
      </w:r>
      <w:r w:rsidR="00E6785F">
        <w:rPr>
          <w:sz w:val="28"/>
          <w:szCs w:val="28"/>
        </w:rPr>
        <w:t>Quality Assurance Plan</w:t>
      </w:r>
    </w:p>
    <w:p w14:paraId="18008B38" w14:textId="77777777" w:rsidR="00653BEC" w:rsidRDefault="00653BEC" w:rsidP="00653B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Preview upcoming work </w:t>
      </w:r>
    </w:p>
    <w:p w14:paraId="3E347441" w14:textId="1B18D627" w:rsidR="00E6785F" w:rsidRPr="00E6785F" w:rsidRDefault="00E6785F" w:rsidP="00653BEC">
      <w:pPr>
        <w:rPr>
          <w:sz w:val="32"/>
          <w:szCs w:val="32"/>
        </w:rPr>
      </w:pPr>
      <w:r w:rsidRPr="00E6785F">
        <w:rPr>
          <w:sz w:val="32"/>
          <w:szCs w:val="32"/>
        </w:rPr>
        <w:t>Maintenance Eval</w:t>
      </w:r>
    </w:p>
    <w:p w14:paraId="772D5A2E" w14:textId="0A8F0C2E" w:rsidR="00E6785F" w:rsidRPr="00E6785F" w:rsidRDefault="00E6785F" w:rsidP="00653BEC">
      <w:pPr>
        <w:rPr>
          <w:sz w:val="32"/>
          <w:szCs w:val="32"/>
        </w:rPr>
      </w:pPr>
      <w:r w:rsidRPr="00E6785F">
        <w:rPr>
          <w:sz w:val="32"/>
          <w:szCs w:val="32"/>
        </w:rPr>
        <w:tab/>
        <w:t>Assigned to: Molly</w:t>
      </w:r>
    </w:p>
    <w:p w14:paraId="3100B38B" w14:textId="7A00DD1C" w:rsidR="00E6785F" w:rsidRPr="00E6785F" w:rsidRDefault="00E6785F" w:rsidP="00653BEC">
      <w:pPr>
        <w:rPr>
          <w:sz w:val="32"/>
          <w:szCs w:val="32"/>
        </w:rPr>
      </w:pPr>
      <w:r w:rsidRPr="00E6785F">
        <w:rPr>
          <w:sz w:val="32"/>
          <w:szCs w:val="32"/>
        </w:rPr>
        <w:t xml:space="preserve">Site Announcement </w:t>
      </w:r>
    </w:p>
    <w:p w14:paraId="4B63E8AA" w14:textId="5FE9F952" w:rsidR="00E6785F" w:rsidRPr="00E6785F" w:rsidRDefault="00E6785F" w:rsidP="00653BEC">
      <w:pPr>
        <w:rPr>
          <w:sz w:val="32"/>
          <w:szCs w:val="32"/>
        </w:rPr>
      </w:pPr>
      <w:r w:rsidRPr="00E6785F">
        <w:rPr>
          <w:sz w:val="32"/>
          <w:szCs w:val="32"/>
        </w:rPr>
        <w:tab/>
        <w:t>Assigned to: Molly</w:t>
      </w:r>
    </w:p>
    <w:p w14:paraId="02D6B516" w14:textId="6D32287F" w:rsidR="00E6785F" w:rsidRPr="00E6785F" w:rsidRDefault="00E6785F" w:rsidP="00653BEC">
      <w:pPr>
        <w:rPr>
          <w:sz w:val="32"/>
          <w:szCs w:val="32"/>
        </w:rPr>
      </w:pPr>
      <w:r w:rsidRPr="00E6785F">
        <w:rPr>
          <w:sz w:val="32"/>
          <w:szCs w:val="32"/>
        </w:rPr>
        <w:t>Domain Plan</w:t>
      </w:r>
    </w:p>
    <w:p w14:paraId="51D936BB" w14:textId="6DABD2A1" w:rsidR="00E6785F" w:rsidRPr="00E6785F" w:rsidRDefault="00E6785F" w:rsidP="00653BEC">
      <w:pPr>
        <w:rPr>
          <w:sz w:val="32"/>
          <w:szCs w:val="32"/>
        </w:rPr>
      </w:pPr>
      <w:r w:rsidRPr="00E6785F">
        <w:rPr>
          <w:sz w:val="32"/>
          <w:szCs w:val="32"/>
        </w:rPr>
        <w:tab/>
        <w:t>Assigned to: Danielle</w:t>
      </w:r>
    </w:p>
    <w:p w14:paraId="1C283324" w14:textId="5EED5AC6" w:rsidR="00E6785F" w:rsidRPr="00E6785F" w:rsidRDefault="00E6785F" w:rsidP="00653BEC">
      <w:pPr>
        <w:rPr>
          <w:sz w:val="32"/>
          <w:szCs w:val="32"/>
        </w:rPr>
      </w:pPr>
      <w:r w:rsidRPr="00E6785F">
        <w:rPr>
          <w:sz w:val="32"/>
          <w:szCs w:val="32"/>
        </w:rPr>
        <w:t>SEO Plan</w:t>
      </w:r>
      <w:r w:rsidRPr="00E6785F">
        <w:rPr>
          <w:sz w:val="32"/>
          <w:szCs w:val="32"/>
        </w:rPr>
        <w:br/>
      </w:r>
      <w:r w:rsidRPr="00E6785F">
        <w:rPr>
          <w:sz w:val="32"/>
          <w:szCs w:val="32"/>
        </w:rPr>
        <w:tab/>
        <w:t>Assigned to: Dot</w:t>
      </w:r>
    </w:p>
    <w:p w14:paraId="019954E1" w14:textId="78F17CC6" w:rsidR="00BB5216" w:rsidRPr="00BB5216" w:rsidRDefault="000E6A31" w:rsidP="00854D3C">
      <w:pPr>
        <w:rPr>
          <w:sz w:val="32"/>
          <w:szCs w:val="32"/>
        </w:rPr>
      </w:pPr>
      <w:r>
        <w:rPr>
          <w:b/>
          <w:bCs/>
          <w:sz w:val="32"/>
          <w:szCs w:val="32"/>
        </w:rPr>
        <w:t>Web Server</w:t>
      </w:r>
    </w:p>
    <w:p w14:paraId="008B0C03" w14:textId="2BD9C490" w:rsidR="00653BEC" w:rsidRPr="00C97A9C" w:rsidRDefault="00653BEC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 w:rsidRPr="00C97A9C">
        <w:rPr>
          <w:rFonts w:eastAsia="Times New Roman" w:cstheme="minorHAnsi"/>
          <w:sz w:val="32"/>
          <w:szCs w:val="32"/>
          <w:lang w:eastAsia="en-US"/>
        </w:rPr>
        <w:lastRenderedPageBreak/>
        <w:t xml:space="preserve">Upload new documents to </w:t>
      </w:r>
      <w:r w:rsidR="00035FA5">
        <w:rPr>
          <w:rFonts w:eastAsia="Times New Roman" w:cstheme="minorHAnsi"/>
          <w:sz w:val="32"/>
          <w:szCs w:val="32"/>
          <w:lang w:eastAsia="en-US"/>
        </w:rPr>
        <w:t xml:space="preserve">company </w:t>
      </w:r>
      <w:r w:rsidRPr="00C97A9C">
        <w:rPr>
          <w:rFonts w:eastAsia="Times New Roman" w:cstheme="minorHAnsi"/>
          <w:sz w:val="32"/>
          <w:szCs w:val="32"/>
          <w:lang w:eastAsia="en-US"/>
        </w:rPr>
        <w:t>web server</w:t>
      </w:r>
    </w:p>
    <w:p w14:paraId="71588A48" w14:textId="4F22EF2D" w:rsidR="00653BEC" w:rsidRDefault="00653BEC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28"/>
          <w:szCs w:val="28"/>
          <w:lang w:eastAsia="en-US"/>
        </w:rPr>
        <w:tab/>
      </w:r>
      <w:r w:rsidRPr="00C97A9C">
        <w:rPr>
          <w:rFonts w:eastAsia="Times New Roman" w:cstheme="minorHAnsi"/>
          <w:sz w:val="32"/>
          <w:szCs w:val="32"/>
          <w:lang w:eastAsia="en-US"/>
        </w:rPr>
        <w:t>Assigned to: D</w:t>
      </w:r>
      <w:r w:rsidR="00BB3CB7">
        <w:rPr>
          <w:rFonts w:eastAsia="Times New Roman" w:cstheme="minorHAnsi"/>
          <w:sz w:val="32"/>
          <w:szCs w:val="32"/>
          <w:lang w:eastAsia="en-US"/>
        </w:rPr>
        <w:t>ot</w:t>
      </w:r>
    </w:p>
    <w:p w14:paraId="7DA0FD00" w14:textId="6AB8F387" w:rsidR="00035FA5" w:rsidRDefault="00035FA5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32"/>
          <w:szCs w:val="32"/>
          <w:lang w:eastAsia="en-US"/>
        </w:rPr>
        <w:t>Upload new client pages to client web server</w:t>
      </w:r>
    </w:p>
    <w:p w14:paraId="05DC5B58" w14:textId="294428A8" w:rsidR="00035FA5" w:rsidRPr="00C97A9C" w:rsidRDefault="00035FA5" w:rsidP="00653BEC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32"/>
          <w:szCs w:val="32"/>
          <w:lang w:eastAsia="en-US"/>
        </w:rPr>
        <w:tab/>
        <w:t>Assigned to: Molly</w:t>
      </w:r>
    </w:p>
    <w:p w14:paraId="7C564CC5" w14:textId="3ACEDBDE" w:rsidR="00E513C4" w:rsidRPr="00650725" w:rsidRDefault="00E513C4" w:rsidP="0065072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sectPr w:rsidR="00E513C4" w:rsidRPr="00650725" w:rsidSect="009F03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3600" w:right="1584" w:bottom="504" w:left="1584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35442" w14:textId="77777777" w:rsidR="009F0359" w:rsidRDefault="009F0359" w:rsidP="00376205">
      <w:r>
        <w:separator/>
      </w:r>
    </w:p>
  </w:endnote>
  <w:endnote w:type="continuationSeparator" w:id="0">
    <w:p w14:paraId="09FFD339" w14:textId="77777777" w:rsidR="009F0359" w:rsidRDefault="009F0359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F79B" w14:textId="77777777" w:rsidR="00075246" w:rsidRDefault="000752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534975593" name="Graphic 534975593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715873100" name="Graphic 715873100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578677036" name="Graphic 578677036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4BAAF" w14:textId="77777777" w:rsidR="00075246" w:rsidRDefault="00075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41360" w14:textId="77777777" w:rsidR="009F0359" w:rsidRDefault="009F0359" w:rsidP="00376205">
      <w:r>
        <w:separator/>
      </w:r>
    </w:p>
  </w:footnote>
  <w:footnote w:type="continuationSeparator" w:id="0">
    <w:p w14:paraId="27A5A967" w14:textId="77777777" w:rsidR="009F0359" w:rsidRDefault="009F0359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F99CC" w14:textId="77777777" w:rsidR="00075246" w:rsidRDefault="000752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333624738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42153" w14:textId="77777777" w:rsidR="00075246" w:rsidRDefault="000752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2428"/>
    <w:multiLevelType w:val="hybridMultilevel"/>
    <w:tmpl w:val="1B865CF6"/>
    <w:lvl w:ilvl="0" w:tplc="687CC8BA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34206"/>
    <w:multiLevelType w:val="hybridMultilevel"/>
    <w:tmpl w:val="11880F18"/>
    <w:lvl w:ilvl="0" w:tplc="81229502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50388"/>
    <w:multiLevelType w:val="multilevel"/>
    <w:tmpl w:val="61A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B50EDC"/>
    <w:multiLevelType w:val="hybridMultilevel"/>
    <w:tmpl w:val="A9A48266"/>
    <w:lvl w:ilvl="0" w:tplc="0F0805F4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06B08"/>
    <w:multiLevelType w:val="hybridMultilevel"/>
    <w:tmpl w:val="F4202662"/>
    <w:lvl w:ilvl="0" w:tplc="012C3192">
      <w:start w:val="6"/>
      <w:numFmt w:val="bullet"/>
      <w:lvlText w:val="-"/>
      <w:lvlJc w:val="left"/>
      <w:pPr>
        <w:ind w:left="52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5" w15:restartNumberingAfterBreak="0">
    <w:nsid w:val="70245941"/>
    <w:multiLevelType w:val="hybridMultilevel"/>
    <w:tmpl w:val="59D48FFA"/>
    <w:lvl w:ilvl="0" w:tplc="3AE2778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730224">
    <w:abstractNumId w:val="0"/>
  </w:num>
  <w:num w:numId="2" w16cid:durableId="2090929060">
    <w:abstractNumId w:val="2"/>
  </w:num>
  <w:num w:numId="3" w16cid:durableId="770904368">
    <w:abstractNumId w:val="4"/>
  </w:num>
  <w:num w:numId="4" w16cid:durableId="245457035">
    <w:abstractNumId w:val="3"/>
  </w:num>
  <w:num w:numId="5" w16cid:durableId="1115371881">
    <w:abstractNumId w:val="5"/>
  </w:num>
  <w:num w:numId="6" w16cid:durableId="60916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049D9"/>
    <w:rsid w:val="00024E1E"/>
    <w:rsid w:val="00035FA5"/>
    <w:rsid w:val="00036238"/>
    <w:rsid w:val="00043537"/>
    <w:rsid w:val="00066A74"/>
    <w:rsid w:val="00075246"/>
    <w:rsid w:val="000D4A9B"/>
    <w:rsid w:val="000E3C24"/>
    <w:rsid w:val="000E6A31"/>
    <w:rsid w:val="000F3EE7"/>
    <w:rsid w:val="001066EC"/>
    <w:rsid w:val="00112D34"/>
    <w:rsid w:val="001320FD"/>
    <w:rsid w:val="00133910"/>
    <w:rsid w:val="00135F18"/>
    <w:rsid w:val="00145359"/>
    <w:rsid w:val="001457A2"/>
    <w:rsid w:val="001651D4"/>
    <w:rsid w:val="00182EC3"/>
    <w:rsid w:val="00184742"/>
    <w:rsid w:val="001A79C0"/>
    <w:rsid w:val="001D0525"/>
    <w:rsid w:val="001D6A41"/>
    <w:rsid w:val="001E4B0C"/>
    <w:rsid w:val="001F0853"/>
    <w:rsid w:val="001F6AA5"/>
    <w:rsid w:val="00204C27"/>
    <w:rsid w:val="00234604"/>
    <w:rsid w:val="00235944"/>
    <w:rsid w:val="002830EC"/>
    <w:rsid w:val="00290BE3"/>
    <w:rsid w:val="002A38DA"/>
    <w:rsid w:val="002B3964"/>
    <w:rsid w:val="002C78B1"/>
    <w:rsid w:val="002F696F"/>
    <w:rsid w:val="003049BB"/>
    <w:rsid w:val="00323A60"/>
    <w:rsid w:val="003253FC"/>
    <w:rsid w:val="00327ABF"/>
    <w:rsid w:val="00333E80"/>
    <w:rsid w:val="00347BEB"/>
    <w:rsid w:val="00353B33"/>
    <w:rsid w:val="00376205"/>
    <w:rsid w:val="003834E6"/>
    <w:rsid w:val="003951D5"/>
    <w:rsid w:val="00396549"/>
    <w:rsid w:val="003A641D"/>
    <w:rsid w:val="003A6A4C"/>
    <w:rsid w:val="003C15DF"/>
    <w:rsid w:val="003C53BB"/>
    <w:rsid w:val="003D0547"/>
    <w:rsid w:val="003D671C"/>
    <w:rsid w:val="00407D91"/>
    <w:rsid w:val="00413A0D"/>
    <w:rsid w:val="0042510E"/>
    <w:rsid w:val="00425A9C"/>
    <w:rsid w:val="00443D33"/>
    <w:rsid w:val="00445EC4"/>
    <w:rsid w:val="00456FD1"/>
    <w:rsid w:val="004719BA"/>
    <w:rsid w:val="0047787F"/>
    <w:rsid w:val="0048013A"/>
    <w:rsid w:val="0048684D"/>
    <w:rsid w:val="00494123"/>
    <w:rsid w:val="004A212D"/>
    <w:rsid w:val="004A4AA2"/>
    <w:rsid w:val="004B5164"/>
    <w:rsid w:val="004D76A5"/>
    <w:rsid w:val="004F7EED"/>
    <w:rsid w:val="0051348C"/>
    <w:rsid w:val="0052046D"/>
    <w:rsid w:val="00550B70"/>
    <w:rsid w:val="005550C9"/>
    <w:rsid w:val="0059362C"/>
    <w:rsid w:val="005942EB"/>
    <w:rsid w:val="005A1AD9"/>
    <w:rsid w:val="005A519B"/>
    <w:rsid w:val="005D29DC"/>
    <w:rsid w:val="005E4228"/>
    <w:rsid w:val="0060159F"/>
    <w:rsid w:val="0061457D"/>
    <w:rsid w:val="0062123A"/>
    <w:rsid w:val="00623871"/>
    <w:rsid w:val="00624A84"/>
    <w:rsid w:val="00626CDC"/>
    <w:rsid w:val="00627AE3"/>
    <w:rsid w:val="00646E75"/>
    <w:rsid w:val="00650725"/>
    <w:rsid w:val="00653BEC"/>
    <w:rsid w:val="00664DDE"/>
    <w:rsid w:val="006661C2"/>
    <w:rsid w:val="00682F52"/>
    <w:rsid w:val="00685381"/>
    <w:rsid w:val="00692FA7"/>
    <w:rsid w:val="006B01BD"/>
    <w:rsid w:val="006B32E7"/>
    <w:rsid w:val="006E0809"/>
    <w:rsid w:val="00726E24"/>
    <w:rsid w:val="007270C4"/>
    <w:rsid w:val="00747BB1"/>
    <w:rsid w:val="007624D2"/>
    <w:rsid w:val="00766E43"/>
    <w:rsid w:val="007B1236"/>
    <w:rsid w:val="007B19DB"/>
    <w:rsid w:val="007B20E0"/>
    <w:rsid w:val="007B75E5"/>
    <w:rsid w:val="008009DA"/>
    <w:rsid w:val="00810A41"/>
    <w:rsid w:val="00834B19"/>
    <w:rsid w:val="00836DF8"/>
    <w:rsid w:val="00843CA2"/>
    <w:rsid w:val="00844764"/>
    <w:rsid w:val="008456BB"/>
    <w:rsid w:val="00854D3C"/>
    <w:rsid w:val="00863937"/>
    <w:rsid w:val="00877759"/>
    <w:rsid w:val="008B0627"/>
    <w:rsid w:val="008E690A"/>
    <w:rsid w:val="008F7B4E"/>
    <w:rsid w:val="0090235B"/>
    <w:rsid w:val="0091412B"/>
    <w:rsid w:val="00914211"/>
    <w:rsid w:val="00922646"/>
    <w:rsid w:val="00923536"/>
    <w:rsid w:val="00923DDA"/>
    <w:rsid w:val="0093674C"/>
    <w:rsid w:val="00950FC9"/>
    <w:rsid w:val="00975316"/>
    <w:rsid w:val="00982A49"/>
    <w:rsid w:val="009834A5"/>
    <w:rsid w:val="009864AB"/>
    <w:rsid w:val="009B3BD5"/>
    <w:rsid w:val="009B64CC"/>
    <w:rsid w:val="009C28ED"/>
    <w:rsid w:val="009C713C"/>
    <w:rsid w:val="009D4427"/>
    <w:rsid w:val="009E5AB2"/>
    <w:rsid w:val="009E6BE1"/>
    <w:rsid w:val="009F0359"/>
    <w:rsid w:val="00A00DA7"/>
    <w:rsid w:val="00A06EC6"/>
    <w:rsid w:val="00A31B79"/>
    <w:rsid w:val="00A64865"/>
    <w:rsid w:val="00A77DE4"/>
    <w:rsid w:val="00A90A2A"/>
    <w:rsid w:val="00A90B67"/>
    <w:rsid w:val="00AA44C5"/>
    <w:rsid w:val="00AA4609"/>
    <w:rsid w:val="00AB42DE"/>
    <w:rsid w:val="00AD7AF7"/>
    <w:rsid w:val="00AE39B6"/>
    <w:rsid w:val="00AF62A5"/>
    <w:rsid w:val="00AF785E"/>
    <w:rsid w:val="00B251A4"/>
    <w:rsid w:val="00BB3CB7"/>
    <w:rsid w:val="00BB5216"/>
    <w:rsid w:val="00BC23DD"/>
    <w:rsid w:val="00BF2FAA"/>
    <w:rsid w:val="00C04C72"/>
    <w:rsid w:val="00C067BD"/>
    <w:rsid w:val="00C1409E"/>
    <w:rsid w:val="00C23387"/>
    <w:rsid w:val="00C2787A"/>
    <w:rsid w:val="00C45F91"/>
    <w:rsid w:val="00C55116"/>
    <w:rsid w:val="00C6127A"/>
    <w:rsid w:val="00C617E3"/>
    <w:rsid w:val="00C84170"/>
    <w:rsid w:val="00C87A9E"/>
    <w:rsid w:val="00C92100"/>
    <w:rsid w:val="00C940BA"/>
    <w:rsid w:val="00C97A9C"/>
    <w:rsid w:val="00CB4189"/>
    <w:rsid w:val="00CB5504"/>
    <w:rsid w:val="00CB69F2"/>
    <w:rsid w:val="00CC7BB9"/>
    <w:rsid w:val="00CD384D"/>
    <w:rsid w:val="00CE1FF8"/>
    <w:rsid w:val="00D112ED"/>
    <w:rsid w:val="00D12C5E"/>
    <w:rsid w:val="00D14447"/>
    <w:rsid w:val="00D574C1"/>
    <w:rsid w:val="00D57B52"/>
    <w:rsid w:val="00D63422"/>
    <w:rsid w:val="00D666AB"/>
    <w:rsid w:val="00D76E18"/>
    <w:rsid w:val="00D8037E"/>
    <w:rsid w:val="00D80E92"/>
    <w:rsid w:val="00D907F8"/>
    <w:rsid w:val="00DC7875"/>
    <w:rsid w:val="00DD0998"/>
    <w:rsid w:val="00DD29A6"/>
    <w:rsid w:val="00DF4713"/>
    <w:rsid w:val="00E0343A"/>
    <w:rsid w:val="00E0756B"/>
    <w:rsid w:val="00E171D9"/>
    <w:rsid w:val="00E3150B"/>
    <w:rsid w:val="00E35CC8"/>
    <w:rsid w:val="00E45756"/>
    <w:rsid w:val="00E513C4"/>
    <w:rsid w:val="00E55D74"/>
    <w:rsid w:val="00E55FAE"/>
    <w:rsid w:val="00E6165C"/>
    <w:rsid w:val="00E6584C"/>
    <w:rsid w:val="00E6785F"/>
    <w:rsid w:val="00E73ADD"/>
    <w:rsid w:val="00E74762"/>
    <w:rsid w:val="00E822A7"/>
    <w:rsid w:val="00EA61B6"/>
    <w:rsid w:val="00EA67BB"/>
    <w:rsid w:val="00EB4AC6"/>
    <w:rsid w:val="00ED4963"/>
    <w:rsid w:val="00ED6402"/>
    <w:rsid w:val="00EF18D8"/>
    <w:rsid w:val="00F071B4"/>
    <w:rsid w:val="00F07226"/>
    <w:rsid w:val="00F1267B"/>
    <w:rsid w:val="00F218D5"/>
    <w:rsid w:val="00F30BAC"/>
    <w:rsid w:val="00F371A1"/>
    <w:rsid w:val="00F375B0"/>
    <w:rsid w:val="00F405F8"/>
    <w:rsid w:val="00F407B7"/>
    <w:rsid w:val="00F46FBE"/>
    <w:rsid w:val="00F63A00"/>
    <w:rsid w:val="00F670DA"/>
    <w:rsid w:val="00F6710A"/>
    <w:rsid w:val="00F77985"/>
    <w:rsid w:val="00FA4AF3"/>
    <w:rsid w:val="00FB21D8"/>
    <w:rsid w:val="00FB2D57"/>
    <w:rsid w:val="00FD2D3E"/>
    <w:rsid w:val="00FE2910"/>
    <w:rsid w:val="00FF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AA4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{BFF1CC76-0404-B346-993D-4F009A48F28F}tf00793299_win32.dotx</Template>
  <TotalTime>0</TotalTime>
  <Pages>2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2024-04-23T19:38:00Z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