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7D0CC4E1" w:rsidR="00F670DA" w:rsidRDefault="00D63422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</w:t>
      </w:r>
      <w:r w:rsidR="000E6A31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</w:t>
      </w:r>
      <w:r w:rsidR="001651D4">
        <w:rPr>
          <w:b/>
          <w:bCs/>
          <w:sz w:val="32"/>
          <w:szCs w:val="32"/>
        </w:rPr>
        <w:t>2</w:t>
      </w:r>
      <w:r w:rsidR="00291F32">
        <w:rPr>
          <w:b/>
          <w:bCs/>
          <w:sz w:val="32"/>
          <w:szCs w:val="32"/>
        </w:rPr>
        <w:t>9</w:t>
      </w:r>
      <w:r>
        <w:rPr>
          <w:b/>
          <w:bCs/>
          <w:sz w:val="32"/>
          <w:szCs w:val="32"/>
        </w:rPr>
        <w:t>/2024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 – 7: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</w:t>
      </w:r>
    </w:p>
    <w:p w14:paraId="79A326FA" w14:textId="0C7FEA16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</w:p>
    <w:p w14:paraId="031B2F73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Turn in previous week’s work</w:t>
      </w:r>
    </w:p>
    <w:p w14:paraId="414D5BA2" w14:textId="2C355747" w:rsidR="00C84170" w:rsidRDefault="00653BEC" w:rsidP="00E6785F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="007E03B5">
        <w:rPr>
          <w:sz w:val="28"/>
          <w:szCs w:val="28"/>
        </w:rPr>
        <w:t>Maintenance Eval</w:t>
      </w:r>
    </w:p>
    <w:p w14:paraId="6CA5EF8F" w14:textId="0B7254D4" w:rsidR="007E03B5" w:rsidRDefault="007E03B5" w:rsidP="00E6785F">
      <w:pPr>
        <w:rPr>
          <w:sz w:val="28"/>
          <w:szCs w:val="28"/>
        </w:rPr>
      </w:pPr>
      <w:r>
        <w:rPr>
          <w:sz w:val="28"/>
          <w:szCs w:val="28"/>
        </w:rPr>
        <w:tab/>
        <w:t>Site Announcement</w:t>
      </w:r>
    </w:p>
    <w:p w14:paraId="2363D085" w14:textId="134FA460" w:rsidR="007E03B5" w:rsidRDefault="007E03B5" w:rsidP="00E6785F">
      <w:pPr>
        <w:rPr>
          <w:sz w:val="28"/>
          <w:szCs w:val="28"/>
        </w:rPr>
      </w:pPr>
      <w:r>
        <w:rPr>
          <w:sz w:val="28"/>
          <w:szCs w:val="28"/>
        </w:rPr>
        <w:tab/>
        <w:t>Domain Plan</w:t>
      </w:r>
    </w:p>
    <w:p w14:paraId="4A0219AE" w14:textId="65398E38" w:rsidR="007E03B5" w:rsidRPr="00236ADF" w:rsidRDefault="007E03B5" w:rsidP="00E6785F">
      <w:pPr>
        <w:rPr>
          <w:sz w:val="28"/>
          <w:szCs w:val="28"/>
        </w:rPr>
      </w:pPr>
      <w:r>
        <w:rPr>
          <w:sz w:val="28"/>
          <w:szCs w:val="28"/>
        </w:rPr>
        <w:tab/>
        <w:t>SEO Plan</w:t>
      </w:r>
    </w:p>
    <w:p w14:paraId="18008B38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4120BCA3" w14:textId="10447BC7" w:rsidR="007179DE" w:rsidRDefault="007179DE" w:rsidP="00653BEC">
      <w:pPr>
        <w:rPr>
          <w:b/>
          <w:bCs/>
          <w:sz w:val="32"/>
          <w:szCs w:val="32"/>
        </w:rPr>
      </w:pPr>
      <w:r w:rsidRPr="007179DE">
        <w:rPr>
          <w:b/>
          <w:bCs/>
          <w:sz w:val="32"/>
          <w:szCs w:val="32"/>
        </w:rPr>
        <w:t>Training Plan</w:t>
      </w:r>
    </w:p>
    <w:p w14:paraId="61C068D1" w14:textId="66F3F547" w:rsidR="007179DE" w:rsidRPr="007179DE" w:rsidRDefault="007179DE" w:rsidP="00653BEC">
      <w:pPr>
        <w:rPr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7E2F03">
        <w:rPr>
          <w:sz w:val="32"/>
          <w:szCs w:val="32"/>
        </w:rPr>
        <w:t xml:space="preserve"> Dot</w:t>
      </w:r>
    </w:p>
    <w:p w14:paraId="2C8254B2" w14:textId="260949A6" w:rsidR="007E2F03" w:rsidRDefault="007E2F03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Handoff</w:t>
      </w:r>
    </w:p>
    <w:p w14:paraId="3CC6ABD3" w14:textId="632CCBEF" w:rsidR="007E2F03" w:rsidRDefault="007E2F03" w:rsidP="00653BE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*</w:t>
      </w:r>
      <w:r>
        <w:rPr>
          <w:sz w:val="32"/>
          <w:szCs w:val="32"/>
        </w:rPr>
        <w:t>Review</w:t>
      </w:r>
    </w:p>
    <w:p w14:paraId="1E44E074" w14:textId="43A66049" w:rsidR="007E2F03" w:rsidRDefault="007E2F03" w:rsidP="00653BEC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6181A520" w14:textId="47BF3088" w:rsidR="00461883" w:rsidRDefault="00461883" w:rsidP="00653BE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Sample Training Material</w:t>
      </w:r>
      <w:r w:rsidR="00876615">
        <w:rPr>
          <w:b/>
          <w:bCs/>
          <w:sz w:val="32"/>
          <w:szCs w:val="32"/>
        </w:rPr>
        <w:t xml:space="preserve"> – Changing Images</w:t>
      </w:r>
    </w:p>
    <w:p w14:paraId="2DF0E0F3" w14:textId="25278C2C" w:rsidR="00461883" w:rsidRPr="00461883" w:rsidRDefault="00461883" w:rsidP="00653BEC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Assigned to:</w:t>
      </w:r>
      <w:r w:rsidR="00B072B1">
        <w:rPr>
          <w:sz w:val="32"/>
          <w:szCs w:val="32"/>
        </w:rPr>
        <w:t xml:space="preserve"> Molly</w:t>
      </w:r>
    </w:p>
    <w:p w14:paraId="0894C0BC" w14:textId="38158454" w:rsidR="007E03B5" w:rsidRDefault="007E03B5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Video</w:t>
      </w:r>
    </w:p>
    <w:p w14:paraId="08D00AA6" w14:textId="286B9075" w:rsidR="007E03B5" w:rsidRDefault="007E03B5" w:rsidP="007E03B5">
      <w:pPr>
        <w:ind w:firstLine="720"/>
        <w:rPr>
          <w:sz w:val="32"/>
          <w:szCs w:val="32"/>
        </w:rPr>
      </w:pPr>
      <w:r>
        <w:rPr>
          <w:sz w:val="32"/>
          <w:szCs w:val="32"/>
        </w:rPr>
        <w:t>Home</w:t>
      </w:r>
    </w:p>
    <w:p w14:paraId="08A28320" w14:textId="7F405329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</w:t>
      </w:r>
      <w:r w:rsidR="00074CD0">
        <w:rPr>
          <w:sz w:val="32"/>
          <w:szCs w:val="32"/>
        </w:rPr>
        <w:t xml:space="preserve"> Molly</w:t>
      </w:r>
    </w:p>
    <w:p w14:paraId="06B9D81A" w14:textId="3F31AEBA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About </w:t>
      </w:r>
    </w:p>
    <w:p w14:paraId="22A45782" w14:textId="189C9098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</w:t>
      </w:r>
      <w:r w:rsidR="00074CD0">
        <w:rPr>
          <w:sz w:val="32"/>
          <w:szCs w:val="32"/>
        </w:rPr>
        <w:t xml:space="preserve"> Molly</w:t>
      </w:r>
    </w:p>
    <w:p w14:paraId="4A1084BE" w14:textId="40A2FFA2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  <w:t>Events</w:t>
      </w:r>
    </w:p>
    <w:p w14:paraId="523C67FD" w14:textId="4AEA62E9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45674F">
        <w:rPr>
          <w:sz w:val="32"/>
          <w:szCs w:val="32"/>
        </w:rPr>
        <w:t xml:space="preserve"> Dot</w:t>
      </w:r>
    </w:p>
    <w:p w14:paraId="15687CE0" w14:textId="490D541E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  <w:t>Products:</w:t>
      </w:r>
    </w:p>
    <w:p w14:paraId="6303C4B1" w14:textId="319653AA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45674F">
        <w:rPr>
          <w:sz w:val="32"/>
          <w:szCs w:val="32"/>
        </w:rPr>
        <w:t xml:space="preserve"> Dot</w:t>
      </w:r>
    </w:p>
    <w:p w14:paraId="7F1EB49A" w14:textId="5E9CA530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  <w:t>Services:</w:t>
      </w:r>
    </w:p>
    <w:p w14:paraId="76261212" w14:textId="53499290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45674F">
        <w:rPr>
          <w:sz w:val="32"/>
          <w:szCs w:val="32"/>
        </w:rPr>
        <w:t xml:space="preserve"> Danielle</w:t>
      </w:r>
    </w:p>
    <w:p w14:paraId="5A3EAD8F" w14:textId="2085939B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  <w:t>Learning</w:t>
      </w:r>
    </w:p>
    <w:p w14:paraId="250EB82B" w14:textId="37281103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45674F">
        <w:rPr>
          <w:sz w:val="32"/>
          <w:szCs w:val="32"/>
        </w:rPr>
        <w:t xml:space="preserve"> Danielle</w:t>
      </w:r>
    </w:p>
    <w:p w14:paraId="1E36E82A" w14:textId="60C8B17A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  <w:t>Gallery</w:t>
      </w:r>
    </w:p>
    <w:p w14:paraId="0D863022" w14:textId="79222301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45674F">
        <w:rPr>
          <w:sz w:val="32"/>
          <w:szCs w:val="32"/>
        </w:rPr>
        <w:t xml:space="preserve"> Danielle</w:t>
      </w:r>
    </w:p>
    <w:p w14:paraId="16E26B4B" w14:textId="014431EB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  <w:t>Careers</w:t>
      </w:r>
    </w:p>
    <w:p w14:paraId="7CE39EB1" w14:textId="01A098DA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074CD0">
        <w:rPr>
          <w:sz w:val="32"/>
          <w:szCs w:val="32"/>
        </w:rPr>
        <w:t xml:space="preserve"> Molly</w:t>
      </w:r>
    </w:p>
    <w:p w14:paraId="044BB7BA" w14:textId="20A34257" w:rsid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  <w:t>Contact</w:t>
      </w:r>
    </w:p>
    <w:p w14:paraId="2EF848EB" w14:textId="1E6D92A2" w:rsidR="007E03B5" w:rsidRPr="007E03B5" w:rsidRDefault="007E03B5" w:rsidP="00653BE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Assigned to:</w:t>
      </w:r>
      <w:r w:rsidR="00074CD0">
        <w:rPr>
          <w:sz w:val="32"/>
          <w:szCs w:val="32"/>
        </w:rPr>
        <w:t xml:space="preserve"> Molly</w:t>
      </w:r>
    </w:p>
    <w:p w14:paraId="42F5901D" w14:textId="6076FFEC" w:rsidR="007179DE" w:rsidRPr="0074726A" w:rsidRDefault="007E2F03" w:rsidP="00854D3C">
      <w:pPr>
        <w:rPr>
          <w:sz w:val="32"/>
          <w:szCs w:val="32"/>
        </w:rPr>
      </w:pPr>
      <w:r w:rsidRPr="0074726A">
        <w:rPr>
          <w:sz w:val="32"/>
          <w:szCs w:val="32"/>
        </w:rPr>
        <w:t>Editing the video: Danielle</w:t>
      </w:r>
    </w:p>
    <w:p w14:paraId="019954E1" w14:textId="68CAB102" w:rsidR="00BB5216" w:rsidRPr="00BB5216" w:rsidRDefault="000E6A31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08B0C03" w14:textId="2BD9C490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 xml:space="preserve">Upload new documents to </w:t>
      </w:r>
      <w:r w:rsidR="00035FA5">
        <w:rPr>
          <w:rFonts w:eastAsia="Times New Roman" w:cstheme="minorHAnsi"/>
          <w:sz w:val="32"/>
          <w:szCs w:val="32"/>
          <w:lang w:eastAsia="en-US"/>
        </w:rPr>
        <w:t xml:space="preserve">company </w:t>
      </w:r>
      <w:r w:rsidRPr="00C97A9C">
        <w:rPr>
          <w:rFonts w:eastAsia="Times New Roman" w:cstheme="minorHAnsi"/>
          <w:sz w:val="32"/>
          <w:szCs w:val="32"/>
          <w:lang w:eastAsia="en-US"/>
        </w:rPr>
        <w:t>web server</w:t>
      </w:r>
    </w:p>
    <w:p w14:paraId="71588A48" w14:textId="4F22EF2D" w:rsidR="00653BE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</w:t>
      </w:r>
      <w:r w:rsidR="00BB3CB7">
        <w:rPr>
          <w:rFonts w:eastAsia="Times New Roman" w:cstheme="minorHAnsi"/>
          <w:sz w:val="32"/>
          <w:szCs w:val="32"/>
          <w:lang w:eastAsia="en-US"/>
        </w:rPr>
        <w:t>ot</w:t>
      </w:r>
    </w:p>
    <w:p w14:paraId="7DA0FD00" w14:textId="6AB8F387" w:rsidR="00035FA5" w:rsidRDefault="00035FA5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>Upload new client pages to client web server</w:t>
      </w:r>
    </w:p>
    <w:p w14:paraId="05DC5B58" w14:textId="294428A8" w:rsidR="00035FA5" w:rsidRPr="00C97A9C" w:rsidRDefault="00035FA5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  <w:t>Assigned to: Molly</w:t>
      </w:r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7614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C6355" w14:textId="77777777" w:rsidR="0076142C" w:rsidRDefault="0076142C" w:rsidP="00376205">
      <w:r>
        <w:separator/>
      </w:r>
    </w:p>
  </w:endnote>
  <w:endnote w:type="continuationSeparator" w:id="0">
    <w:p w14:paraId="42F3C1BA" w14:textId="77777777" w:rsidR="0076142C" w:rsidRDefault="0076142C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91772" w14:textId="77777777" w:rsidR="0076142C" w:rsidRDefault="0076142C" w:rsidP="00376205">
      <w:r>
        <w:separator/>
      </w:r>
    </w:p>
  </w:footnote>
  <w:footnote w:type="continuationSeparator" w:id="0">
    <w:p w14:paraId="45EE2691" w14:textId="77777777" w:rsidR="0076142C" w:rsidRDefault="0076142C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50EDC"/>
    <w:multiLevelType w:val="hybridMultilevel"/>
    <w:tmpl w:val="A9A48266"/>
    <w:lvl w:ilvl="0" w:tplc="0F0805F4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06B08"/>
    <w:multiLevelType w:val="hybridMultilevel"/>
    <w:tmpl w:val="F4202662"/>
    <w:lvl w:ilvl="0" w:tplc="012C3192">
      <w:start w:val="6"/>
      <w:numFmt w:val="bullet"/>
      <w:lvlText w:val="-"/>
      <w:lvlJc w:val="left"/>
      <w:pPr>
        <w:ind w:left="52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5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0224">
    <w:abstractNumId w:val="0"/>
  </w:num>
  <w:num w:numId="2" w16cid:durableId="2090929060">
    <w:abstractNumId w:val="2"/>
  </w:num>
  <w:num w:numId="3" w16cid:durableId="770904368">
    <w:abstractNumId w:val="4"/>
  </w:num>
  <w:num w:numId="4" w16cid:durableId="245457035">
    <w:abstractNumId w:val="3"/>
  </w:num>
  <w:num w:numId="5" w16cid:durableId="1115371881">
    <w:abstractNumId w:val="5"/>
  </w:num>
  <w:num w:numId="6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49D9"/>
    <w:rsid w:val="00024E1E"/>
    <w:rsid w:val="00035FA5"/>
    <w:rsid w:val="00036238"/>
    <w:rsid w:val="00043537"/>
    <w:rsid w:val="00066A74"/>
    <w:rsid w:val="00074CD0"/>
    <w:rsid w:val="00075246"/>
    <w:rsid w:val="000D4A9B"/>
    <w:rsid w:val="000E3C24"/>
    <w:rsid w:val="000E6A31"/>
    <w:rsid w:val="000F3EE7"/>
    <w:rsid w:val="001066EC"/>
    <w:rsid w:val="00112D34"/>
    <w:rsid w:val="001320FD"/>
    <w:rsid w:val="00133910"/>
    <w:rsid w:val="00135F18"/>
    <w:rsid w:val="00145359"/>
    <w:rsid w:val="001457A2"/>
    <w:rsid w:val="001651D4"/>
    <w:rsid w:val="00182EC3"/>
    <w:rsid w:val="00184742"/>
    <w:rsid w:val="001A79C0"/>
    <w:rsid w:val="001D0525"/>
    <w:rsid w:val="001D6A41"/>
    <w:rsid w:val="001E4B0C"/>
    <w:rsid w:val="001F0853"/>
    <w:rsid w:val="001F6AA5"/>
    <w:rsid w:val="00204C27"/>
    <w:rsid w:val="00234604"/>
    <w:rsid w:val="00235944"/>
    <w:rsid w:val="002830EC"/>
    <w:rsid w:val="00290BE3"/>
    <w:rsid w:val="00291F32"/>
    <w:rsid w:val="002A38DA"/>
    <w:rsid w:val="002B3964"/>
    <w:rsid w:val="002C78B1"/>
    <w:rsid w:val="002F696F"/>
    <w:rsid w:val="003049BB"/>
    <w:rsid w:val="00323A60"/>
    <w:rsid w:val="003253FC"/>
    <w:rsid w:val="00327ABF"/>
    <w:rsid w:val="00333E80"/>
    <w:rsid w:val="00347BEB"/>
    <w:rsid w:val="00353B33"/>
    <w:rsid w:val="00376205"/>
    <w:rsid w:val="003834E6"/>
    <w:rsid w:val="003951D5"/>
    <w:rsid w:val="00396549"/>
    <w:rsid w:val="003A641D"/>
    <w:rsid w:val="003A6A4C"/>
    <w:rsid w:val="003C15DF"/>
    <w:rsid w:val="003C53BB"/>
    <w:rsid w:val="003D0547"/>
    <w:rsid w:val="003D671C"/>
    <w:rsid w:val="00407D91"/>
    <w:rsid w:val="00413A0D"/>
    <w:rsid w:val="0042510E"/>
    <w:rsid w:val="00425A9C"/>
    <w:rsid w:val="00443D33"/>
    <w:rsid w:val="00445EC4"/>
    <w:rsid w:val="0045674F"/>
    <w:rsid w:val="00456FD1"/>
    <w:rsid w:val="00461883"/>
    <w:rsid w:val="004719BA"/>
    <w:rsid w:val="0047787F"/>
    <w:rsid w:val="0048013A"/>
    <w:rsid w:val="0048684D"/>
    <w:rsid w:val="00494123"/>
    <w:rsid w:val="004A212D"/>
    <w:rsid w:val="004A4AA2"/>
    <w:rsid w:val="004B5164"/>
    <w:rsid w:val="004D76A5"/>
    <w:rsid w:val="004F4447"/>
    <w:rsid w:val="004F7EED"/>
    <w:rsid w:val="0051348C"/>
    <w:rsid w:val="0052046D"/>
    <w:rsid w:val="00550B70"/>
    <w:rsid w:val="005550C9"/>
    <w:rsid w:val="0059362C"/>
    <w:rsid w:val="005942EB"/>
    <w:rsid w:val="005A1AD9"/>
    <w:rsid w:val="005A519B"/>
    <w:rsid w:val="005D29DC"/>
    <w:rsid w:val="005E4228"/>
    <w:rsid w:val="0060159F"/>
    <w:rsid w:val="0061457D"/>
    <w:rsid w:val="00615B0F"/>
    <w:rsid w:val="0062123A"/>
    <w:rsid w:val="00623871"/>
    <w:rsid w:val="00624A84"/>
    <w:rsid w:val="00626CDC"/>
    <w:rsid w:val="00627AE3"/>
    <w:rsid w:val="00646E75"/>
    <w:rsid w:val="00650725"/>
    <w:rsid w:val="00653BEC"/>
    <w:rsid w:val="00664DDE"/>
    <w:rsid w:val="006661C2"/>
    <w:rsid w:val="00682F52"/>
    <w:rsid w:val="00685381"/>
    <w:rsid w:val="00692FA7"/>
    <w:rsid w:val="006B01BD"/>
    <w:rsid w:val="006B32E7"/>
    <w:rsid w:val="006E0809"/>
    <w:rsid w:val="007179DE"/>
    <w:rsid w:val="00726E24"/>
    <w:rsid w:val="007270C4"/>
    <w:rsid w:val="0074726A"/>
    <w:rsid w:val="00747BB1"/>
    <w:rsid w:val="0076142C"/>
    <w:rsid w:val="007624D2"/>
    <w:rsid w:val="00766E43"/>
    <w:rsid w:val="007B1236"/>
    <w:rsid w:val="007B19DB"/>
    <w:rsid w:val="007B20E0"/>
    <w:rsid w:val="007B75E5"/>
    <w:rsid w:val="007E03B5"/>
    <w:rsid w:val="007E2F03"/>
    <w:rsid w:val="008009DA"/>
    <w:rsid w:val="00810A41"/>
    <w:rsid w:val="00834B19"/>
    <w:rsid w:val="00836DF8"/>
    <w:rsid w:val="00843CA2"/>
    <w:rsid w:val="00844764"/>
    <w:rsid w:val="008456BB"/>
    <w:rsid w:val="00854D3C"/>
    <w:rsid w:val="00863937"/>
    <w:rsid w:val="00876615"/>
    <w:rsid w:val="00877759"/>
    <w:rsid w:val="008B0627"/>
    <w:rsid w:val="008E690A"/>
    <w:rsid w:val="008F7B4E"/>
    <w:rsid w:val="0090235B"/>
    <w:rsid w:val="0091412B"/>
    <w:rsid w:val="00914211"/>
    <w:rsid w:val="00922646"/>
    <w:rsid w:val="00923536"/>
    <w:rsid w:val="00923DDA"/>
    <w:rsid w:val="0093674C"/>
    <w:rsid w:val="00950FC9"/>
    <w:rsid w:val="00975316"/>
    <w:rsid w:val="00982A49"/>
    <w:rsid w:val="009834A5"/>
    <w:rsid w:val="009864AB"/>
    <w:rsid w:val="009B3BD5"/>
    <w:rsid w:val="009B64CC"/>
    <w:rsid w:val="009C28ED"/>
    <w:rsid w:val="009C713C"/>
    <w:rsid w:val="009D4427"/>
    <w:rsid w:val="009E5AB2"/>
    <w:rsid w:val="009E6BE1"/>
    <w:rsid w:val="009F0359"/>
    <w:rsid w:val="00A00DA7"/>
    <w:rsid w:val="00A06EC6"/>
    <w:rsid w:val="00A31B79"/>
    <w:rsid w:val="00A64865"/>
    <w:rsid w:val="00A77DE4"/>
    <w:rsid w:val="00A90A2A"/>
    <w:rsid w:val="00A90B67"/>
    <w:rsid w:val="00AA44C5"/>
    <w:rsid w:val="00AA4609"/>
    <w:rsid w:val="00AB42DE"/>
    <w:rsid w:val="00AC7E38"/>
    <w:rsid w:val="00AD7AF7"/>
    <w:rsid w:val="00AE39B6"/>
    <w:rsid w:val="00AF62A5"/>
    <w:rsid w:val="00AF785E"/>
    <w:rsid w:val="00B072B1"/>
    <w:rsid w:val="00B251A4"/>
    <w:rsid w:val="00BB3CB7"/>
    <w:rsid w:val="00BB5216"/>
    <w:rsid w:val="00BC23DD"/>
    <w:rsid w:val="00BF2FAA"/>
    <w:rsid w:val="00C04C72"/>
    <w:rsid w:val="00C067BD"/>
    <w:rsid w:val="00C1409E"/>
    <w:rsid w:val="00C23387"/>
    <w:rsid w:val="00C2787A"/>
    <w:rsid w:val="00C45F91"/>
    <w:rsid w:val="00C55116"/>
    <w:rsid w:val="00C6127A"/>
    <w:rsid w:val="00C617E3"/>
    <w:rsid w:val="00C84170"/>
    <w:rsid w:val="00C87A9E"/>
    <w:rsid w:val="00C92100"/>
    <w:rsid w:val="00C940BA"/>
    <w:rsid w:val="00C97A9C"/>
    <w:rsid w:val="00CB4189"/>
    <w:rsid w:val="00CB5504"/>
    <w:rsid w:val="00CB69F2"/>
    <w:rsid w:val="00CC7BB9"/>
    <w:rsid w:val="00CD384D"/>
    <w:rsid w:val="00CE1FF8"/>
    <w:rsid w:val="00D112ED"/>
    <w:rsid w:val="00D12C5E"/>
    <w:rsid w:val="00D14447"/>
    <w:rsid w:val="00D574C1"/>
    <w:rsid w:val="00D57B52"/>
    <w:rsid w:val="00D63422"/>
    <w:rsid w:val="00D666AB"/>
    <w:rsid w:val="00D76E18"/>
    <w:rsid w:val="00D8037E"/>
    <w:rsid w:val="00D80E92"/>
    <w:rsid w:val="00D907F8"/>
    <w:rsid w:val="00DC7875"/>
    <w:rsid w:val="00DD0998"/>
    <w:rsid w:val="00DD29A6"/>
    <w:rsid w:val="00DF4713"/>
    <w:rsid w:val="00E0343A"/>
    <w:rsid w:val="00E0756B"/>
    <w:rsid w:val="00E171D9"/>
    <w:rsid w:val="00E3150B"/>
    <w:rsid w:val="00E35CC8"/>
    <w:rsid w:val="00E45756"/>
    <w:rsid w:val="00E513C4"/>
    <w:rsid w:val="00E55D74"/>
    <w:rsid w:val="00E55FAE"/>
    <w:rsid w:val="00E6165C"/>
    <w:rsid w:val="00E6584C"/>
    <w:rsid w:val="00E6785F"/>
    <w:rsid w:val="00E73ADD"/>
    <w:rsid w:val="00E74762"/>
    <w:rsid w:val="00E822A7"/>
    <w:rsid w:val="00EA61B6"/>
    <w:rsid w:val="00EA67BB"/>
    <w:rsid w:val="00EB4AC6"/>
    <w:rsid w:val="00ED4963"/>
    <w:rsid w:val="00ED6402"/>
    <w:rsid w:val="00EF18D8"/>
    <w:rsid w:val="00F071B4"/>
    <w:rsid w:val="00F07226"/>
    <w:rsid w:val="00F1267B"/>
    <w:rsid w:val="00F218D5"/>
    <w:rsid w:val="00F30BAC"/>
    <w:rsid w:val="00F371A1"/>
    <w:rsid w:val="00F375B0"/>
    <w:rsid w:val="00F405F8"/>
    <w:rsid w:val="00F407B7"/>
    <w:rsid w:val="00F46FBE"/>
    <w:rsid w:val="00F63A00"/>
    <w:rsid w:val="00F670DA"/>
    <w:rsid w:val="00F6710A"/>
    <w:rsid w:val="00F77985"/>
    <w:rsid w:val="00FA4AF3"/>
    <w:rsid w:val="00FB21D8"/>
    <w:rsid w:val="00FB2D57"/>
    <w:rsid w:val="00FD2D3E"/>
    <w:rsid w:val="00FE2910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3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2024-04-29T22:43:00Z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