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9E80" w14:textId="42536FBA" w:rsidR="00F670DA" w:rsidRDefault="00D63422" w:rsidP="00AA44C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</w:t>
      </w:r>
      <w:r w:rsidR="000E6A31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/</w:t>
      </w:r>
      <w:r w:rsidR="000E6A31">
        <w:rPr>
          <w:b/>
          <w:bCs/>
          <w:sz w:val="32"/>
          <w:szCs w:val="32"/>
        </w:rPr>
        <w:t>0</w:t>
      </w:r>
      <w:r w:rsidR="009B64CC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>/2024</w:t>
      </w:r>
      <w:r w:rsidR="00AA44C5" w:rsidRPr="000F3EE7">
        <w:rPr>
          <w:b/>
          <w:bCs/>
          <w:sz w:val="32"/>
          <w:szCs w:val="32"/>
        </w:rPr>
        <w:t xml:space="preserve"> Team Meeting</w:t>
      </w:r>
      <w:r w:rsidR="00A31B79" w:rsidRPr="000F3EE7">
        <w:rPr>
          <w:b/>
          <w:bCs/>
          <w:sz w:val="32"/>
          <w:szCs w:val="32"/>
        </w:rPr>
        <w:t xml:space="preserve"> Agenda</w:t>
      </w:r>
      <w:r w:rsidR="00A31B79" w:rsidRPr="000F3EE7">
        <w:rPr>
          <w:b/>
          <w:bCs/>
          <w:sz w:val="32"/>
          <w:szCs w:val="32"/>
        </w:rPr>
        <w:tab/>
      </w:r>
      <w:r w:rsidR="00A31B79" w:rsidRPr="000F3EE7">
        <w:rPr>
          <w:b/>
          <w:bCs/>
          <w:sz w:val="32"/>
          <w:szCs w:val="32"/>
        </w:rPr>
        <w:tab/>
      </w:r>
      <w:r w:rsidR="00AA44C5" w:rsidRPr="000F3EE7">
        <w:rPr>
          <w:b/>
          <w:bCs/>
          <w:sz w:val="32"/>
          <w:szCs w:val="32"/>
        </w:rPr>
        <w:t>5:</w:t>
      </w:r>
      <w:r w:rsidR="004F7EED">
        <w:rPr>
          <w:b/>
          <w:bCs/>
          <w:sz w:val="32"/>
          <w:szCs w:val="32"/>
        </w:rPr>
        <w:t>0</w:t>
      </w:r>
      <w:r w:rsidR="00AA44C5" w:rsidRPr="000F3EE7">
        <w:rPr>
          <w:b/>
          <w:bCs/>
          <w:sz w:val="32"/>
          <w:szCs w:val="32"/>
        </w:rPr>
        <w:t>0 PM – 7:</w:t>
      </w:r>
      <w:r w:rsidR="004F7EED">
        <w:rPr>
          <w:b/>
          <w:bCs/>
          <w:sz w:val="32"/>
          <w:szCs w:val="32"/>
        </w:rPr>
        <w:t>0</w:t>
      </w:r>
      <w:r w:rsidR="00AA44C5" w:rsidRPr="000F3EE7">
        <w:rPr>
          <w:b/>
          <w:bCs/>
          <w:sz w:val="32"/>
          <w:szCs w:val="32"/>
        </w:rPr>
        <w:t>0 PM</w:t>
      </w:r>
    </w:p>
    <w:p w14:paraId="79A326FA" w14:textId="0C7FEA16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Address team </w:t>
      </w:r>
      <w:proofErr w:type="gramStart"/>
      <w:r>
        <w:rPr>
          <w:b/>
          <w:bCs/>
          <w:sz w:val="32"/>
          <w:szCs w:val="32"/>
        </w:rPr>
        <w:t>needs</w:t>
      </w:r>
      <w:proofErr w:type="gramEnd"/>
    </w:p>
    <w:p w14:paraId="031B2F73" w14:textId="77777777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Turn in previous week’s </w:t>
      </w:r>
      <w:proofErr w:type="gramStart"/>
      <w:r>
        <w:rPr>
          <w:b/>
          <w:bCs/>
          <w:sz w:val="32"/>
          <w:szCs w:val="32"/>
        </w:rPr>
        <w:t>work</w:t>
      </w:r>
      <w:proofErr w:type="gramEnd"/>
    </w:p>
    <w:p w14:paraId="7678EBF2" w14:textId="07E5F59E" w:rsidR="00653BEC" w:rsidRPr="00236ADF" w:rsidRDefault="00653BEC" w:rsidP="00135F18">
      <w:pPr>
        <w:rPr>
          <w:sz w:val="28"/>
          <w:szCs w:val="28"/>
        </w:rPr>
      </w:pPr>
      <w:r>
        <w:rPr>
          <w:b/>
          <w:bCs/>
          <w:sz w:val="32"/>
          <w:szCs w:val="32"/>
        </w:rPr>
        <w:tab/>
      </w:r>
      <w:r w:rsidR="009B64CC">
        <w:rPr>
          <w:sz w:val="28"/>
          <w:szCs w:val="28"/>
        </w:rPr>
        <w:t>Design Style Doc</w:t>
      </w:r>
    </w:p>
    <w:p w14:paraId="18008B38" w14:textId="77777777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Preview upcoming </w:t>
      </w:r>
      <w:proofErr w:type="gramStart"/>
      <w:r>
        <w:rPr>
          <w:b/>
          <w:bCs/>
          <w:sz w:val="32"/>
          <w:szCs w:val="32"/>
        </w:rPr>
        <w:t>work</w:t>
      </w:r>
      <w:proofErr w:type="gramEnd"/>
      <w:r>
        <w:rPr>
          <w:b/>
          <w:bCs/>
          <w:sz w:val="32"/>
          <w:szCs w:val="32"/>
        </w:rPr>
        <w:t xml:space="preserve"> </w:t>
      </w:r>
    </w:p>
    <w:p w14:paraId="093446F5" w14:textId="188DE322" w:rsidR="003D671C" w:rsidRDefault="003D671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HTML Top Level Pages</w:t>
      </w:r>
    </w:p>
    <w:p w14:paraId="7CFC8B91" w14:textId="01E955C5" w:rsidR="003D671C" w:rsidRDefault="003D671C" w:rsidP="00653BEC">
      <w:pPr>
        <w:rPr>
          <w:sz w:val="32"/>
          <w:szCs w:val="32"/>
        </w:rPr>
      </w:pPr>
      <w:r>
        <w:rPr>
          <w:sz w:val="32"/>
          <w:szCs w:val="32"/>
        </w:rPr>
        <w:tab/>
        <w:t>index.html</w:t>
      </w:r>
    </w:p>
    <w:p w14:paraId="268FEAE7" w14:textId="6AC4EC96" w:rsidR="00F63A00" w:rsidRPr="00F63A00" w:rsidRDefault="003D671C" w:rsidP="00F63A00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Completed previous </w:t>
      </w:r>
      <w:proofErr w:type="gramStart"/>
      <w:r>
        <w:rPr>
          <w:sz w:val="32"/>
          <w:szCs w:val="32"/>
        </w:rPr>
        <w:t>week</w:t>
      </w:r>
      <w:proofErr w:type="gramEnd"/>
    </w:p>
    <w:p w14:paraId="7A3354AA" w14:textId="2CFE321C" w:rsidR="00F63A00" w:rsidRDefault="00F63A00" w:rsidP="00F63A00">
      <w:pPr>
        <w:ind w:firstLine="720"/>
        <w:rPr>
          <w:sz w:val="32"/>
          <w:szCs w:val="32"/>
        </w:rPr>
      </w:pPr>
      <w:r w:rsidRPr="00F63A00">
        <w:rPr>
          <w:sz w:val="32"/>
          <w:szCs w:val="32"/>
        </w:rPr>
        <w:t>about.html</w:t>
      </w:r>
    </w:p>
    <w:p w14:paraId="1A318782" w14:textId="4372A7AB" w:rsidR="004B5164" w:rsidRPr="00F63A00" w:rsidRDefault="004B5164" w:rsidP="004B516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</w:t>
      </w:r>
      <w:r w:rsidR="00C87A9E">
        <w:rPr>
          <w:sz w:val="32"/>
          <w:szCs w:val="32"/>
        </w:rPr>
        <w:t xml:space="preserve"> </w:t>
      </w:r>
      <w:proofErr w:type="gramStart"/>
      <w:r w:rsidR="00C87A9E">
        <w:rPr>
          <w:sz w:val="32"/>
          <w:szCs w:val="32"/>
        </w:rPr>
        <w:t>Molly</w:t>
      </w:r>
      <w:proofErr w:type="gramEnd"/>
    </w:p>
    <w:p w14:paraId="1E43F92B" w14:textId="0EF7BB8B" w:rsidR="00F63A00" w:rsidRDefault="00F63A00" w:rsidP="00F63A00">
      <w:pPr>
        <w:ind w:firstLine="720"/>
        <w:rPr>
          <w:sz w:val="32"/>
          <w:szCs w:val="32"/>
        </w:rPr>
      </w:pPr>
      <w:r w:rsidRPr="00F63A00">
        <w:rPr>
          <w:sz w:val="32"/>
          <w:szCs w:val="32"/>
        </w:rPr>
        <w:t>events.html</w:t>
      </w:r>
    </w:p>
    <w:p w14:paraId="77406BB5" w14:textId="3353577D" w:rsidR="004B5164" w:rsidRPr="00F63A00" w:rsidRDefault="004B5164" w:rsidP="004B5164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t>Assigned to:</w:t>
      </w:r>
      <w:r w:rsidR="00AA4609">
        <w:rPr>
          <w:sz w:val="32"/>
          <w:szCs w:val="32"/>
        </w:rPr>
        <w:t xml:space="preserve"> </w:t>
      </w:r>
      <w:proofErr w:type="gramStart"/>
      <w:r w:rsidR="00AA4609">
        <w:rPr>
          <w:sz w:val="32"/>
          <w:szCs w:val="32"/>
        </w:rPr>
        <w:t>Dot</w:t>
      </w:r>
      <w:proofErr w:type="gramEnd"/>
    </w:p>
    <w:p w14:paraId="30BAA064" w14:textId="50E272C6" w:rsidR="00F63A00" w:rsidRDefault="00F63A00" w:rsidP="00F63A00">
      <w:pPr>
        <w:rPr>
          <w:sz w:val="32"/>
          <w:szCs w:val="32"/>
        </w:rPr>
      </w:pPr>
      <w:r w:rsidRPr="00F63A00">
        <w:rPr>
          <w:sz w:val="32"/>
          <w:szCs w:val="32"/>
        </w:rPr>
        <w:tab/>
        <w:t>products.html</w:t>
      </w:r>
    </w:p>
    <w:p w14:paraId="7FC551B9" w14:textId="5E129C8E" w:rsidR="004B5164" w:rsidRPr="00F63A00" w:rsidRDefault="004B5164" w:rsidP="004B5164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t>Assigned to:</w:t>
      </w:r>
      <w:r w:rsidR="00AA4609">
        <w:rPr>
          <w:sz w:val="32"/>
          <w:szCs w:val="32"/>
        </w:rPr>
        <w:t xml:space="preserve"> </w:t>
      </w:r>
      <w:proofErr w:type="gramStart"/>
      <w:r w:rsidR="00AA4609">
        <w:rPr>
          <w:sz w:val="32"/>
          <w:szCs w:val="32"/>
        </w:rPr>
        <w:t>Dot</w:t>
      </w:r>
      <w:proofErr w:type="gramEnd"/>
    </w:p>
    <w:p w14:paraId="02A7F7E5" w14:textId="1A5A0760" w:rsidR="00F63A00" w:rsidRDefault="00F63A00" w:rsidP="00F63A00">
      <w:pPr>
        <w:rPr>
          <w:sz w:val="32"/>
          <w:szCs w:val="32"/>
        </w:rPr>
      </w:pPr>
      <w:r w:rsidRPr="00F63A00">
        <w:rPr>
          <w:sz w:val="32"/>
          <w:szCs w:val="32"/>
        </w:rPr>
        <w:lastRenderedPageBreak/>
        <w:tab/>
        <w:t>services.html</w:t>
      </w:r>
    </w:p>
    <w:p w14:paraId="4DFA56B0" w14:textId="080CA9EC" w:rsidR="004B5164" w:rsidRPr="00F63A00" w:rsidRDefault="004B5164" w:rsidP="00F63A00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</w:t>
      </w:r>
      <w:r w:rsidR="00D57B52">
        <w:rPr>
          <w:sz w:val="32"/>
          <w:szCs w:val="32"/>
        </w:rPr>
        <w:t xml:space="preserve"> </w:t>
      </w:r>
      <w:proofErr w:type="gramStart"/>
      <w:r w:rsidR="00D57B52">
        <w:rPr>
          <w:sz w:val="32"/>
          <w:szCs w:val="32"/>
        </w:rPr>
        <w:t>Danielle</w:t>
      </w:r>
      <w:proofErr w:type="gramEnd"/>
    </w:p>
    <w:p w14:paraId="00DDBE53" w14:textId="0AD9A181" w:rsidR="00F63A00" w:rsidRDefault="00F63A00" w:rsidP="00F63A00">
      <w:pPr>
        <w:rPr>
          <w:sz w:val="32"/>
          <w:szCs w:val="32"/>
        </w:rPr>
      </w:pPr>
      <w:r w:rsidRPr="00F63A00">
        <w:rPr>
          <w:sz w:val="32"/>
          <w:szCs w:val="32"/>
        </w:rPr>
        <w:tab/>
        <w:t>learning.html</w:t>
      </w:r>
    </w:p>
    <w:p w14:paraId="087BF896" w14:textId="14A29B43" w:rsidR="004B5164" w:rsidRPr="00F63A00" w:rsidRDefault="004B5164" w:rsidP="00F63A00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</w:t>
      </w:r>
      <w:r w:rsidR="00AA4609">
        <w:rPr>
          <w:sz w:val="32"/>
          <w:szCs w:val="32"/>
        </w:rPr>
        <w:t xml:space="preserve"> </w:t>
      </w:r>
      <w:proofErr w:type="gramStart"/>
      <w:r w:rsidR="00AA4609">
        <w:rPr>
          <w:sz w:val="32"/>
          <w:szCs w:val="32"/>
        </w:rPr>
        <w:t>Danielle</w:t>
      </w:r>
      <w:proofErr w:type="gramEnd"/>
    </w:p>
    <w:p w14:paraId="55DB171F" w14:textId="5A158B1B" w:rsidR="00F63A00" w:rsidRDefault="00F63A00" w:rsidP="00F63A00">
      <w:pPr>
        <w:rPr>
          <w:sz w:val="32"/>
          <w:szCs w:val="32"/>
        </w:rPr>
      </w:pPr>
      <w:r w:rsidRPr="00F63A00">
        <w:rPr>
          <w:sz w:val="32"/>
          <w:szCs w:val="32"/>
        </w:rPr>
        <w:tab/>
        <w:t>gallery.html</w:t>
      </w:r>
    </w:p>
    <w:p w14:paraId="7FD6C939" w14:textId="28A43C2C" w:rsidR="004B5164" w:rsidRPr="00F63A00" w:rsidRDefault="004B5164" w:rsidP="00F63A00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</w:t>
      </w:r>
      <w:r w:rsidR="00F071B4">
        <w:rPr>
          <w:sz w:val="32"/>
          <w:szCs w:val="32"/>
        </w:rPr>
        <w:t xml:space="preserve"> </w:t>
      </w:r>
      <w:proofErr w:type="gramStart"/>
      <w:r w:rsidR="00F071B4">
        <w:rPr>
          <w:sz w:val="32"/>
          <w:szCs w:val="32"/>
        </w:rPr>
        <w:t>Danielle</w:t>
      </w:r>
      <w:proofErr w:type="gramEnd"/>
    </w:p>
    <w:p w14:paraId="5112EE1A" w14:textId="07868253" w:rsidR="00F63A00" w:rsidRDefault="00F63A00" w:rsidP="00F63A00">
      <w:pPr>
        <w:rPr>
          <w:sz w:val="32"/>
          <w:szCs w:val="32"/>
        </w:rPr>
      </w:pPr>
      <w:r w:rsidRPr="00F63A00">
        <w:rPr>
          <w:sz w:val="32"/>
          <w:szCs w:val="32"/>
        </w:rPr>
        <w:tab/>
        <w:t>careers.html</w:t>
      </w:r>
    </w:p>
    <w:p w14:paraId="0EC64ECB" w14:textId="6F3EAEBF" w:rsidR="004B5164" w:rsidRPr="00F63A00" w:rsidRDefault="004B5164" w:rsidP="00F63A00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</w:t>
      </w:r>
      <w:r w:rsidR="006661C2">
        <w:rPr>
          <w:sz w:val="32"/>
          <w:szCs w:val="32"/>
        </w:rPr>
        <w:t xml:space="preserve"> </w:t>
      </w:r>
      <w:proofErr w:type="gramStart"/>
      <w:r w:rsidR="006661C2">
        <w:rPr>
          <w:sz w:val="32"/>
          <w:szCs w:val="32"/>
        </w:rPr>
        <w:t>Molly</w:t>
      </w:r>
      <w:proofErr w:type="gramEnd"/>
    </w:p>
    <w:p w14:paraId="4810F194" w14:textId="4E4252C3" w:rsidR="003D671C" w:rsidRDefault="00F63A00" w:rsidP="00F63A00">
      <w:pPr>
        <w:rPr>
          <w:sz w:val="32"/>
          <w:szCs w:val="32"/>
        </w:rPr>
      </w:pPr>
      <w:r w:rsidRPr="00F63A00">
        <w:rPr>
          <w:sz w:val="32"/>
          <w:szCs w:val="32"/>
        </w:rPr>
        <w:tab/>
        <w:t>contact.html</w:t>
      </w:r>
    </w:p>
    <w:p w14:paraId="12627894" w14:textId="5785EB57" w:rsidR="004B5164" w:rsidRDefault="004B5164" w:rsidP="00F63A00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</w:t>
      </w:r>
      <w:r w:rsidR="00923DDA">
        <w:rPr>
          <w:sz w:val="32"/>
          <w:szCs w:val="32"/>
        </w:rPr>
        <w:t xml:space="preserve"> </w:t>
      </w:r>
      <w:proofErr w:type="gramStart"/>
      <w:r w:rsidR="00923DDA">
        <w:rPr>
          <w:sz w:val="32"/>
          <w:szCs w:val="32"/>
        </w:rPr>
        <w:t>Molly</w:t>
      </w:r>
      <w:proofErr w:type="gramEnd"/>
    </w:p>
    <w:p w14:paraId="31D56BB1" w14:textId="650756C0" w:rsidR="00A90A2A" w:rsidRDefault="00A90A2A" w:rsidP="00F63A00">
      <w:pPr>
        <w:rPr>
          <w:sz w:val="32"/>
          <w:szCs w:val="32"/>
        </w:rPr>
      </w:pPr>
      <w:r>
        <w:rPr>
          <w:sz w:val="32"/>
          <w:szCs w:val="32"/>
        </w:rPr>
        <w:t>Production Guide</w:t>
      </w:r>
    </w:p>
    <w:p w14:paraId="1053020E" w14:textId="5CC6BCC5" w:rsidR="00A90A2A" w:rsidRDefault="00A90A2A" w:rsidP="00F63A00">
      <w:pPr>
        <w:rPr>
          <w:sz w:val="32"/>
          <w:szCs w:val="32"/>
        </w:rPr>
      </w:pPr>
      <w:r>
        <w:rPr>
          <w:sz w:val="32"/>
          <w:szCs w:val="32"/>
        </w:rPr>
        <w:tab/>
        <w:t>Assigned to:</w:t>
      </w:r>
      <w:r w:rsidR="00DD29A6">
        <w:rPr>
          <w:sz w:val="32"/>
          <w:szCs w:val="32"/>
        </w:rPr>
        <w:t xml:space="preserve"> Molly</w:t>
      </w:r>
    </w:p>
    <w:p w14:paraId="1ECC3CFA" w14:textId="4885031E" w:rsidR="00A90A2A" w:rsidRDefault="00A90A2A" w:rsidP="00F63A00">
      <w:pPr>
        <w:rPr>
          <w:sz w:val="32"/>
          <w:szCs w:val="32"/>
        </w:rPr>
      </w:pPr>
      <w:r>
        <w:rPr>
          <w:sz w:val="32"/>
          <w:szCs w:val="32"/>
        </w:rPr>
        <w:t>Handoff Packet</w:t>
      </w:r>
    </w:p>
    <w:p w14:paraId="0AF39156" w14:textId="62F23AA5" w:rsidR="00A90A2A" w:rsidRDefault="00A90A2A" w:rsidP="00F63A00">
      <w:pPr>
        <w:rPr>
          <w:sz w:val="32"/>
          <w:szCs w:val="32"/>
        </w:rPr>
      </w:pPr>
      <w:r>
        <w:rPr>
          <w:sz w:val="32"/>
          <w:szCs w:val="32"/>
        </w:rPr>
        <w:lastRenderedPageBreak/>
        <w:tab/>
        <w:t>Assigned to:</w:t>
      </w:r>
      <w:r w:rsidR="00DD29A6">
        <w:rPr>
          <w:sz w:val="32"/>
          <w:szCs w:val="32"/>
        </w:rPr>
        <w:t xml:space="preserve"> </w:t>
      </w:r>
      <w:proofErr w:type="gramStart"/>
      <w:r w:rsidR="00DD29A6">
        <w:rPr>
          <w:sz w:val="32"/>
          <w:szCs w:val="32"/>
        </w:rPr>
        <w:t>Molly</w:t>
      </w:r>
      <w:proofErr w:type="gramEnd"/>
    </w:p>
    <w:p w14:paraId="01DEF707" w14:textId="77777777" w:rsidR="00A90A2A" w:rsidRPr="003D671C" w:rsidRDefault="00A90A2A" w:rsidP="00F63A00">
      <w:pPr>
        <w:rPr>
          <w:sz w:val="32"/>
          <w:szCs w:val="32"/>
        </w:rPr>
      </w:pPr>
    </w:p>
    <w:p w14:paraId="019954E1" w14:textId="78F17CC6" w:rsidR="00BB5216" w:rsidRPr="00BB5216" w:rsidRDefault="000E6A31" w:rsidP="00854D3C">
      <w:pPr>
        <w:rPr>
          <w:sz w:val="32"/>
          <w:szCs w:val="32"/>
        </w:rPr>
      </w:pPr>
      <w:r>
        <w:rPr>
          <w:b/>
          <w:bCs/>
          <w:sz w:val="32"/>
          <w:szCs w:val="32"/>
        </w:rPr>
        <w:t>Web Server</w:t>
      </w:r>
    </w:p>
    <w:p w14:paraId="008B0C03" w14:textId="77777777" w:rsidR="00653BEC" w:rsidRPr="00C97A9C" w:rsidRDefault="00653BEC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 w:rsidRPr="00C97A9C">
        <w:rPr>
          <w:rFonts w:eastAsia="Times New Roman" w:cstheme="minorHAnsi"/>
          <w:sz w:val="32"/>
          <w:szCs w:val="32"/>
          <w:lang w:eastAsia="en-US"/>
        </w:rPr>
        <w:t xml:space="preserve">Upload new documents to web </w:t>
      </w:r>
      <w:proofErr w:type="gramStart"/>
      <w:r w:rsidRPr="00C97A9C">
        <w:rPr>
          <w:rFonts w:eastAsia="Times New Roman" w:cstheme="minorHAnsi"/>
          <w:sz w:val="32"/>
          <w:szCs w:val="32"/>
          <w:lang w:eastAsia="en-US"/>
        </w:rPr>
        <w:t>server</w:t>
      </w:r>
      <w:proofErr w:type="gramEnd"/>
    </w:p>
    <w:p w14:paraId="71588A48" w14:textId="73BED64F" w:rsidR="00653BEC" w:rsidRPr="00C97A9C" w:rsidRDefault="00653BEC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28"/>
          <w:szCs w:val="28"/>
          <w:lang w:eastAsia="en-US"/>
        </w:rPr>
        <w:tab/>
      </w:r>
      <w:r w:rsidRPr="00C97A9C">
        <w:rPr>
          <w:rFonts w:eastAsia="Times New Roman" w:cstheme="minorHAnsi"/>
          <w:sz w:val="32"/>
          <w:szCs w:val="32"/>
          <w:lang w:eastAsia="en-US"/>
        </w:rPr>
        <w:t xml:space="preserve">Assigned to: </w:t>
      </w:r>
      <w:proofErr w:type="gramStart"/>
      <w:r w:rsidRPr="00C97A9C">
        <w:rPr>
          <w:rFonts w:eastAsia="Times New Roman" w:cstheme="minorHAnsi"/>
          <w:sz w:val="32"/>
          <w:szCs w:val="32"/>
          <w:lang w:eastAsia="en-US"/>
        </w:rPr>
        <w:t>Dorothy</w:t>
      </w:r>
      <w:proofErr w:type="gramEnd"/>
    </w:p>
    <w:p w14:paraId="7C564CC5" w14:textId="3ACEDBDE" w:rsidR="00E513C4" w:rsidRPr="00650725" w:rsidRDefault="00E513C4" w:rsidP="0065072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sectPr w:rsidR="00E513C4" w:rsidRPr="00650725" w:rsidSect="000049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3600" w:right="1584" w:bottom="504" w:left="1584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4990A" w14:textId="77777777" w:rsidR="000049D9" w:rsidRDefault="000049D9" w:rsidP="00376205">
      <w:r>
        <w:separator/>
      </w:r>
    </w:p>
  </w:endnote>
  <w:endnote w:type="continuationSeparator" w:id="0">
    <w:p w14:paraId="6A62C0B4" w14:textId="77777777" w:rsidR="000049D9" w:rsidRDefault="000049D9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F79B" w14:textId="77777777" w:rsidR="00075246" w:rsidRDefault="000752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534975593" name="Graphic 534975593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715873100" name="Graphic 715873100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578677036" name="Graphic 578677036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4BAAF" w14:textId="77777777" w:rsidR="00075246" w:rsidRDefault="00075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966EE" w14:textId="77777777" w:rsidR="000049D9" w:rsidRDefault="000049D9" w:rsidP="00376205">
      <w:r>
        <w:separator/>
      </w:r>
    </w:p>
  </w:footnote>
  <w:footnote w:type="continuationSeparator" w:id="0">
    <w:p w14:paraId="06CC3F50" w14:textId="77777777" w:rsidR="000049D9" w:rsidRDefault="000049D9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F99CC" w14:textId="77777777" w:rsidR="00075246" w:rsidRDefault="000752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333624738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42153" w14:textId="77777777" w:rsidR="00075246" w:rsidRDefault="000752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2428"/>
    <w:multiLevelType w:val="hybridMultilevel"/>
    <w:tmpl w:val="1B865CF6"/>
    <w:lvl w:ilvl="0" w:tplc="687CC8B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34206"/>
    <w:multiLevelType w:val="hybridMultilevel"/>
    <w:tmpl w:val="11880F18"/>
    <w:lvl w:ilvl="0" w:tplc="81229502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50388"/>
    <w:multiLevelType w:val="multilevel"/>
    <w:tmpl w:val="61A8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B50EDC"/>
    <w:multiLevelType w:val="hybridMultilevel"/>
    <w:tmpl w:val="A9A48266"/>
    <w:lvl w:ilvl="0" w:tplc="0F0805F4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06B08"/>
    <w:multiLevelType w:val="hybridMultilevel"/>
    <w:tmpl w:val="F4202662"/>
    <w:lvl w:ilvl="0" w:tplc="012C3192">
      <w:start w:val="6"/>
      <w:numFmt w:val="bullet"/>
      <w:lvlText w:val="-"/>
      <w:lvlJc w:val="left"/>
      <w:pPr>
        <w:ind w:left="52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5" w15:restartNumberingAfterBreak="0">
    <w:nsid w:val="70245941"/>
    <w:multiLevelType w:val="hybridMultilevel"/>
    <w:tmpl w:val="59D48FFA"/>
    <w:lvl w:ilvl="0" w:tplc="3AE2778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730224">
    <w:abstractNumId w:val="0"/>
  </w:num>
  <w:num w:numId="2" w16cid:durableId="2090929060">
    <w:abstractNumId w:val="2"/>
  </w:num>
  <w:num w:numId="3" w16cid:durableId="770904368">
    <w:abstractNumId w:val="4"/>
  </w:num>
  <w:num w:numId="4" w16cid:durableId="245457035">
    <w:abstractNumId w:val="3"/>
  </w:num>
  <w:num w:numId="5" w16cid:durableId="1115371881">
    <w:abstractNumId w:val="5"/>
  </w:num>
  <w:num w:numId="6" w16cid:durableId="60916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049D9"/>
    <w:rsid w:val="00024E1E"/>
    <w:rsid w:val="00036238"/>
    <w:rsid w:val="00043537"/>
    <w:rsid w:val="00066A74"/>
    <w:rsid w:val="00075246"/>
    <w:rsid w:val="000D4A9B"/>
    <w:rsid w:val="000E3C24"/>
    <w:rsid w:val="000E6A31"/>
    <w:rsid w:val="000F3EE7"/>
    <w:rsid w:val="001066EC"/>
    <w:rsid w:val="001320FD"/>
    <w:rsid w:val="00133910"/>
    <w:rsid w:val="00135F18"/>
    <w:rsid w:val="00145359"/>
    <w:rsid w:val="001457A2"/>
    <w:rsid w:val="00182EC3"/>
    <w:rsid w:val="00184742"/>
    <w:rsid w:val="001A79C0"/>
    <w:rsid w:val="001D0525"/>
    <w:rsid w:val="001D6A41"/>
    <w:rsid w:val="001E4B0C"/>
    <w:rsid w:val="001F6AA5"/>
    <w:rsid w:val="00204C27"/>
    <w:rsid w:val="00234604"/>
    <w:rsid w:val="00235944"/>
    <w:rsid w:val="002830EC"/>
    <w:rsid w:val="00290BE3"/>
    <w:rsid w:val="002A38DA"/>
    <w:rsid w:val="002B3964"/>
    <w:rsid w:val="002F696F"/>
    <w:rsid w:val="003049BB"/>
    <w:rsid w:val="00323A60"/>
    <w:rsid w:val="00327ABF"/>
    <w:rsid w:val="00333E80"/>
    <w:rsid w:val="00347BEB"/>
    <w:rsid w:val="00353B33"/>
    <w:rsid w:val="00376205"/>
    <w:rsid w:val="003834E6"/>
    <w:rsid w:val="003951D5"/>
    <w:rsid w:val="00396549"/>
    <w:rsid w:val="003A641D"/>
    <w:rsid w:val="003A6A4C"/>
    <w:rsid w:val="003C15DF"/>
    <w:rsid w:val="003C53BB"/>
    <w:rsid w:val="003D0547"/>
    <w:rsid w:val="003D671C"/>
    <w:rsid w:val="00407D91"/>
    <w:rsid w:val="00413A0D"/>
    <w:rsid w:val="0042510E"/>
    <w:rsid w:val="00425A9C"/>
    <w:rsid w:val="00443D33"/>
    <w:rsid w:val="00445EC4"/>
    <w:rsid w:val="00456FD1"/>
    <w:rsid w:val="004719BA"/>
    <w:rsid w:val="0047787F"/>
    <w:rsid w:val="00494123"/>
    <w:rsid w:val="004A212D"/>
    <w:rsid w:val="004A4AA2"/>
    <w:rsid w:val="004B5164"/>
    <w:rsid w:val="004D76A5"/>
    <w:rsid w:val="004F7EED"/>
    <w:rsid w:val="0051348C"/>
    <w:rsid w:val="0052046D"/>
    <w:rsid w:val="00550B70"/>
    <w:rsid w:val="005550C9"/>
    <w:rsid w:val="0059362C"/>
    <w:rsid w:val="005942EB"/>
    <w:rsid w:val="005A1AD9"/>
    <w:rsid w:val="005A519B"/>
    <w:rsid w:val="005E4228"/>
    <w:rsid w:val="0060159F"/>
    <w:rsid w:val="0061457D"/>
    <w:rsid w:val="0062123A"/>
    <w:rsid w:val="00623871"/>
    <w:rsid w:val="00624A84"/>
    <w:rsid w:val="00626CDC"/>
    <w:rsid w:val="00627AE3"/>
    <w:rsid w:val="00646E75"/>
    <w:rsid w:val="00650725"/>
    <w:rsid w:val="00653BEC"/>
    <w:rsid w:val="00664DDE"/>
    <w:rsid w:val="006661C2"/>
    <w:rsid w:val="00682F52"/>
    <w:rsid w:val="00685381"/>
    <w:rsid w:val="00692FA7"/>
    <w:rsid w:val="006B01BD"/>
    <w:rsid w:val="006B32E7"/>
    <w:rsid w:val="006E0809"/>
    <w:rsid w:val="007270C4"/>
    <w:rsid w:val="00747BB1"/>
    <w:rsid w:val="007624D2"/>
    <w:rsid w:val="00766E43"/>
    <w:rsid w:val="007B1236"/>
    <w:rsid w:val="007B19DB"/>
    <w:rsid w:val="007B20E0"/>
    <w:rsid w:val="007B75E5"/>
    <w:rsid w:val="008009DA"/>
    <w:rsid w:val="00810A41"/>
    <w:rsid w:val="00834B19"/>
    <w:rsid w:val="00843CA2"/>
    <w:rsid w:val="00844764"/>
    <w:rsid w:val="008456BB"/>
    <w:rsid w:val="00854D3C"/>
    <w:rsid w:val="00863937"/>
    <w:rsid w:val="00877759"/>
    <w:rsid w:val="008B0627"/>
    <w:rsid w:val="008E690A"/>
    <w:rsid w:val="008F7B4E"/>
    <w:rsid w:val="0090235B"/>
    <w:rsid w:val="0091412B"/>
    <w:rsid w:val="00914211"/>
    <w:rsid w:val="00922646"/>
    <w:rsid w:val="00923536"/>
    <w:rsid w:val="00923DDA"/>
    <w:rsid w:val="0093674C"/>
    <w:rsid w:val="00950FC9"/>
    <w:rsid w:val="00975316"/>
    <w:rsid w:val="00982A49"/>
    <w:rsid w:val="009834A5"/>
    <w:rsid w:val="009864AB"/>
    <w:rsid w:val="009B3BD5"/>
    <w:rsid w:val="009B64CC"/>
    <w:rsid w:val="009C28ED"/>
    <w:rsid w:val="009C713C"/>
    <w:rsid w:val="009D4427"/>
    <w:rsid w:val="009E5AB2"/>
    <w:rsid w:val="009E6BE1"/>
    <w:rsid w:val="00A00DA7"/>
    <w:rsid w:val="00A06EC6"/>
    <w:rsid w:val="00A31B79"/>
    <w:rsid w:val="00A77DE4"/>
    <w:rsid w:val="00A90A2A"/>
    <w:rsid w:val="00A90B67"/>
    <w:rsid w:val="00AA44C5"/>
    <w:rsid w:val="00AA4609"/>
    <w:rsid w:val="00AB42DE"/>
    <w:rsid w:val="00AD7AF7"/>
    <w:rsid w:val="00AE39B6"/>
    <w:rsid w:val="00AF62A5"/>
    <w:rsid w:val="00B251A4"/>
    <w:rsid w:val="00BB5216"/>
    <w:rsid w:val="00BC23DD"/>
    <w:rsid w:val="00C04C72"/>
    <w:rsid w:val="00C067BD"/>
    <w:rsid w:val="00C1409E"/>
    <w:rsid w:val="00C23387"/>
    <w:rsid w:val="00C2787A"/>
    <w:rsid w:val="00C45F91"/>
    <w:rsid w:val="00C55116"/>
    <w:rsid w:val="00C6127A"/>
    <w:rsid w:val="00C617E3"/>
    <w:rsid w:val="00C87A9E"/>
    <w:rsid w:val="00C92100"/>
    <w:rsid w:val="00C940BA"/>
    <w:rsid w:val="00C97A9C"/>
    <w:rsid w:val="00CB4189"/>
    <w:rsid w:val="00CB5504"/>
    <w:rsid w:val="00CB69F2"/>
    <w:rsid w:val="00CC7BB9"/>
    <w:rsid w:val="00CD384D"/>
    <w:rsid w:val="00CE1FF8"/>
    <w:rsid w:val="00D12C5E"/>
    <w:rsid w:val="00D14447"/>
    <w:rsid w:val="00D574C1"/>
    <w:rsid w:val="00D57B52"/>
    <w:rsid w:val="00D63422"/>
    <w:rsid w:val="00D666AB"/>
    <w:rsid w:val="00D76E18"/>
    <w:rsid w:val="00D80E92"/>
    <w:rsid w:val="00D907F8"/>
    <w:rsid w:val="00DC7875"/>
    <w:rsid w:val="00DD0998"/>
    <w:rsid w:val="00DD29A6"/>
    <w:rsid w:val="00DF4713"/>
    <w:rsid w:val="00E0343A"/>
    <w:rsid w:val="00E0756B"/>
    <w:rsid w:val="00E171D9"/>
    <w:rsid w:val="00E3150B"/>
    <w:rsid w:val="00E35CC8"/>
    <w:rsid w:val="00E45756"/>
    <w:rsid w:val="00E513C4"/>
    <w:rsid w:val="00E55D74"/>
    <w:rsid w:val="00E55FAE"/>
    <w:rsid w:val="00E6165C"/>
    <w:rsid w:val="00E6584C"/>
    <w:rsid w:val="00E73ADD"/>
    <w:rsid w:val="00EA61B6"/>
    <w:rsid w:val="00EA67BB"/>
    <w:rsid w:val="00EB4AC6"/>
    <w:rsid w:val="00ED4963"/>
    <w:rsid w:val="00EF18D8"/>
    <w:rsid w:val="00F071B4"/>
    <w:rsid w:val="00F07226"/>
    <w:rsid w:val="00F1267B"/>
    <w:rsid w:val="00F218D5"/>
    <w:rsid w:val="00F371A1"/>
    <w:rsid w:val="00F375B0"/>
    <w:rsid w:val="00F405F8"/>
    <w:rsid w:val="00F407B7"/>
    <w:rsid w:val="00F46FBE"/>
    <w:rsid w:val="00F63A00"/>
    <w:rsid w:val="00F670DA"/>
    <w:rsid w:val="00F6710A"/>
    <w:rsid w:val="00F77985"/>
    <w:rsid w:val="00FA4AF3"/>
    <w:rsid w:val="00FB21D8"/>
    <w:rsid w:val="00FD2D3E"/>
    <w:rsid w:val="00FF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AA4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{BFF1CC76-0404-B346-993D-4F009A48F28F}tf00793299_win32.dotx</Template>
  <TotalTime>0</TotalTime>
  <Pages>3</Pages>
  <Words>101</Words>
  <Characters>518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2024-04-08T23:04:00Z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