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E66A7" w14:textId="526CA300" w:rsidR="008B65D4" w:rsidRPr="008B65D4" w:rsidRDefault="008B65D4" w:rsidP="008B65D4">
      <w:pPr>
        <w:jc w:val="center"/>
        <w:rPr>
          <w:b/>
          <w:bCs/>
          <w:sz w:val="32"/>
          <w:szCs w:val="32"/>
        </w:rPr>
      </w:pPr>
      <w:r w:rsidRPr="008B65D4">
        <w:rPr>
          <w:b/>
          <w:bCs/>
          <w:sz w:val="32"/>
          <w:szCs w:val="32"/>
        </w:rPr>
        <w:t>CLIENT SURVEY</w:t>
      </w:r>
    </w:p>
    <w:p w14:paraId="26CC236B" w14:textId="77777777" w:rsidR="008B65D4" w:rsidRDefault="008B65D4" w:rsidP="008B65D4">
      <w:r>
        <w:t>Thank you for considering our services for your web design and development needs. To better understand your requirements and preferences, please take a few moments to answer the following questions. Your input will help us create a website that meets your expectations and goals.</w:t>
      </w:r>
    </w:p>
    <w:p w14:paraId="00779824" w14:textId="77777777" w:rsidR="008B65D4" w:rsidRDefault="008B65D4" w:rsidP="008B65D4"/>
    <w:p w14:paraId="07144F82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Company Name:</w:t>
      </w:r>
    </w:p>
    <w:p w14:paraId="313AEB12" w14:textId="77777777" w:rsidR="008B65D4" w:rsidRPr="008B65D4" w:rsidRDefault="008B65D4" w:rsidP="008B65D4">
      <w:pPr>
        <w:rPr>
          <w:b/>
          <w:bCs/>
        </w:rPr>
      </w:pPr>
    </w:p>
    <w:p w14:paraId="3C58E366" w14:textId="446C5AAA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 xml:space="preserve">Contact </w:t>
      </w:r>
      <w:r w:rsidR="000E6054">
        <w:rPr>
          <w:b/>
          <w:bCs/>
        </w:rPr>
        <w:t>Name</w:t>
      </w:r>
      <w:r w:rsidRPr="008B65D4">
        <w:rPr>
          <w:b/>
          <w:bCs/>
        </w:rPr>
        <w:t>:</w:t>
      </w:r>
    </w:p>
    <w:p w14:paraId="391897AF" w14:textId="77777777" w:rsidR="008B65D4" w:rsidRPr="008B65D4" w:rsidRDefault="008B65D4" w:rsidP="008B65D4">
      <w:pPr>
        <w:rPr>
          <w:b/>
          <w:bCs/>
        </w:rPr>
      </w:pPr>
    </w:p>
    <w:p w14:paraId="7F7FEBB6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Email:</w:t>
      </w:r>
    </w:p>
    <w:p w14:paraId="6982AED5" w14:textId="77777777" w:rsidR="008B65D4" w:rsidRPr="008B65D4" w:rsidRDefault="008B65D4" w:rsidP="008B65D4">
      <w:pPr>
        <w:rPr>
          <w:b/>
          <w:bCs/>
        </w:rPr>
      </w:pPr>
    </w:p>
    <w:p w14:paraId="557A1C09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Phone Number:</w:t>
      </w:r>
    </w:p>
    <w:p w14:paraId="48926C5F" w14:textId="77777777" w:rsidR="008B65D4" w:rsidRPr="008B65D4" w:rsidRDefault="008B65D4" w:rsidP="008B65D4">
      <w:pPr>
        <w:rPr>
          <w:b/>
          <w:bCs/>
        </w:rPr>
      </w:pPr>
    </w:p>
    <w:p w14:paraId="34544FF4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Company Website (if applicable):</w:t>
      </w:r>
    </w:p>
    <w:p w14:paraId="218C1C82" w14:textId="77777777" w:rsidR="008B65D4" w:rsidRPr="008B65D4" w:rsidRDefault="008B65D4" w:rsidP="008B65D4">
      <w:pPr>
        <w:rPr>
          <w:b/>
          <w:bCs/>
        </w:rPr>
      </w:pPr>
    </w:p>
    <w:p w14:paraId="172E6B0A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Describe your company and its core services/products:</w:t>
      </w:r>
    </w:p>
    <w:p w14:paraId="6ACD20DE" w14:textId="77777777" w:rsidR="008B65D4" w:rsidRPr="008B65D4" w:rsidRDefault="008B65D4" w:rsidP="008B65D4">
      <w:pPr>
        <w:rPr>
          <w:b/>
          <w:bCs/>
        </w:rPr>
      </w:pPr>
    </w:p>
    <w:p w14:paraId="5A72D45E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What are the primary goals for your website?</w:t>
      </w:r>
    </w:p>
    <w:p w14:paraId="0249ED66" w14:textId="77777777" w:rsidR="008B65D4" w:rsidRPr="008B65D4" w:rsidRDefault="008B65D4" w:rsidP="008B65D4">
      <w:pPr>
        <w:rPr>
          <w:b/>
          <w:bCs/>
        </w:rPr>
      </w:pPr>
    </w:p>
    <w:p w14:paraId="69250DF6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Describe your desired style for the website (e.g., modern, corporate, minimalist, etc.):</w:t>
      </w:r>
    </w:p>
    <w:p w14:paraId="4D958124" w14:textId="77777777" w:rsidR="008B65D4" w:rsidRPr="008B65D4" w:rsidRDefault="008B65D4" w:rsidP="008B65D4">
      <w:pPr>
        <w:rPr>
          <w:b/>
          <w:bCs/>
        </w:rPr>
      </w:pPr>
    </w:p>
    <w:p w14:paraId="7B882CB3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Provide URLs of websites you find appealing:</w:t>
      </w:r>
    </w:p>
    <w:p w14:paraId="3227BB13" w14:textId="77777777" w:rsidR="008B65D4" w:rsidRPr="008B65D4" w:rsidRDefault="008B65D4" w:rsidP="008B65D4">
      <w:pPr>
        <w:rPr>
          <w:b/>
          <w:bCs/>
        </w:rPr>
      </w:pPr>
    </w:p>
    <w:p w14:paraId="39409EE5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What pages do you envision for your website? (e.g., Home, About Us, Services, Contact, etc.)</w:t>
      </w:r>
    </w:p>
    <w:p w14:paraId="7F1C8C9B" w14:textId="77777777" w:rsidR="008B65D4" w:rsidRPr="008B65D4" w:rsidRDefault="008B65D4" w:rsidP="008B65D4">
      <w:pPr>
        <w:rPr>
          <w:b/>
          <w:bCs/>
        </w:rPr>
      </w:pPr>
    </w:p>
    <w:p w14:paraId="054B1936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Do you require any special features or functionality? (e.g., e-commerce, blog, portfolio, etc.)</w:t>
      </w:r>
    </w:p>
    <w:p w14:paraId="2D12ECAF" w14:textId="77777777" w:rsidR="008B65D4" w:rsidRPr="008B65D4" w:rsidRDefault="008B65D4" w:rsidP="008B65D4">
      <w:pPr>
        <w:rPr>
          <w:b/>
          <w:bCs/>
        </w:rPr>
      </w:pPr>
    </w:p>
    <w:p w14:paraId="4A0EB4AA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[Answer]</w:t>
      </w:r>
    </w:p>
    <w:p w14:paraId="3135B55A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Who is your target audience? Describe your typical customers or visitors.</w:t>
      </w:r>
    </w:p>
    <w:p w14:paraId="747AFE21" w14:textId="77777777" w:rsidR="008B65D4" w:rsidRPr="008B65D4" w:rsidRDefault="008B65D4" w:rsidP="008B65D4">
      <w:pPr>
        <w:rPr>
          <w:b/>
          <w:bCs/>
        </w:rPr>
      </w:pPr>
    </w:p>
    <w:p w14:paraId="2D744049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Do you have content (text, images, videos) ready for the website, or will you need assistance with content creation?</w:t>
      </w:r>
    </w:p>
    <w:p w14:paraId="5FD2F394" w14:textId="77777777" w:rsidR="008B65D4" w:rsidRPr="008B65D4" w:rsidRDefault="008B65D4" w:rsidP="008B65D4">
      <w:pPr>
        <w:rPr>
          <w:b/>
          <w:bCs/>
        </w:rPr>
      </w:pPr>
    </w:p>
    <w:p w14:paraId="3AD76469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Do you have a domain name and hosting already? If not, do you need assistance with domain registration and hosting setup?</w:t>
      </w:r>
    </w:p>
    <w:p w14:paraId="7433DC58" w14:textId="77777777" w:rsidR="008B65D4" w:rsidRPr="008B65D4" w:rsidRDefault="008B65D4" w:rsidP="008B65D4">
      <w:pPr>
        <w:rPr>
          <w:b/>
          <w:bCs/>
        </w:rPr>
      </w:pPr>
    </w:p>
    <w:p w14:paraId="049911C3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lastRenderedPageBreak/>
        <w:t>Do you have a budget in mind for this project?</w:t>
      </w:r>
    </w:p>
    <w:p w14:paraId="7F4B07A1" w14:textId="77777777" w:rsidR="008B65D4" w:rsidRPr="008B65D4" w:rsidRDefault="008B65D4" w:rsidP="008B65D4">
      <w:pPr>
        <w:rPr>
          <w:b/>
          <w:bCs/>
        </w:rPr>
      </w:pPr>
    </w:p>
    <w:p w14:paraId="7C70A89D" w14:textId="77777777" w:rsidR="008B65D4" w:rsidRPr="008B65D4" w:rsidRDefault="008B65D4" w:rsidP="008B65D4">
      <w:pPr>
        <w:rPr>
          <w:b/>
          <w:bCs/>
        </w:rPr>
      </w:pPr>
      <w:r w:rsidRPr="008B65D4">
        <w:rPr>
          <w:b/>
          <w:bCs/>
        </w:rPr>
        <w:t>Is there anything else you would like to share or any specific concerns you have regarding the project?</w:t>
      </w:r>
    </w:p>
    <w:p w14:paraId="09019C47" w14:textId="77777777" w:rsidR="008B65D4" w:rsidRDefault="008B65D4" w:rsidP="008B65D4"/>
    <w:p w14:paraId="1DD51268" w14:textId="77777777" w:rsidR="008B65D4" w:rsidRDefault="008B65D4" w:rsidP="008B65D4"/>
    <w:p w14:paraId="36F39E80" w14:textId="3EC08C98" w:rsidR="00F670DA" w:rsidRPr="008B65D4" w:rsidRDefault="00F670DA" w:rsidP="008B65D4"/>
    <w:sectPr w:rsidR="00F670DA" w:rsidRPr="008B65D4" w:rsidSect="004B4F5A">
      <w:headerReference w:type="default" r:id="rId10"/>
      <w:footerReference w:type="default" r:id="rId11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B06DE" w14:textId="77777777" w:rsidR="004B4F5A" w:rsidRDefault="004B4F5A" w:rsidP="00376205">
      <w:r>
        <w:separator/>
      </w:r>
    </w:p>
  </w:endnote>
  <w:endnote w:type="continuationSeparator" w:id="0">
    <w:p w14:paraId="57DA2F3B" w14:textId="77777777" w:rsidR="004B4F5A" w:rsidRDefault="004B4F5A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67670" w14:textId="77777777" w:rsidR="004B4F5A" w:rsidRDefault="004B4F5A" w:rsidP="00376205">
      <w:r>
        <w:separator/>
      </w:r>
    </w:p>
  </w:footnote>
  <w:footnote w:type="continuationSeparator" w:id="0">
    <w:p w14:paraId="7E268375" w14:textId="77777777" w:rsidR="004B4F5A" w:rsidRDefault="004B4F5A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E3C24"/>
    <w:rsid w:val="000E6054"/>
    <w:rsid w:val="001066EC"/>
    <w:rsid w:val="001320FD"/>
    <w:rsid w:val="00145359"/>
    <w:rsid w:val="00182EC3"/>
    <w:rsid w:val="00184742"/>
    <w:rsid w:val="001A79C0"/>
    <w:rsid w:val="001E4B0C"/>
    <w:rsid w:val="002830EC"/>
    <w:rsid w:val="002F696F"/>
    <w:rsid w:val="003049BB"/>
    <w:rsid w:val="00323A60"/>
    <w:rsid w:val="00327ABF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94123"/>
    <w:rsid w:val="004A4AA2"/>
    <w:rsid w:val="004B4F5A"/>
    <w:rsid w:val="005550C9"/>
    <w:rsid w:val="0059362C"/>
    <w:rsid w:val="005942EB"/>
    <w:rsid w:val="005A519B"/>
    <w:rsid w:val="005E4228"/>
    <w:rsid w:val="0060159F"/>
    <w:rsid w:val="0061457D"/>
    <w:rsid w:val="0062123A"/>
    <w:rsid w:val="00626CDC"/>
    <w:rsid w:val="00646E75"/>
    <w:rsid w:val="00682F52"/>
    <w:rsid w:val="006B01BD"/>
    <w:rsid w:val="00747BB1"/>
    <w:rsid w:val="007B19DB"/>
    <w:rsid w:val="008009DA"/>
    <w:rsid w:val="00810A41"/>
    <w:rsid w:val="008456BB"/>
    <w:rsid w:val="00877759"/>
    <w:rsid w:val="008B65D4"/>
    <w:rsid w:val="00914211"/>
    <w:rsid w:val="00922646"/>
    <w:rsid w:val="009834A5"/>
    <w:rsid w:val="009864AB"/>
    <w:rsid w:val="009B3BD5"/>
    <w:rsid w:val="009C28ED"/>
    <w:rsid w:val="009E5AB2"/>
    <w:rsid w:val="00A00DA7"/>
    <w:rsid w:val="00A77DE4"/>
    <w:rsid w:val="00A90B67"/>
    <w:rsid w:val="00AE39B6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D0998"/>
    <w:rsid w:val="00DF4713"/>
    <w:rsid w:val="00E0756B"/>
    <w:rsid w:val="00E45756"/>
    <w:rsid w:val="00E55D74"/>
    <w:rsid w:val="00E55FAE"/>
    <w:rsid w:val="00ED4963"/>
    <w:rsid w:val="00EF18D8"/>
    <w:rsid w:val="00F07226"/>
    <w:rsid w:val="00F405F8"/>
    <w:rsid w:val="00F407B7"/>
    <w:rsid w:val="00F46FBE"/>
    <w:rsid w:val="00F670DA"/>
    <w:rsid w:val="00F6710A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8B65D4"/>
    <w:pPr>
      <w:spacing w:after="160" w:line="278" w:lineRule="auto"/>
    </w:pPr>
    <w:rPr>
      <w:rFonts w:eastAsiaTheme="minorHAnsi"/>
      <w:kern w:val="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  <w:lang w:eastAsia="ja-JP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after="30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line="288" w:lineRule="auto"/>
    </w:pPr>
    <w:rPr>
      <w:color w:val="595959" w:themeColor="text1" w:themeTint="A6"/>
      <w:kern w:val="20"/>
      <w:sz w:val="20"/>
      <w:szCs w:val="20"/>
      <w:lang w:eastAsia="ja-JP"/>
      <w14:ligatures w14:val="none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 w:line="240" w:lineRule="auto"/>
    </w:pPr>
    <w:rPr>
      <w:kern w:val="20"/>
      <w:szCs w:val="20"/>
      <w:lang w:eastAsia="ja-JP"/>
      <w14:ligatures w14:val="none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b/>
      <w:bCs/>
      <w:kern w:val="20"/>
      <w:szCs w:val="20"/>
      <w:lang w:eastAsia="ja-JP"/>
      <w14:ligatures w14:val="none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  <w:lang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  <w:spacing w:after="300" w:line="240" w:lineRule="auto"/>
    </w:pPr>
    <w:rPr>
      <w:rFonts w:eastAsiaTheme="minorEastAsia"/>
      <w:kern w:val="0"/>
      <w:lang w:eastAsia="ja-JP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 w:line="240" w:lineRule="auto"/>
      <w:jc w:val="right"/>
    </w:pPr>
    <w:rPr>
      <w:rFonts w:eastAsiaTheme="minorEastAsia"/>
      <w:kern w:val="0"/>
      <w:lang w:eastAsia="ja-JP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 w:line="240" w:lineRule="auto"/>
    </w:pPr>
    <w:rPr>
      <w:rFonts w:eastAsiaTheme="minorEastAsia"/>
      <w:b/>
      <w:kern w:val="0"/>
      <w:lang w:eastAsia="ja-JP"/>
      <w14:ligatures w14:val="none"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 w:line="240" w:lineRule="auto"/>
      <w:contextualSpacing/>
    </w:pPr>
    <w:rPr>
      <w:rFonts w:eastAsiaTheme="minorEastAsia"/>
      <w:kern w:val="0"/>
      <w:lang w:eastAsia="ja-JP"/>
      <w14:ligatures w14:val="none"/>
    </w:r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 w:line="240" w:lineRule="auto"/>
    </w:pPr>
    <w:rPr>
      <w:rFonts w:eastAsiaTheme="minorEastAsia"/>
      <w:kern w:val="0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steps letterhead.dotx</Template>
  <TotalTime>0</TotalTime>
  <Pages>3</Pages>
  <Words>233</Words>
  <Characters>1057</Characters>
  <Application>Microsoft Office Word</Application>
  <DocSecurity>0</DocSecurity>
  <Lines>44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2024-02-26T04:03:00Z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