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36678E85" w:rsidR="00F670DA" w:rsidRDefault="00600498" w:rsidP="00B23C62">
      <w:pPr>
        <w:jc w:val="center"/>
        <w:rPr>
          <w:b/>
          <w:bCs/>
          <w:sz w:val="32"/>
          <w:szCs w:val="32"/>
        </w:rPr>
      </w:pPr>
      <w:r w:rsidRPr="000F3EE7">
        <w:rPr>
          <w:b/>
          <w:bCs/>
          <w:sz w:val="32"/>
          <w:szCs w:val="32"/>
        </w:rPr>
        <w:t xml:space="preserve">02/19/24 </w:t>
      </w:r>
      <w:r>
        <w:rPr>
          <w:b/>
          <w:bCs/>
          <w:sz w:val="32"/>
          <w:szCs w:val="32"/>
        </w:rPr>
        <w:t>Meeting Minutes</w:t>
      </w:r>
      <w:r w:rsidRPr="000F3EE7">
        <w:rPr>
          <w:b/>
          <w:bCs/>
          <w:sz w:val="32"/>
          <w:szCs w:val="32"/>
        </w:rPr>
        <w:tab/>
      </w:r>
      <w:r w:rsidRPr="000F3EE7">
        <w:rPr>
          <w:b/>
          <w:bCs/>
          <w:sz w:val="32"/>
          <w:szCs w:val="32"/>
        </w:rPr>
        <w:tab/>
        <w:t>5:30 PM – 7:30 PM</w:t>
      </w:r>
    </w:p>
    <w:p w14:paraId="7A63714E" w14:textId="351F2B19" w:rsidR="00077306" w:rsidRPr="00077306" w:rsidRDefault="00077306" w:rsidP="0007730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*This meeting doubled up the work of weeks 2/12 – 2/16 and 2/19 – 2/23</w:t>
      </w:r>
      <w:r>
        <w:rPr>
          <w:b/>
          <w:bCs/>
          <w:sz w:val="32"/>
          <w:szCs w:val="32"/>
        </w:rPr>
        <w:t xml:space="preserve"> due to overlap.</w:t>
      </w:r>
    </w:p>
    <w:p w14:paraId="34BC171A" w14:textId="77777777" w:rsidR="00B23C62" w:rsidRPr="00B23C62" w:rsidRDefault="00B23C62" w:rsidP="00B23C62">
      <w:pPr>
        <w:rPr>
          <w:b/>
          <w:bCs/>
        </w:rPr>
      </w:pPr>
      <w:r w:rsidRPr="00B23C62">
        <w:rPr>
          <w:b/>
          <w:bCs/>
        </w:rPr>
        <w:t>Attendees:</w:t>
      </w:r>
    </w:p>
    <w:p w14:paraId="67E0C395" w14:textId="2ECF1078" w:rsidR="00B23C62" w:rsidRDefault="00B23C62" w:rsidP="00B23C62">
      <w:r w:rsidRPr="00B23C62">
        <w:t>Molly Atkinson, Danielle Robinson, Dorothy McChesney</w:t>
      </w:r>
    </w:p>
    <w:p w14:paraId="1846E584" w14:textId="77777777" w:rsidR="00B23C62" w:rsidRPr="00B23C62" w:rsidRDefault="00B23C62" w:rsidP="00B23C62">
      <w:pPr>
        <w:rPr>
          <w:rFonts w:ascii="Calibri" w:hAnsi="Calibri" w:cs="Calibri"/>
        </w:rPr>
      </w:pPr>
    </w:p>
    <w:p w14:paraId="43248387" w14:textId="38171080" w:rsidR="00B23C62" w:rsidRPr="00B23C62" w:rsidRDefault="00B23C62" w:rsidP="00B23C62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Outline of Meeting</w:t>
      </w:r>
    </w:p>
    <w:p w14:paraId="6C23CCD5" w14:textId="63CCCEC0" w:rsidR="00B23C62" w:rsidRPr="00B23C62" w:rsidRDefault="00B23C62" w:rsidP="00B23C62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1. Team Needs</w:t>
      </w:r>
    </w:p>
    <w:p w14:paraId="3475FB85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Services: Website Design, Website Development, Graphic Design, Social Media Management, SEO</w:t>
      </w:r>
    </w:p>
    <w:p w14:paraId="2D3EE5A0" w14:textId="1349D545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 xml:space="preserve">Note Taker: </w:t>
      </w:r>
      <w:r>
        <w:rPr>
          <w:rFonts w:ascii="Calibri" w:hAnsi="Calibri" w:cs="Calibri"/>
        </w:rPr>
        <w:t>Molly</w:t>
      </w:r>
    </w:p>
    <w:p w14:paraId="60FBE977" w14:textId="77777777" w:rsidR="00B23C62" w:rsidRPr="00B23C62" w:rsidRDefault="00B23C62" w:rsidP="00B23C62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2. Attendance for Tuesday Class Meetings</w:t>
      </w:r>
    </w:p>
    <w:p w14:paraId="3B3858DE" w14:textId="4BEBBC74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Discuss common attendance times</w:t>
      </w:r>
      <w:r>
        <w:rPr>
          <w:rFonts w:ascii="Calibri" w:hAnsi="Calibri" w:cs="Calibri"/>
        </w:rPr>
        <w:t xml:space="preserve"> on </w:t>
      </w:r>
      <w:proofErr w:type="gramStart"/>
      <w:r>
        <w:rPr>
          <w:rFonts w:ascii="Calibri" w:hAnsi="Calibri" w:cs="Calibri"/>
        </w:rPr>
        <w:t>Tuesdays</w:t>
      </w:r>
      <w:proofErr w:type="gramEnd"/>
    </w:p>
    <w:p w14:paraId="7BB5FFEE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Dot: Busy</w:t>
      </w:r>
    </w:p>
    <w:p w14:paraId="10285203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Danielle: 5:30</w:t>
      </w:r>
    </w:p>
    <w:p w14:paraId="75DEFD00" w14:textId="77777777" w:rsid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Molly: 5:30</w:t>
      </w:r>
    </w:p>
    <w:p w14:paraId="5D9FD522" w14:textId="2C042A85" w:rsidR="00B23C62" w:rsidRPr="00B23C62" w:rsidRDefault="00B23C62" w:rsidP="00B23C62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Attendee: To be determined (may change dependent on </w:t>
      </w:r>
      <w:r w:rsidRPr="00B23C62">
        <w:rPr>
          <w:rFonts w:ascii="Calibri" w:hAnsi="Calibri" w:cs="Calibri"/>
        </w:rPr>
        <w:t>fluctuating</w:t>
      </w:r>
      <w:r w:rsidRPr="00B23C6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schedules)</w:t>
      </w:r>
    </w:p>
    <w:p w14:paraId="4C522592" w14:textId="77777777" w:rsidR="00B23C62" w:rsidRPr="00B23C62" w:rsidRDefault="00B23C62" w:rsidP="00B23C62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3. Review of Disciplinary Action TOA</w:t>
      </w:r>
    </w:p>
    <w:p w14:paraId="06783818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 xml:space="preserve">TOA needs re-submitted during </w:t>
      </w:r>
      <w:proofErr w:type="gramStart"/>
      <w:r w:rsidRPr="00B23C62">
        <w:rPr>
          <w:rFonts w:ascii="Calibri" w:hAnsi="Calibri" w:cs="Calibri"/>
        </w:rPr>
        <w:t>meeting</w:t>
      </w:r>
      <w:proofErr w:type="gramEnd"/>
    </w:p>
    <w:p w14:paraId="219E4B20" w14:textId="50B4C5BE" w:rsidR="00F01513" w:rsidRPr="00B23C62" w:rsidRDefault="00B23C62" w:rsidP="00B23C62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4. Website Development</w:t>
      </w:r>
    </w:p>
    <w:p w14:paraId="7B4889B5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Decided Website Template</w:t>
      </w:r>
    </w:p>
    <w:p w14:paraId="28D7F00C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Assigned tasks for Website Creation and Content Delivery</w:t>
      </w:r>
    </w:p>
    <w:p w14:paraId="55405523" w14:textId="7829DE08" w:rsidR="00116DC2" w:rsidRDefault="00116DC2" w:rsidP="00116DC2">
      <w:pPr>
        <w:rPr>
          <w:rFonts w:ascii="Calibri" w:hAnsi="Calibri" w:cs="Calibri"/>
        </w:rPr>
      </w:pPr>
      <w:r>
        <w:rPr>
          <w:rFonts w:ascii="Calibri" w:hAnsi="Calibri" w:cs="Calibri"/>
        </w:rPr>
        <w:t>Creation, Maintenance, and Updating of Company Website (Assigned to: Dorothy)</w:t>
      </w:r>
    </w:p>
    <w:p w14:paraId="7F20C99B" w14:textId="5D605F99" w:rsidR="00B23C62" w:rsidRPr="00B23C62" w:rsidRDefault="00B23C62" w:rsidP="00B23C62">
      <w:pPr>
        <w:ind w:firstLine="720"/>
        <w:rPr>
          <w:rFonts w:ascii="Calibri" w:hAnsi="Calibri" w:cs="Calibri"/>
        </w:rPr>
      </w:pPr>
      <w:r w:rsidRPr="00B23C62">
        <w:rPr>
          <w:rFonts w:ascii="Calibri" w:hAnsi="Calibri" w:cs="Calibri"/>
        </w:rPr>
        <w:t>Placeholder page for Client Area</w:t>
      </w:r>
    </w:p>
    <w:p w14:paraId="27E349ED" w14:textId="77777777" w:rsidR="00B23C62" w:rsidRPr="00B23C62" w:rsidRDefault="00B23C62" w:rsidP="00B23C62">
      <w:pPr>
        <w:ind w:firstLine="720"/>
        <w:rPr>
          <w:rFonts w:ascii="Calibri" w:hAnsi="Calibri" w:cs="Calibri"/>
        </w:rPr>
      </w:pPr>
      <w:r w:rsidRPr="00B23C62">
        <w:rPr>
          <w:rFonts w:ascii="Calibri" w:hAnsi="Calibri" w:cs="Calibri"/>
        </w:rPr>
        <w:t>Content for Employee Area:</w:t>
      </w:r>
    </w:p>
    <w:p w14:paraId="5597E449" w14:textId="77777777" w:rsidR="00B23C62" w:rsidRPr="00B23C62" w:rsidRDefault="00B23C62" w:rsidP="00B23C62">
      <w:pPr>
        <w:ind w:left="720" w:firstLine="720"/>
        <w:rPr>
          <w:rFonts w:ascii="Calibri" w:hAnsi="Calibri" w:cs="Calibri"/>
        </w:rPr>
      </w:pPr>
      <w:r w:rsidRPr="00B23C62">
        <w:rPr>
          <w:rFonts w:ascii="Calibri" w:hAnsi="Calibri" w:cs="Calibri"/>
        </w:rPr>
        <w:t>Company Letterhead (Assigned to: Molly)</w:t>
      </w:r>
    </w:p>
    <w:p w14:paraId="3F1DA088" w14:textId="77777777" w:rsidR="00B23C62" w:rsidRPr="00B23C62" w:rsidRDefault="00B23C62" w:rsidP="00B23C62">
      <w:pPr>
        <w:ind w:left="720" w:firstLine="720"/>
        <w:rPr>
          <w:rFonts w:ascii="Calibri" w:hAnsi="Calibri" w:cs="Calibri"/>
        </w:rPr>
      </w:pPr>
      <w:r w:rsidRPr="00B23C62">
        <w:rPr>
          <w:rFonts w:ascii="Calibri" w:hAnsi="Calibri" w:cs="Calibri"/>
        </w:rPr>
        <w:t>Team Meeting Agenda (Assigned to: Molly)</w:t>
      </w:r>
    </w:p>
    <w:p w14:paraId="6EA45D57" w14:textId="77777777" w:rsidR="00B23C62" w:rsidRPr="00B23C62" w:rsidRDefault="00B23C62" w:rsidP="00B23C62">
      <w:pPr>
        <w:ind w:left="720" w:firstLine="720"/>
        <w:rPr>
          <w:rFonts w:ascii="Calibri" w:hAnsi="Calibri" w:cs="Calibri"/>
        </w:rPr>
      </w:pPr>
      <w:r w:rsidRPr="00B23C62">
        <w:rPr>
          <w:rFonts w:ascii="Calibri" w:hAnsi="Calibri" w:cs="Calibri"/>
        </w:rPr>
        <w:t>Team Meeting Minutes (Assigned to: Molly)</w:t>
      </w:r>
    </w:p>
    <w:p w14:paraId="59093373" w14:textId="77777777" w:rsidR="00B23C62" w:rsidRDefault="00B23C62" w:rsidP="00B23C62">
      <w:pPr>
        <w:ind w:left="720" w:firstLine="720"/>
        <w:rPr>
          <w:rFonts w:ascii="Calibri" w:hAnsi="Calibri" w:cs="Calibri"/>
        </w:rPr>
      </w:pPr>
      <w:r w:rsidRPr="00B23C62">
        <w:rPr>
          <w:rFonts w:ascii="Calibri" w:hAnsi="Calibri" w:cs="Calibri"/>
        </w:rPr>
        <w:t>Team's TOA (Assigned to: Whole team)</w:t>
      </w:r>
    </w:p>
    <w:p w14:paraId="6BF20181" w14:textId="4D42A4C0" w:rsidR="00B23C62" w:rsidRDefault="00B23C62" w:rsidP="00B23C62">
      <w:pPr>
        <w:ind w:left="720" w:firstLine="720"/>
        <w:rPr>
          <w:rFonts w:ascii="Calibri" w:hAnsi="Calibri" w:cs="Calibri"/>
        </w:rPr>
      </w:pPr>
      <w:r w:rsidRPr="00B23C62">
        <w:rPr>
          <w:rFonts w:ascii="Calibri" w:hAnsi="Calibri" w:cs="Calibri"/>
          <w:b/>
          <w:bCs/>
        </w:rPr>
        <w:t xml:space="preserve"> </w:t>
      </w:r>
      <w:r w:rsidRPr="00B23C62">
        <w:rPr>
          <w:rFonts w:ascii="Calibri" w:hAnsi="Calibri" w:cs="Calibri"/>
        </w:rPr>
        <w:t>Company Letterhead Creation</w:t>
      </w:r>
      <w:r>
        <w:rPr>
          <w:rFonts w:ascii="Calibri" w:hAnsi="Calibri" w:cs="Calibri"/>
        </w:rPr>
        <w:t xml:space="preserve"> (</w:t>
      </w:r>
      <w:r w:rsidRPr="00B23C62">
        <w:rPr>
          <w:rFonts w:ascii="Calibri" w:hAnsi="Calibri" w:cs="Calibri"/>
        </w:rPr>
        <w:t>Assign</w:t>
      </w:r>
      <w:r>
        <w:rPr>
          <w:rFonts w:ascii="Calibri" w:hAnsi="Calibri" w:cs="Calibri"/>
        </w:rPr>
        <w:t>ed</w:t>
      </w:r>
      <w:r w:rsidRPr="00B23C62">
        <w:rPr>
          <w:rFonts w:ascii="Calibri" w:hAnsi="Calibri" w:cs="Calibri"/>
        </w:rPr>
        <w:t xml:space="preserve"> to</w:t>
      </w:r>
      <w:r>
        <w:rPr>
          <w:rFonts w:ascii="Calibri" w:hAnsi="Calibri" w:cs="Calibri"/>
        </w:rPr>
        <w:t xml:space="preserve">: </w:t>
      </w:r>
      <w:r w:rsidRPr="00B23C62">
        <w:rPr>
          <w:rFonts w:ascii="Calibri" w:hAnsi="Calibri" w:cs="Calibri"/>
        </w:rPr>
        <w:t>Molly</w:t>
      </w:r>
      <w:r>
        <w:rPr>
          <w:rFonts w:ascii="Calibri" w:hAnsi="Calibri" w:cs="Calibri"/>
        </w:rPr>
        <w:t>)</w:t>
      </w:r>
    </w:p>
    <w:p w14:paraId="20B5C790" w14:textId="2732A7E9" w:rsidR="00F01513" w:rsidRPr="00B23C62" w:rsidRDefault="00F01513" w:rsidP="00F01513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3E30B477" w14:textId="282691E7" w:rsidR="00B23C62" w:rsidRPr="00B23C62" w:rsidRDefault="00B23C62" w:rsidP="00B23C6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5</w:t>
      </w:r>
      <w:r w:rsidRPr="00B23C62">
        <w:rPr>
          <w:rFonts w:ascii="Calibri" w:hAnsi="Calibri" w:cs="Calibri"/>
          <w:b/>
          <w:bCs/>
        </w:rPr>
        <w:t>. Review and Submission</w:t>
      </w:r>
    </w:p>
    <w:p w14:paraId="6D8803C8" w14:textId="77777777" w:rsidR="00B23C62" w:rsidRPr="00B23C62" w:rsidRDefault="00B23C62" w:rsidP="00B23C62">
      <w:pPr>
        <w:ind w:firstLine="720"/>
        <w:rPr>
          <w:rFonts w:ascii="Calibri" w:hAnsi="Calibri" w:cs="Calibri"/>
        </w:rPr>
      </w:pPr>
      <w:r w:rsidRPr="00B23C62">
        <w:rPr>
          <w:rFonts w:ascii="Calibri" w:hAnsi="Calibri" w:cs="Calibri"/>
        </w:rPr>
        <w:t>Peer Reviews</w:t>
      </w:r>
    </w:p>
    <w:p w14:paraId="16060599" w14:textId="77777777" w:rsidR="00B23C62" w:rsidRPr="00B23C62" w:rsidRDefault="00B23C62" w:rsidP="00B23C62">
      <w:pPr>
        <w:ind w:firstLine="720"/>
        <w:rPr>
          <w:rFonts w:ascii="Calibri" w:hAnsi="Calibri" w:cs="Calibri"/>
        </w:rPr>
      </w:pPr>
      <w:r w:rsidRPr="00B23C62">
        <w:rPr>
          <w:rFonts w:ascii="Calibri" w:hAnsi="Calibri" w:cs="Calibri"/>
        </w:rPr>
        <w:t>Website assessment</w:t>
      </w:r>
    </w:p>
    <w:p w14:paraId="00116E51" w14:textId="77777777" w:rsidR="00B23C62" w:rsidRPr="00B23C62" w:rsidRDefault="00B23C62" w:rsidP="00B23C62">
      <w:pPr>
        <w:ind w:firstLine="720"/>
        <w:rPr>
          <w:rFonts w:ascii="Calibri" w:hAnsi="Calibri" w:cs="Calibri"/>
        </w:rPr>
      </w:pPr>
      <w:r w:rsidRPr="00B23C62">
        <w:rPr>
          <w:rFonts w:ascii="Calibri" w:hAnsi="Calibri" w:cs="Calibri"/>
        </w:rPr>
        <w:t xml:space="preserve">Email CEO results of </w:t>
      </w:r>
      <w:proofErr w:type="gramStart"/>
      <w:r w:rsidRPr="00B23C62">
        <w:rPr>
          <w:rFonts w:ascii="Calibri" w:hAnsi="Calibri" w:cs="Calibri"/>
        </w:rPr>
        <w:t>discussion</w:t>
      </w:r>
      <w:proofErr w:type="gramEnd"/>
    </w:p>
    <w:p w14:paraId="37C1C197" w14:textId="314AE77C" w:rsidR="00B23C62" w:rsidRPr="00B23C62" w:rsidRDefault="00B23C62" w:rsidP="00B23C62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6</w:t>
      </w:r>
      <w:r w:rsidRPr="00B23C62">
        <w:rPr>
          <w:rFonts w:ascii="Calibri" w:hAnsi="Calibri" w:cs="Calibri"/>
          <w:b/>
          <w:bCs/>
        </w:rPr>
        <w:t>. Client Discussion</w:t>
      </w:r>
    </w:p>
    <w:p w14:paraId="1F2C7F1F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 xml:space="preserve">Focus on small town farmers roundup and farmer’s </w:t>
      </w:r>
      <w:proofErr w:type="gramStart"/>
      <w:r w:rsidRPr="00B23C62">
        <w:rPr>
          <w:rFonts w:ascii="Calibri" w:hAnsi="Calibri" w:cs="Calibri"/>
        </w:rPr>
        <w:t>market</w:t>
      </w:r>
      <w:proofErr w:type="gramEnd"/>
    </w:p>
    <w:p w14:paraId="09159165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Highlighting different small businesses at the farmer’s market</w:t>
      </w:r>
    </w:p>
    <w:p w14:paraId="1B778DF6" w14:textId="7548D92C" w:rsidR="00B23C62" w:rsidRPr="00B23C62" w:rsidRDefault="00B23C62" w:rsidP="00B23C62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7</w:t>
      </w:r>
      <w:r w:rsidRPr="00B23C62">
        <w:rPr>
          <w:rFonts w:ascii="Calibri" w:hAnsi="Calibri" w:cs="Calibri"/>
          <w:b/>
          <w:bCs/>
        </w:rPr>
        <w:t>. Administrative Tasks</w:t>
      </w:r>
    </w:p>
    <w:p w14:paraId="548DC7AB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Meeting Agenda (Assigned to: Molly)</w:t>
      </w:r>
    </w:p>
    <w:p w14:paraId="5E31D8E4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Meeting Minutes (Assigned to: Molly)</w:t>
      </w:r>
    </w:p>
    <w:p w14:paraId="395A80A4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Schedules (Assigned to: Molly)</w:t>
      </w:r>
    </w:p>
    <w:p w14:paraId="6005D6F0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Accountability Log / Time Sheets (Assigned to: Molly)</w:t>
      </w:r>
    </w:p>
    <w:p w14:paraId="5B139A57" w14:textId="77777777" w:rsidR="00B23C62" w:rsidRPr="00B23C62" w:rsidRDefault="00B23C62" w:rsidP="00B23C62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9. Future Assignments</w:t>
      </w:r>
    </w:p>
    <w:p w14:paraId="1A14DDB0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Client Survey Blank (Assigned to: Danielle)</w:t>
      </w:r>
    </w:p>
    <w:p w14:paraId="2D8979DD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Client Survey Form Completion (Assigned to: Danielle)</w:t>
      </w:r>
    </w:p>
    <w:p w14:paraId="0E14CD5C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lastRenderedPageBreak/>
        <w:t>Audience Analysis Report (Assigned to: Danielle)</w:t>
      </w:r>
    </w:p>
    <w:p w14:paraId="4F16ED21" w14:textId="77777777" w:rsidR="00B23C62" w:rsidRPr="00B23C62" w:rsidRDefault="00B23C62" w:rsidP="00B23C62">
      <w:pPr>
        <w:rPr>
          <w:rFonts w:ascii="Calibri" w:hAnsi="Calibri" w:cs="Calibri"/>
        </w:rPr>
      </w:pPr>
      <w:r w:rsidRPr="00B23C62">
        <w:rPr>
          <w:rFonts w:ascii="Calibri" w:hAnsi="Calibri" w:cs="Calibri"/>
        </w:rPr>
        <w:t>Competitive Analysis Report (Assigned to: Danielle)</w:t>
      </w:r>
    </w:p>
    <w:p w14:paraId="10D240BF" w14:textId="77777777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5B5B57">
      <w:headerReference w:type="default" r:id="rId11"/>
      <w:footerReference w:type="default" r:id="rId12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62D0F" w14:textId="77777777" w:rsidR="005B5B57" w:rsidRDefault="005B5B57" w:rsidP="00376205">
      <w:r>
        <w:separator/>
      </w:r>
    </w:p>
  </w:endnote>
  <w:endnote w:type="continuationSeparator" w:id="0">
    <w:p w14:paraId="02E61AC4" w14:textId="77777777" w:rsidR="005B5B57" w:rsidRDefault="005B5B57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B85B" w14:textId="77777777" w:rsidR="005B5B57" w:rsidRDefault="005B5B57" w:rsidP="00376205">
      <w:r>
        <w:separator/>
      </w:r>
    </w:p>
  </w:footnote>
  <w:footnote w:type="continuationSeparator" w:id="0">
    <w:p w14:paraId="7D77DADC" w14:textId="77777777" w:rsidR="005B5B57" w:rsidRDefault="005B5B57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77306"/>
    <w:rsid w:val="000E3C24"/>
    <w:rsid w:val="001066EC"/>
    <w:rsid w:val="00116DC2"/>
    <w:rsid w:val="001320FD"/>
    <w:rsid w:val="00145359"/>
    <w:rsid w:val="00182EC3"/>
    <w:rsid w:val="00184742"/>
    <w:rsid w:val="001A79C0"/>
    <w:rsid w:val="001E4B0C"/>
    <w:rsid w:val="002830EC"/>
    <w:rsid w:val="002F696F"/>
    <w:rsid w:val="003049BB"/>
    <w:rsid w:val="00323A60"/>
    <w:rsid w:val="00327ABF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94123"/>
    <w:rsid w:val="004A4AA2"/>
    <w:rsid w:val="005550C9"/>
    <w:rsid w:val="0059362C"/>
    <w:rsid w:val="005942EB"/>
    <w:rsid w:val="005A519B"/>
    <w:rsid w:val="005B5B57"/>
    <w:rsid w:val="005E4228"/>
    <w:rsid w:val="00600498"/>
    <w:rsid w:val="0060159F"/>
    <w:rsid w:val="0061457D"/>
    <w:rsid w:val="0062123A"/>
    <w:rsid w:val="00626CDC"/>
    <w:rsid w:val="00646E75"/>
    <w:rsid w:val="00682F52"/>
    <w:rsid w:val="006B01BD"/>
    <w:rsid w:val="00747BB1"/>
    <w:rsid w:val="007B19DB"/>
    <w:rsid w:val="008009DA"/>
    <w:rsid w:val="00810A41"/>
    <w:rsid w:val="008456BB"/>
    <w:rsid w:val="00877759"/>
    <w:rsid w:val="00914211"/>
    <w:rsid w:val="00922646"/>
    <w:rsid w:val="009834A5"/>
    <w:rsid w:val="009864AB"/>
    <w:rsid w:val="009B3BD5"/>
    <w:rsid w:val="009C28ED"/>
    <w:rsid w:val="009E5AB2"/>
    <w:rsid w:val="00A00DA7"/>
    <w:rsid w:val="00A77DE4"/>
    <w:rsid w:val="00A90B67"/>
    <w:rsid w:val="00AE39B6"/>
    <w:rsid w:val="00B23C62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D4963"/>
    <w:rsid w:val="00EF18D8"/>
    <w:rsid w:val="00F01513"/>
    <w:rsid w:val="00F07226"/>
    <w:rsid w:val="00F405F8"/>
    <w:rsid w:val="00F407B7"/>
    <w:rsid w:val="00F46FBE"/>
    <w:rsid w:val="00F670DA"/>
    <w:rsid w:val="00F6710A"/>
    <w:rsid w:val="00FB21D8"/>
    <w:rsid w:val="00FC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steps letterhead.dotx</Template>
  <TotalTime>0</TotalTime>
  <Pages>4</Pages>
  <Words>307</Words>
  <Characters>1393</Characters>
  <Application>Microsoft Office Word</Application>
  <DocSecurity>0</DocSecurity>
  <Lines>58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2024-02-20T01:50:00Z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