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F39E80" w14:textId="590E376D" w:rsidR="00F670DA" w:rsidRDefault="004537CE" w:rsidP="00B23C62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03/</w:t>
      </w:r>
      <w:r w:rsidR="00FD7E62">
        <w:rPr>
          <w:b/>
          <w:bCs/>
          <w:sz w:val="32"/>
          <w:szCs w:val="32"/>
        </w:rPr>
        <w:t>25</w:t>
      </w:r>
      <w:r>
        <w:rPr>
          <w:b/>
          <w:bCs/>
          <w:sz w:val="32"/>
          <w:szCs w:val="32"/>
        </w:rPr>
        <w:t>/2024</w:t>
      </w:r>
      <w:r w:rsidR="00600498" w:rsidRPr="000F3EE7">
        <w:rPr>
          <w:b/>
          <w:bCs/>
          <w:sz w:val="32"/>
          <w:szCs w:val="32"/>
        </w:rPr>
        <w:t xml:space="preserve"> </w:t>
      </w:r>
      <w:r w:rsidR="00600498">
        <w:rPr>
          <w:b/>
          <w:bCs/>
          <w:sz w:val="32"/>
          <w:szCs w:val="32"/>
        </w:rPr>
        <w:t>Meeting Minutes</w:t>
      </w:r>
      <w:r w:rsidR="00600498" w:rsidRPr="000F3EE7">
        <w:rPr>
          <w:b/>
          <w:bCs/>
          <w:sz w:val="32"/>
          <w:szCs w:val="32"/>
        </w:rPr>
        <w:tab/>
      </w:r>
      <w:r w:rsidR="00600498" w:rsidRPr="000F3EE7">
        <w:rPr>
          <w:b/>
          <w:bCs/>
          <w:sz w:val="32"/>
          <w:szCs w:val="32"/>
        </w:rPr>
        <w:tab/>
        <w:t>5: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 – 7:</w:t>
      </w:r>
      <w:r w:rsidR="005567A8">
        <w:rPr>
          <w:b/>
          <w:bCs/>
          <w:sz w:val="32"/>
          <w:szCs w:val="32"/>
        </w:rPr>
        <w:t>0</w:t>
      </w:r>
      <w:r w:rsidR="00600498" w:rsidRPr="000F3EE7">
        <w:rPr>
          <w:b/>
          <w:bCs/>
          <w:sz w:val="32"/>
          <w:szCs w:val="32"/>
        </w:rPr>
        <w:t>0 PM</w:t>
      </w:r>
    </w:p>
    <w:p w14:paraId="4AB44DCA" w14:textId="77777777" w:rsidR="00350DF7" w:rsidRPr="00880E0C" w:rsidRDefault="00350DF7" w:rsidP="00350DF7">
      <w:pPr>
        <w:rPr>
          <w:b/>
          <w:bCs/>
          <w:sz w:val="32"/>
          <w:szCs w:val="32"/>
        </w:rPr>
      </w:pPr>
      <w:r w:rsidRPr="00880E0C">
        <w:rPr>
          <w:b/>
          <w:bCs/>
          <w:sz w:val="32"/>
          <w:szCs w:val="32"/>
        </w:rPr>
        <w:t>Attendees:</w:t>
      </w:r>
    </w:p>
    <w:p w14:paraId="021912AE" w14:textId="50FC577E" w:rsidR="00350DF7" w:rsidRPr="00B23C62" w:rsidRDefault="00B1681D" w:rsidP="00350DF7">
      <w:pPr>
        <w:rPr>
          <w:rFonts w:ascii="Calibri" w:hAnsi="Calibri" w:cs="Calibri"/>
        </w:rPr>
      </w:pPr>
      <w:r>
        <w:rPr>
          <w:rFonts w:ascii="Calibri" w:hAnsi="Calibri" w:cs="Calibri"/>
        </w:rPr>
        <w:t>Molly Atkinson, Dorothy McChesney, Danielle Robinson</w:t>
      </w:r>
    </w:p>
    <w:p w14:paraId="1B33448D" w14:textId="08B241B7" w:rsidR="00D103E5" w:rsidRPr="00880E0C" w:rsidRDefault="00350DF7" w:rsidP="00737AF6">
      <w:pPr>
        <w:rPr>
          <w:rFonts w:ascii="Calibri" w:hAnsi="Calibri" w:cs="Calibri"/>
          <w:b/>
          <w:bCs/>
          <w:sz w:val="32"/>
          <w:szCs w:val="32"/>
        </w:rPr>
      </w:pPr>
      <w:r w:rsidRPr="00880E0C">
        <w:rPr>
          <w:rFonts w:ascii="Calibri" w:hAnsi="Calibri" w:cs="Calibri"/>
          <w:b/>
          <w:bCs/>
          <w:sz w:val="32"/>
          <w:szCs w:val="32"/>
        </w:rPr>
        <w:t>Outline of Meeting</w:t>
      </w:r>
    </w:p>
    <w:p w14:paraId="2ABE88A1" w14:textId="77777777" w:rsidR="00D103E5" w:rsidRDefault="00D103E5" w:rsidP="00D103E5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5D41F2CA" w14:textId="4F0D649E" w:rsidR="00737AF6" w:rsidRDefault="00737AF6" w:rsidP="00D103E5">
      <w:pPr>
        <w:rPr>
          <w:sz w:val="32"/>
          <w:szCs w:val="32"/>
        </w:rPr>
      </w:pPr>
      <w:r>
        <w:rPr>
          <w:sz w:val="32"/>
          <w:szCs w:val="32"/>
        </w:rPr>
        <w:t xml:space="preserve">Discussed </w:t>
      </w:r>
      <w:r w:rsidR="000374EE">
        <w:rPr>
          <w:sz w:val="32"/>
          <w:szCs w:val="32"/>
        </w:rPr>
        <w:t>completed work and shared what was completed</w:t>
      </w:r>
    </w:p>
    <w:p w14:paraId="2C7D8F16" w14:textId="77777777" w:rsidR="00880E0C" w:rsidRDefault="00880E0C" w:rsidP="00880E0C">
      <w:pPr>
        <w:tabs>
          <w:tab w:val="left" w:pos="4910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Site Structure Documentation</w:t>
      </w:r>
      <w:r>
        <w:rPr>
          <w:b/>
          <w:bCs/>
          <w:sz w:val="32"/>
          <w:szCs w:val="32"/>
        </w:rPr>
        <w:tab/>
      </w:r>
    </w:p>
    <w:p w14:paraId="67E71AED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Content Audit</w:t>
      </w:r>
    </w:p>
    <w:p w14:paraId="2800F16E" w14:textId="77777777" w:rsidR="00880E0C" w:rsidRPr="000D4A9B" w:rsidRDefault="00880E0C" w:rsidP="00880E0C">
      <w:pPr>
        <w:pStyle w:val="ListParagraph"/>
        <w:numPr>
          <w:ilvl w:val="0"/>
          <w:numId w:val="3"/>
        </w:num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Assigned to: Danielle</w:t>
      </w:r>
    </w:p>
    <w:p w14:paraId="473AE20D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 xml:space="preserve">Content Outline </w:t>
      </w:r>
    </w:p>
    <w:p w14:paraId="38FEE570" w14:textId="77777777" w:rsidR="00880E0C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Assigned to: Dorothy</w:t>
      </w:r>
    </w:p>
    <w:p w14:paraId="25B4D5ED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Delivery Plan</w:t>
      </w:r>
    </w:p>
    <w:p w14:paraId="257FAF94" w14:textId="77777777" w:rsidR="00880E0C" w:rsidRPr="000D4A9B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Danielle</w:t>
      </w:r>
      <w:r w:rsidRPr="000D4A9B">
        <w:rPr>
          <w:sz w:val="32"/>
          <w:szCs w:val="32"/>
        </w:rPr>
        <w:tab/>
      </w:r>
    </w:p>
    <w:p w14:paraId="2E7F895F" w14:textId="77777777" w:rsidR="00880E0C" w:rsidRPr="000D4A9B" w:rsidRDefault="00880E0C" w:rsidP="00880E0C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lastRenderedPageBreak/>
        <w:t>----------------</w:t>
      </w:r>
    </w:p>
    <w:p w14:paraId="6DC5DBB9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Site Structure Map/s</w:t>
      </w:r>
    </w:p>
    <w:p w14:paraId="5A8B3CB8" w14:textId="77777777" w:rsidR="00880E0C" w:rsidRPr="00FA4AF3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Molly</w:t>
      </w:r>
    </w:p>
    <w:p w14:paraId="2AA54A11" w14:textId="77777777" w:rsidR="00880E0C" w:rsidRPr="000D4A9B" w:rsidRDefault="00880E0C" w:rsidP="00880E0C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t>----------------</w:t>
      </w:r>
    </w:p>
    <w:p w14:paraId="2217453F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Wireframes</w:t>
      </w:r>
    </w:p>
    <w:p w14:paraId="71C837E8" w14:textId="77777777" w:rsidR="00880E0C" w:rsidRPr="007624D2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Molly</w:t>
      </w:r>
    </w:p>
    <w:p w14:paraId="2915BE10" w14:textId="77777777" w:rsidR="00880E0C" w:rsidRPr="000D4A9B" w:rsidRDefault="00880E0C" w:rsidP="00880E0C">
      <w:pPr>
        <w:tabs>
          <w:tab w:val="left" w:pos="4910"/>
        </w:tabs>
        <w:rPr>
          <w:sz w:val="32"/>
          <w:szCs w:val="32"/>
        </w:rPr>
      </w:pPr>
      <w:r w:rsidRPr="007624D2">
        <w:rPr>
          <w:sz w:val="32"/>
          <w:szCs w:val="32"/>
        </w:rPr>
        <w:t>Naming Conventions</w:t>
      </w:r>
      <w:r>
        <w:rPr>
          <w:sz w:val="32"/>
          <w:szCs w:val="32"/>
        </w:rPr>
        <w:t xml:space="preserve">, </w:t>
      </w:r>
      <w:r w:rsidRPr="000D4A9B">
        <w:rPr>
          <w:sz w:val="32"/>
          <w:szCs w:val="32"/>
        </w:rPr>
        <w:t>Navigational Structures</w:t>
      </w:r>
      <w:r>
        <w:rPr>
          <w:sz w:val="32"/>
          <w:szCs w:val="32"/>
        </w:rPr>
        <w:t xml:space="preserve">, </w:t>
      </w:r>
      <w:r w:rsidRPr="000D4A9B">
        <w:rPr>
          <w:sz w:val="32"/>
          <w:szCs w:val="32"/>
        </w:rPr>
        <w:t>Naming</w:t>
      </w:r>
      <w:r>
        <w:rPr>
          <w:sz w:val="32"/>
          <w:szCs w:val="32"/>
        </w:rPr>
        <w:t xml:space="preserve"> </w:t>
      </w:r>
      <w:r w:rsidRPr="000D4A9B">
        <w:rPr>
          <w:sz w:val="32"/>
          <w:szCs w:val="32"/>
        </w:rPr>
        <w:t>and Labeling Plan</w:t>
      </w:r>
    </w:p>
    <w:p w14:paraId="42292C2D" w14:textId="77777777" w:rsidR="00880E0C" w:rsidRPr="00C1409E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Dorothy</w:t>
      </w:r>
    </w:p>
    <w:p w14:paraId="40909550" w14:textId="77777777" w:rsidR="00880E0C" w:rsidRPr="000D4A9B" w:rsidRDefault="00880E0C" w:rsidP="00880E0C">
      <w:pPr>
        <w:tabs>
          <w:tab w:val="left" w:pos="4910"/>
        </w:tabs>
        <w:rPr>
          <w:b/>
          <w:bCs/>
          <w:sz w:val="32"/>
          <w:szCs w:val="32"/>
        </w:rPr>
      </w:pPr>
      <w:r w:rsidRPr="000D4A9B">
        <w:rPr>
          <w:b/>
          <w:bCs/>
          <w:sz w:val="32"/>
          <w:szCs w:val="32"/>
        </w:rPr>
        <w:t>----------------</w:t>
      </w:r>
    </w:p>
    <w:p w14:paraId="05BCE52C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Key User Paths</w:t>
      </w:r>
    </w:p>
    <w:p w14:paraId="3AB08AEC" w14:textId="77777777" w:rsidR="00880E0C" w:rsidRPr="00FA4AF3" w:rsidRDefault="00880E0C" w:rsidP="00880E0C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Molly</w:t>
      </w:r>
    </w:p>
    <w:p w14:paraId="21CE5395" w14:textId="77777777" w:rsidR="00880E0C" w:rsidRDefault="00880E0C" w:rsidP="00880E0C">
      <w:pPr>
        <w:tabs>
          <w:tab w:val="left" w:pos="4910"/>
        </w:tabs>
        <w:rPr>
          <w:sz w:val="32"/>
          <w:szCs w:val="32"/>
        </w:rPr>
      </w:pPr>
      <w:r w:rsidRPr="000D4A9B">
        <w:rPr>
          <w:sz w:val="32"/>
          <w:szCs w:val="32"/>
        </w:rPr>
        <w:t>User Scenarios -Enhanced</w:t>
      </w:r>
    </w:p>
    <w:p w14:paraId="0825C830" w14:textId="470FD21C" w:rsidR="00880E0C" w:rsidRPr="00880E0C" w:rsidRDefault="00880E0C" w:rsidP="00D103E5">
      <w:pPr>
        <w:pStyle w:val="ListParagraph"/>
        <w:numPr>
          <w:ilvl w:val="0"/>
          <w:numId w:val="2"/>
        </w:numPr>
        <w:tabs>
          <w:tab w:val="left" w:pos="4910"/>
        </w:tabs>
        <w:rPr>
          <w:sz w:val="32"/>
          <w:szCs w:val="32"/>
        </w:rPr>
      </w:pPr>
      <w:r>
        <w:rPr>
          <w:sz w:val="32"/>
          <w:szCs w:val="32"/>
        </w:rPr>
        <w:t>Assigned to: Molly</w:t>
      </w:r>
    </w:p>
    <w:p w14:paraId="2995A826" w14:textId="77777777" w:rsidR="00D103E5" w:rsidRPr="00BB5216" w:rsidRDefault="00D103E5" w:rsidP="00D103E5">
      <w:pPr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Web Server</w:t>
      </w:r>
    </w:p>
    <w:p w14:paraId="6D608A6D" w14:textId="77777777" w:rsidR="00D103E5" w:rsidRPr="00C97A9C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>Upload new documents to web server</w:t>
      </w:r>
    </w:p>
    <w:p w14:paraId="2BAB6286" w14:textId="77777777" w:rsidR="00D103E5" w:rsidRDefault="00D103E5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Dorothy</w:t>
      </w:r>
    </w:p>
    <w:p w14:paraId="4AAF235F" w14:textId="7C53A751" w:rsidR="00291BF3" w:rsidRPr="00C97A9C" w:rsidRDefault="00291BF3" w:rsidP="00D103E5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 xml:space="preserve">Due: </w:t>
      </w:r>
      <w:r w:rsidR="00B63634">
        <w:rPr>
          <w:rFonts w:eastAsia="Times New Roman" w:cstheme="minorHAnsi"/>
          <w:sz w:val="32"/>
          <w:szCs w:val="32"/>
          <w:lang w:eastAsia="en-US"/>
        </w:rPr>
        <w:t>4/1</w:t>
      </w:r>
      <w:r>
        <w:rPr>
          <w:rFonts w:eastAsia="Times New Roman" w:cstheme="minorHAnsi"/>
          <w:sz w:val="32"/>
          <w:szCs w:val="32"/>
          <w:lang w:eastAsia="en-US"/>
        </w:rPr>
        <w:t xml:space="preserve"> 11:59 PM</w:t>
      </w:r>
    </w:p>
    <w:p w14:paraId="68EF69F2" w14:textId="77777777" w:rsidR="00D103E5" w:rsidRDefault="00D103E5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AE22AD1" w14:textId="57ED779D" w:rsidR="00CA554C" w:rsidRPr="00650725" w:rsidRDefault="00FA66DB" w:rsidP="00D103E5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  <w:r>
        <w:rPr>
          <w:rFonts w:ascii="Calibri" w:hAnsi="Calibri" w:cs="Calibri"/>
          <w:b/>
          <w:bCs/>
          <w:sz w:val="30"/>
          <w:szCs w:val="30"/>
        </w:rPr>
        <w:t>Chat Log</w:t>
      </w:r>
    </w:p>
    <w:p w14:paraId="10D240BF" w14:textId="05EB5B27" w:rsidR="00B23C62" w:rsidRPr="002E5474" w:rsidRDefault="00FD7E62" w:rsidP="00CA554C">
      <w:pPr>
        <w:rPr>
          <w:sz w:val="32"/>
          <w:szCs w:val="32"/>
        </w:rPr>
      </w:pPr>
      <w:r w:rsidRPr="002E5474">
        <w:rPr>
          <w:sz w:val="32"/>
          <w:szCs w:val="32"/>
        </w:rPr>
        <w:t>N/A</w:t>
      </w:r>
    </w:p>
    <w:p w14:paraId="4FA6E205" w14:textId="673D9636" w:rsidR="00B23C62" w:rsidRPr="00B23C62" w:rsidRDefault="00B23C62" w:rsidP="00B23C62">
      <w:pPr>
        <w:jc w:val="center"/>
        <w:rPr>
          <w:b/>
          <w:bCs/>
          <w:sz w:val="32"/>
          <w:szCs w:val="32"/>
        </w:rPr>
      </w:pPr>
    </w:p>
    <w:sectPr w:rsidR="00B23C62" w:rsidRPr="00B23C62" w:rsidSect="00606363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3345F" w14:textId="77777777" w:rsidR="00606363" w:rsidRDefault="00606363" w:rsidP="00376205">
      <w:r>
        <w:separator/>
      </w:r>
    </w:p>
  </w:endnote>
  <w:endnote w:type="continuationSeparator" w:id="0">
    <w:p w14:paraId="5AF0768A" w14:textId="77777777" w:rsidR="00606363" w:rsidRDefault="00606363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B2E24" w14:textId="77777777" w:rsidR="00606363" w:rsidRDefault="00606363" w:rsidP="00376205">
      <w:r>
        <w:separator/>
      </w:r>
    </w:p>
  </w:footnote>
  <w:footnote w:type="continuationSeparator" w:id="0">
    <w:p w14:paraId="1BD1EF43" w14:textId="77777777" w:rsidR="00606363" w:rsidRDefault="00606363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374EE"/>
    <w:rsid w:val="00077306"/>
    <w:rsid w:val="000B5085"/>
    <w:rsid w:val="000E3C24"/>
    <w:rsid w:val="001066EC"/>
    <w:rsid w:val="001134A4"/>
    <w:rsid w:val="00116DC2"/>
    <w:rsid w:val="001320FD"/>
    <w:rsid w:val="00136C3E"/>
    <w:rsid w:val="00145359"/>
    <w:rsid w:val="001704EE"/>
    <w:rsid w:val="00182EC3"/>
    <w:rsid w:val="00184742"/>
    <w:rsid w:val="001A79C0"/>
    <w:rsid w:val="001E4B0C"/>
    <w:rsid w:val="0021269A"/>
    <w:rsid w:val="002830EC"/>
    <w:rsid w:val="00291BF3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F0925"/>
    <w:rsid w:val="00407D91"/>
    <w:rsid w:val="0042510E"/>
    <w:rsid w:val="00425A9C"/>
    <w:rsid w:val="00427889"/>
    <w:rsid w:val="00445EC4"/>
    <w:rsid w:val="00452E7E"/>
    <w:rsid w:val="004537CE"/>
    <w:rsid w:val="004719BA"/>
    <w:rsid w:val="00474338"/>
    <w:rsid w:val="00494123"/>
    <w:rsid w:val="004A4AA2"/>
    <w:rsid w:val="004B5848"/>
    <w:rsid w:val="00512FF2"/>
    <w:rsid w:val="005550C9"/>
    <w:rsid w:val="005567A8"/>
    <w:rsid w:val="00586D0A"/>
    <w:rsid w:val="0059362C"/>
    <w:rsid w:val="005942EB"/>
    <w:rsid w:val="005A519B"/>
    <w:rsid w:val="005B5B57"/>
    <w:rsid w:val="005E4228"/>
    <w:rsid w:val="00600498"/>
    <w:rsid w:val="0060159F"/>
    <w:rsid w:val="00606363"/>
    <w:rsid w:val="0061457D"/>
    <w:rsid w:val="0062123A"/>
    <w:rsid w:val="00626CDC"/>
    <w:rsid w:val="00642E0D"/>
    <w:rsid w:val="00646E75"/>
    <w:rsid w:val="00675DFA"/>
    <w:rsid w:val="00682F52"/>
    <w:rsid w:val="006B01BD"/>
    <w:rsid w:val="00737AF6"/>
    <w:rsid w:val="00747BB1"/>
    <w:rsid w:val="007B19DB"/>
    <w:rsid w:val="007D06E8"/>
    <w:rsid w:val="008009DA"/>
    <w:rsid w:val="00810A41"/>
    <w:rsid w:val="008456BB"/>
    <w:rsid w:val="00877759"/>
    <w:rsid w:val="00880025"/>
    <w:rsid w:val="00880E0C"/>
    <w:rsid w:val="008D56FB"/>
    <w:rsid w:val="008E594F"/>
    <w:rsid w:val="00914211"/>
    <w:rsid w:val="00922646"/>
    <w:rsid w:val="009834A5"/>
    <w:rsid w:val="009864AB"/>
    <w:rsid w:val="009B3BD5"/>
    <w:rsid w:val="009C28ED"/>
    <w:rsid w:val="009E5AB2"/>
    <w:rsid w:val="00A00DA7"/>
    <w:rsid w:val="00A150BA"/>
    <w:rsid w:val="00A42828"/>
    <w:rsid w:val="00A77DE4"/>
    <w:rsid w:val="00A90B67"/>
    <w:rsid w:val="00AE39B6"/>
    <w:rsid w:val="00B1681D"/>
    <w:rsid w:val="00B23C62"/>
    <w:rsid w:val="00B44F7B"/>
    <w:rsid w:val="00B63634"/>
    <w:rsid w:val="00C067BD"/>
    <w:rsid w:val="00C55116"/>
    <w:rsid w:val="00C6127A"/>
    <w:rsid w:val="00C92100"/>
    <w:rsid w:val="00CA554C"/>
    <w:rsid w:val="00CB4189"/>
    <w:rsid w:val="00CC7BB9"/>
    <w:rsid w:val="00CD384D"/>
    <w:rsid w:val="00CE1FF8"/>
    <w:rsid w:val="00D103E5"/>
    <w:rsid w:val="00D10A39"/>
    <w:rsid w:val="00D12C5E"/>
    <w:rsid w:val="00D14447"/>
    <w:rsid w:val="00D574C1"/>
    <w:rsid w:val="00D64966"/>
    <w:rsid w:val="00D907F8"/>
    <w:rsid w:val="00D97C93"/>
    <w:rsid w:val="00DD0998"/>
    <w:rsid w:val="00DF4713"/>
    <w:rsid w:val="00E0756B"/>
    <w:rsid w:val="00E45756"/>
    <w:rsid w:val="00E55D74"/>
    <w:rsid w:val="00E55FAE"/>
    <w:rsid w:val="00EA5451"/>
    <w:rsid w:val="00ED4963"/>
    <w:rsid w:val="00EF18D8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3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2024-03-26T19:29:00Z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