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3723C612" w:rsidR="00F670DA" w:rsidRDefault="004537CE" w:rsidP="00B23C6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03/04/2024</w:t>
      </w:r>
      <w:r w:rsidR="00600498" w:rsidRPr="000F3EE7">
        <w:rPr>
          <w:b/>
          <w:bCs/>
          <w:sz w:val="32"/>
          <w:szCs w:val="32"/>
        </w:rPr>
        <w:t xml:space="preserve"> </w:t>
      </w:r>
      <w:r w:rsidR="00600498">
        <w:rPr>
          <w:b/>
          <w:bCs/>
          <w:sz w:val="32"/>
          <w:szCs w:val="32"/>
        </w:rPr>
        <w:t>Meeting Minutes</w:t>
      </w:r>
      <w:r w:rsidR="00600498" w:rsidRPr="000F3EE7">
        <w:rPr>
          <w:b/>
          <w:bCs/>
          <w:sz w:val="32"/>
          <w:szCs w:val="32"/>
        </w:rPr>
        <w:tab/>
      </w:r>
      <w:r w:rsidR="00600498" w:rsidRPr="000F3EE7">
        <w:rPr>
          <w:b/>
          <w:bCs/>
          <w:sz w:val="32"/>
          <w:szCs w:val="32"/>
        </w:rPr>
        <w:tab/>
        <w:t>5:30 PM – 7:30 PM</w:t>
      </w:r>
    </w:p>
    <w:p w14:paraId="4AB44DCA" w14:textId="77777777" w:rsidR="00350DF7" w:rsidRPr="00B23C62" w:rsidRDefault="00350DF7" w:rsidP="00350DF7">
      <w:pPr>
        <w:rPr>
          <w:b/>
          <w:bCs/>
        </w:rPr>
      </w:pPr>
      <w:r w:rsidRPr="00B23C62">
        <w:rPr>
          <w:b/>
          <w:bCs/>
        </w:rPr>
        <w:t>Attendees:</w:t>
      </w:r>
    </w:p>
    <w:p w14:paraId="021912AE" w14:textId="50FC577E" w:rsidR="00350DF7" w:rsidRPr="00B23C62" w:rsidRDefault="00B1681D" w:rsidP="00350DF7">
      <w:pPr>
        <w:rPr>
          <w:rFonts w:ascii="Calibri" w:hAnsi="Calibri" w:cs="Calibri"/>
        </w:rPr>
      </w:pPr>
      <w:r>
        <w:rPr>
          <w:rFonts w:ascii="Calibri" w:hAnsi="Calibri" w:cs="Calibri"/>
        </w:rPr>
        <w:t>Molly Atkinson, Dorothy McChesney, Danielle Robinson</w:t>
      </w:r>
    </w:p>
    <w:p w14:paraId="1B33448D" w14:textId="08B241B7" w:rsidR="00D103E5" w:rsidRPr="00737AF6" w:rsidRDefault="00350DF7" w:rsidP="00737AF6">
      <w:pPr>
        <w:rPr>
          <w:rFonts w:ascii="Calibri" w:hAnsi="Calibri" w:cs="Calibri"/>
          <w:b/>
          <w:bCs/>
        </w:rPr>
      </w:pPr>
      <w:r w:rsidRPr="00B23C62">
        <w:rPr>
          <w:rFonts w:ascii="Calibri" w:hAnsi="Calibri" w:cs="Calibri"/>
          <w:b/>
          <w:bCs/>
        </w:rPr>
        <w:t>Outline of Meeting</w:t>
      </w:r>
    </w:p>
    <w:p w14:paraId="18D98FF8" w14:textId="5B64ED53" w:rsidR="00D103E5" w:rsidRDefault="00D103E5" w:rsidP="00D103E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Address team needs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p w14:paraId="6D74E027" w14:textId="77777777" w:rsidR="00D103E5" w:rsidRDefault="00D103E5" w:rsidP="00D103E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Turn in previous week’s work</w:t>
      </w:r>
    </w:p>
    <w:p w14:paraId="37C827D0" w14:textId="19C5FC18" w:rsidR="00D103E5" w:rsidRPr="00236ADF" w:rsidRDefault="00D103E5" w:rsidP="00D103E5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 w:rsidRPr="00236ADF">
        <w:rPr>
          <w:sz w:val="28"/>
          <w:szCs w:val="28"/>
        </w:rPr>
        <w:t>Peer Review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4AC22C4" w14:textId="290E0441" w:rsidR="00D103E5" w:rsidRPr="00236ADF" w:rsidRDefault="00D103E5" w:rsidP="00D103E5">
      <w:pPr>
        <w:rPr>
          <w:sz w:val="28"/>
          <w:szCs w:val="28"/>
        </w:rPr>
      </w:pPr>
      <w:r w:rsidRPr="00236ADF">
        <w:rPr>
          <w:sz w:val="28"/>
          <w:szCs w:val="28"/>
        </w:rPr>
        <w:tab/>
        <w:t>C</w:t>
      </w:r>
      <w:r>
        <w:rPr>
          <w:sz w:val="28"/>
          <w:szCs w:val="28"/>
        </w:rPr>
        <w:t>reative Brief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ABE88A1" w14:textId="77777777" w:rsidR="00D103E5" w:rsidRDefault="00D103E5" w:rsidP="00D103E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work </w:t>
      </w:r>
    </w:p>
    <w:p w14:paraId="5D41F2CA" w14:textId="4AF657E6" w:rsidR="00737AF6" w:rsidRPr="00737AF6" w:rsidRDefault="00737AF6" w:rsidP="00D103E5">
      <w:pPr>
        <w:rPr>
          <w:sz w:val="32"/>
          <w:szCs w:val="32"/>
        </w:rPr>
      </w:pPr>
      <w:r>
        <w:rPr>
          <w:sz w:val="32"/>
          <w:szCs w:val="32"/>
        </w:rPr>
        <w:t>Discussed work and divided evenly, assigned internal due dates (see below)</w:t>
      </w:r>
    </w:p>
    <w:p w14:paraId="6A8C50A4" w14:textId="77777777" w:rsidR="00D103E5" w:rsidRDefault="00D103E5" w:rsidP="00D103E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Project Scope</w:t>
      </w:r>
    </w:p>
    <w:p w14:paraId="23FEA0B6" w14:textId="5E2ABFD4" w:rsidR="00D103E5" w:rsidRPr="001D0525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Mission Statement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7A6826A1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>Assigned to: Dorothy</w:t>
      </w:r>
    </w:p>
    <w:p w14:paraId="24346655" w14:textId="77B08D09" w:rsidR="00CA554C" w:rsidRPr="00854D3C" w:rsidRDefault="00CA554C" w:rsidP="00D103E5">
      <w:pPr>
        <w:rPr>
          <w:sz w:val="32"/>
          <w:szCs w:val="32"/>
        </w:rPr>
      </w:pPr>
      <w:r>
        <w:rPr>
          <w:sz w:val="32"/>
          <w:szCs w:val="32"/>
        </w:rPr>
        <w:lastRenderedPageBreak/>
        <w:tab/>
        <w:t>Due: 3/6 11:59 PM</w:t>
      </w:r>
    </w:p>
    <w:p w14:paraId="089ED764" w14:textId="11375AB3" w:rsidR="00D103E5" w:rsidRPr="001D0525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Project Goals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50B9D631" w14:textId="02CEEE54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>Assigned to: Daniell</w:t>
      </w:r>
      <w:r>
        <w:rPr>
          <w:sz w:val="32"/>
          <w:szCs w:val="32"/>
        </w:rPr>
        <w:t>e</w:t>
      </w:r>
    </w:p>
    <w:p w14:paraId="196EEEA8" w14:textId="37078FA8" w:rsidR="004B5848" w:rsidRDefault="004B5848" w:rsidP="00D103E5">
      <w:pPr>
        <w:rPr>
          <w:sz w:val="32"/>
          <w:szCs w:val="32"/>
        </w:rPr>
      </w:pPr>
      <w:r>
        <w:rPr>
          <w:sz w:val="32"/>
          <w:szCs w:val="32"/>
        </w:rPr>
        <w:tab/>
        <w:t>Requires: Mission Statement</w:t>
      </w:r>
    </w:p>
    <w:p w14:paraId="6E355B48" w14:textId="1F416F59" w:rsidR="008D56FB" w:rsidRPr="00854D3C" w:rsidRDefault="008D56FB" w:rsidP="00D103E5">
      <w:pPr>
        <w:rPr>
          <w:sz w:val="32"/>
          <w:szCs w:val="32"/>
        </w:rPr>
      </w:pPr>
      <w:r>
        <w:rPr>
          <w:sz w:val="32"/>
          <w:szCs w:val="32"/>
        </w:rPr>
        <w:tab/>
        <w:t>Due: 3/11 11:59 PM</w:t>
      </w:r>
    </w:p>
    <w:p w14:paraId="045AFEDB" w14:textId="5799C490" w:rsidR="00D103E5" w:rsidRPr="001D0525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Objective Statements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31EFBDFF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>Assigned to: Molly</w:t>
      </w:r>
    </w:p>
    <w:p w14:paraId="797EBF1C" w14:textId="52285EE7" w:rsidR="004B5848" w:rsidRDefault="004B5848" w:rsidP="00D103E5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Requires: </w:t>
      </w:r>
      <w:r w:rsidR="00427889">
        <w:rPr>
          <w:sz w:val="32"/>
          <w:szCs w:val="32"/>
        </w:rPr>
        <w:t>Project Goals</w:t>
      </w:r>
    </w:p>
    <w:p w14:paraId="7BABFE78" w14:textId="723F04E6" w:rsidR="008D56FB" w:rsidRPr="00854D3C" w:rsidRDefault="008D56FB" w:rsidP="00D103E5">
      <w:pPr>
        <w:rPr>
          <w:sz w:val="32"/>
          <w:szCs w:val="32"/>
        </w:rPr>
      </w:pPr>
      <w:r>
        <w:rPr>
          <w:sz w:val="32"/>
          <w:szCs w:val="32"/>
        </w:rPr>
        <w:tab/>
        <w:t>Due: 3/12 11:59 PM</w:t>
      </w:r>
    </w:p>
    <w:p w14:paraId="5558C071" w14:textId="77777777" w:rsidR="00D103E5" w:rsidRPr="00854D3C" w:rsidRDefault="00D103E5" w:rsidP="00D103E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--------------------------------</w:t>
      </w:r>
    </w:p>
    <w:p w14:paraId="48DBA2F7" w14:textId="72DB6F1D" w:rsidR="00D103E5" w:rsidRPr="001D0525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Schedule Overview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2D07B77F" w14:textId="77777777" w:rsidR="00D103E5" w:rsidRDefault="00D103E5" w:rsidP="00D103E5">
      <w:pPr>
        <w:ind w:firstLine="720"/>
        <w:rPr>
          <w:sz w:val="32"/>
          <w:szCs w:val="32"/>
        </w:rPr>
      </w:pPr>
      <w:r w:rsidRPr="00854D3C">
        <w:rPr>
          <w:sz w:val="32"/>
          <w:szCs w:val="32"/>
        </w:rPr>
        <w:t>Detailed Schedule as an Appendix Item</w:t>
      </w:r>
    </w:p>
    <w:p w14:paraId="1C174DD8" w14:textId="77777777" w:rsidR="00D103E5" w:rsidRDefault="00D103E5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 Danielle</w:t>
      </w:r>
    </w:p>
    <w:p w14:paraId="0FD902B7" w14:textId="62B6CAEE" w:rsidR="000B5085" w:rsidRPr="00854D3C" w:rsidRDefault="000B5085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lastRenderedPageBreak/>
        <w:t>Due: 3/15 11:59 PM</w:t>
      </w:r>
    </w:p>
    <w:p w14:paraId="45120E9E" w14:textId="63E8BE5A" w:rsidR="00D103E5" w:rsidRPr="001D0525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Budget Overview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60C7913F" w14:textId="77777777" w:rsidR="00D103E5" w:rsidRDefault="00D103E5" w:rsidP="00D103E5">
      <w:pPr>
        <w:ind w:firstLine="720"/>
        <w:rPr>
          <w:sz w:val="32"/>
          <w:szCs w:val="32"/>
        </w:rPr>
      </w:pPr>
      <w:r w:rsidRPr="00854D3C">
        <w:rPr>
          <w:sz w:val="32"/>
          <w:szCs w:val="32"/>
        </w:rPr>
        <w:t>Detailed Budget as an Appendix Item</w:t>
      </w:r>
    </w:p>
    <w:p w14:paraId="631C1386" w14:textId="77777777" w:rsidR="00D103E5" w:rsidRDefault="00D103E5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 Molly</w:t>
      </w:r>
    </w:p>
    <w:p w14:paraId="179CE09F" w14:textId="40A5B170" w:rsidR="00F97090" w:rsidRDefault="00F97090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t>Requires: Schedule</w:t>
      </w:r>
    </w:p>
    <w:p w14:paraId="5183714A" w14:textId="3A34FBC9" w:rsidR="00A42828" w:rsidRPr="00854D3C" w:rsidRDefault="00A42828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t>Due: 3/18 11:59 PM</w:t>
      </w:r>
    </w:p>
    <w:p w14:paraId="4725DC43" w14:textId="6856C5A2" w:rsidR="00D103E5" w:rsidRPr="001D0525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Details and Assumptions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127FD55A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>Assigned to: Dot</w:t>
      </w:r>
    </w:p>
    <w:p w14:paraId="7211829D" w14:textId="79E9E64E" w:rsidR="00A42828" w:rsidRPr="00854D3C" w:rsidRDefault="00A42828" w:rsidP="00D103E5">
      <w:pPr>
        <w:rPr>
          <w:sz w:val="32"/>
          <w:szCs w:val="32"/>
        </w:rPr>
      </w:pPr>
      <w:r>
        <w:rPr>
          <w:sz w:val="32"/>
          <w:szCs w:val="32"/>
        </w:rPr>
        <w:tab/>
        <w:t>Due: 3/15 11:59 PM</w:t>
      </w:r>
    </w:p>
    <w:p w14:paraId="4D289D75" w14:textId="77777777" w:rsidR="00D103E5" w:rsidRPr="00854D3C" w:rsidRDefault="00D103E5" w:rsidP="00D103E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--------------------------------</w:t>
      </w:r>
    </w:p>
    <w:p w14:paraId="2A2D8173" w14:textId="06438BCC" w:rsidR="00D103E5" w:rsidRPr="00A06EC6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Contract Components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2ECBDA7E" w14:textId="77777777" w:rsidR="00D103E5" w:rsidRDefault="00D103E5" w:rsidP="00D103E5">
      <w:pPr>
        <w:ind w:firstLine="720"/>
        <w:rPr>
          <w:sz w:val="32"/>
          <w:szCs w:val="32"/>
        </w:rPr>
      </w:pPr>
      <w:r w:rsidRPr="00854D3C">
        <w:rPr>
          <w:sz w:val="32"/>
          <w:szCs w:val="32"/>
        </w:rPr>
        <w:t>Invoicing</w:t>
      </w:r>
    </w:p>
    <w:p w14:paraId="5D89D2B6" w14:textId="77777777" w:rsidR="00D103E5" w:rsidRDefault="00D103E5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 Danielle</w:t>
      </w:r>
    </w:p>
    <w:p w14:paraId="2E30315E" w14:textId="710B8DF0" w:rsidR="001134A4" w:rsidRPr="00854D3C" w:rsidRDefault="001134A4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Due: </w:t>
      </w:r>
      <w:r w:rsidR="00B44F7B">
        <w:rPr>
          <w:sz w:val="32"/>
          <w:szCs w:val="32"/>
        </w:rPr>
        <w:t>3/22 11:59</w:t>
      </w:r>
      <w:r w:rsidR="00F64B2A">
        <w:rPr>
          <w:sz w:val="32"/>
          <w:szCs w:val="32"/>
        </w:rPr>
        <w:tab/>
        <w:t>PM</w:t>
      </w:r>
    </w:p>
    <w:p w14:paraId="0B658023" w14:textId="3B92B557" w:rsidR="00D103E5" w:rsidRPr="00863937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WBS as an Appendix Item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4FF18765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>Assigned to: Dot</w:t>
      </w:r>
    </w:p>
    <w:p w14:paraId="2193578D" w14:textId="3B4B4C53" w:rsidR="008E594F" w:rsidRPr="00854D3C" w:rsidRDefault="008E594F" w:rsidP="00D103E5">
      <w:pPr>
        <w:rPr>
          <w:sz w:val="32"/>
          <w:szCs w:val="32"/>
        </w:rPr>
      </w:pPr>
      <w:r>
        <w:rPr>
          <w:sz w:val="32"/>
          <w:szCs w:val="32"/>
        </w:rPr>
        <w:tab/>
        <w:t>Due: 3/22</w:t>
      </w:r>
      <w:r w:rsidR="00512FF2">
        <w:rPr>
          <w:sz w:val="32"/>
          <w:szCs w:val="32"/>
        </w:rPr>
        <w:t xml:space="preserve"> 11:59 PM</w:t>
      </w:r>
    </w:p>
    <w:p w14:paraId="7FE40EDF" w14:textId="620D8420" w:rsidR="00D103E5" w:rsidRPr="00863937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Creative Brief as an Appendix Item</w:t>
      </w:r>
      <w:r>
        <w:rPr>
          <w:sz w:val="32"/>
          <w:szCs w:val="32"/>
        </w:rPr>
        <w:tab/>
      </w:r>
    </w:p>
    <w:p w14:paraId="6B1B7167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>Assigned to: Team/copy paste</w:t>
      </w:r>
    </w:p>
    <w:p w14:paraId="42A26694" w14:textId="0764E745" w:rsidR="00452E7E" w:rsidRDefault="00452E7E" w:rsidP="00D103E5">
      <w:pPr>
        <w:rPr>
          <w:sz w:val="32"/>
          <w:szCs w:val="32"/>
        </w:rPr>
      </w:pPr>
      <w:r>
        <w:rPr>
          <w:sz w:val="32"/>
          <w:szCs w:val="32"/>
        </w:rPr>
        <w:tab/>
        <w:t>Due: 3/</w:t>
      </w:r>
      <w:r w:rsidR="00586D0A">
        <w:rPr>
          <w:sz w:val="32"/>
          <w:szCs w:val="32"/>
        </w:rPr>
        <w:t>4</w:t>
      </w:r>
      <w:r>
        <w:rPr>
          <w:sz w:val="32"/>
          <w:szCs w:val="32"/>
        </w:rPr>
        <w:t xml:space="preserve"> 7:00 PM</w:t>
      </w:r>
    </w:p>
    <w:p w14:paraId="16DA67F1" w14:textId="77777777" w:rsidR="00D103E5" w:rsidRDefault="00D103E5" w:rsidP="00D103E5">
      <w:pPr>
        <w:rPr>
          <w:sz w:val="32"/>
          <w:szCs w:val="32"/>
        </w:rPr>
      </w:pPr>
    </w:p>
    <w:p w14:paraId="53D25534" w14:textId="77777777" w:rsidR="00D103E5" w:rsidRDefault="00D103E5" w:rsidP="00D103E5">
      <w:pPr>
        <w:rPr>
          <w:sz w:val="32"/>
          <w:szCs w:val="32"/>
        </w:rPr>
      </w:pPr>
      <w:r>
        <w:rPr>
          <w:b/>
          <w:bCs/>
          <w:sz w:val="32"/>
          <w:szCs w:val="32"/>
        </w:rPr>
        <w:t>Client Documents</w:t>
      </w:r>
    </w:p>
    <w:p w14:paraId="471B7EC3" w14:textId="6D9AADE1" w:rsidR="00D103E5" w:rsidRPr="00863937" w:rsidRDefault="00D103E5" w:rsidP="00D103E5">
      <w:pPr>
        <w:rPr>
          <w:b/>
          <w:bCs/>
          <w:sz w:val="32"/>
          <w:szCs w:val="32"/>
        </w:rPr>
      </w:pPr>
      <w:r>
        <w:rPr>
          <w:sz w:val="32"/>
          <w:szCs w:val="32"/>
        </w:rPr>
        <w:t>Approval Form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04DAD4A3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>Blank &amp; Completed</w:t>
      </w:r>
    </w:p>
    <w:p w14:paraId="5A1C23DD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>Assigned to: Molly</w:t>
      </w:r>
    </w:p>
    <w:p w14:paraId="5216D3FB" w14:textId="46D4CED6" w:rsidR="00D10A39" w:rsidRDefault="00D10A39" w:rsidP="00D103E5">
      <w:pPr>
        <w:rPr>
          <w:sz w:val="32"/>
          <w:szCs w:val="32"/>
        </w:rPr>
      </w:pPr>
      <w:r>
        <w:rPr>
          <w:sz w:val="32"/>
          <w:szCs w:val="32"/>
        </w:rPr>
        <w:tab/>
        <w:t>Due: 3/8 11:59 PM</w:t>
      </w:r>
    </w:p>
    <w:p w14:paraId="0498CD66" w14:textId="5C4C13A6" w:rsidR="00D103E5" w:rsidRPr="00863937" w:rsidRDefault="00D103E5" w:rsidP="00D103E5">
      <w:pPr>
        <w:rPr>
          <w:b/>
          <w:bCs/>
          <w:sz w:val="32"/>
          <w:szCs w:val="32"/>
        </w:rPr>
      </w:pPr>
      <w:r>
        <w:rPr>
          <w:sz w:val="32"/>
          <w:szCs w:val="32"/>
        </w:rPr>
        <w:lastRenderedPageBreak/>
        <w:t xml:space="preserve">Change Order Form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750C7C0C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>Blank &amp; Completed</w:t>
      </w:r>
    </w:p>
    <w:p w14:paraId="7AFFC8D3" w14:textId="77777777" w:rsidR="00D103E5" w:rsidRDefault="00D103E5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 Dot</w:t>
      </w:r>
    </w:p>
    <w:p w14:paraId="09DC7A15" w14:textId="5AC189CF" w:rsidR="00474338" w:rsidRPr="00BB5216" w:rsidRDefault="00474338" w:rsidP="00474338">
      <w:pPr>
        <w:rPr>
          <w:sz w:val="32"/>
          <w:szCs w:val="32"/>
        </w:rPr>
      </w:pPr>
      <w:r>
        <w:rPr>
          <w:sz w:val="32"/>
          <w:szCs w:val="32"/>
        </w:rPr>
        <w:tab/>
        <w:t>Due: 3/11 11:59 PM</w:t>
      </w:r>
    </w:p>
    <w:p w14:paraId="41C83938" w14:textId="77777777" w:rsidR="00D103E5" w:rsidRDefault="00D103E5" w:rsidP="00D103E5">
      <w:pPr>
        <w:rPr>
          <w:sz w:val="32"/>
          <w:szCs w:val="32"/>
        </w:rPr>
      </w:pPr>
    </w:p>
    <w:p w14:paraId="3947E8D8" w14:textId="77777777" w:rsidR="00D103E5" w:rsidRPr="00550B70" w:rsidRDefault="00D103E5" w:rsidP="00D103E5">
      <w:pPr>
        <w:rPr>
          <w:b/>
          <w:bCs/>
          <w:sz w:val="32"/>
          <w:szCs w:val="32"/>
        </w:rPr>
      </w:pPr>
      <w:r w:rsidRPr="00550B70">
        <w:rPr>
          <w:b/>
          <w:bCs/>
          <w:sz w:val="32"/>
          <w:szCs w:val="32"/>
        </w:rPr>
        <w:t xml:space="preserve">Management Documents </w:t>
      </w:r>
    </w:p>
    <w:p w14:paraId="16BC7599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>Blank and Filled Out Budgeting</w:t>
      </w:r>
    </w:p>
    <w:p w14:paraId="56F81ADD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>Assigned to: Molly</w:t>
      </w:r>
    </w:p>
    <w:p w14:paraId="45B53045" w14:textId="7DB8D701" w:rsidR="00023A64" w:rsidRDefault="00023A64" w:rsidP="00D103E5">
      <w:pPr>
        <w:rPr>
          <w:sz w:val="32"/>
          <w:szCs w:val="32"/>
        </w:rPr>
      </w:pPr>
      <w:r>
        <w:rPr>
          <w:sz w:val="32"/>
          <w:szCs w:val="32"/>
        </w:rPr>
        <w:tab/>
        <w:t>Due: 3/19 11:59 PM</w:t>
      </w:r>
    </w:p>
    <w:p w14:paraId="072B778A" w14:textId="77777777" w:rsidR="00D103E5" w:rsidRDefault="00D103E5" w:rsidP="00D103E5">
      <w:pPr>
        <w:rPr>
          <w:sz w:val="32"/>
          <w:szCs w:val="32"/>
        </w:rPr>
      </w:pPr>
    </w:p>
    <w:p w14:paraId="2995A826" w14:textId="77777777" w:rsidR="00D103E5" w:rsidRPr="00BB5216" w:rsidRDefault="00D103E5" w:rsidP="00D103E5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6D608A6D" w14:textId="77777777" w:rsidR="00D103E5" w:rsidRPr="00C97A9C" w:rsidRDefault="00D103E5" w:rsidP="00D103E5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t>Upload new documents to web server</w:t>
      </w:r>
    </w:p>
    <w:p w14:paraId="2BAB6286" w14:textId="77777777" w:rsidR="00D103E5" w:rsidRDefault="00D103E5" w:rsidP="00D103E5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>Assigned to: Dorothy</w:t>
      </w:r>
    </w:p>
    <w:p w14:paraId="4AAF235F" w14:textId="1E5E407F" w:rsidR="00291BF3" w:rsidRPr="00C97A9C" w:rsidRDefault="00291BF3" w:rsidP="00D103E5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lastRenderedPageBreak/>
        <w:tab/>
        <w:t>Due: 3/26 11:59 PM</w:t>
      </w:r>
    </w:p>
    <w:p w14:paraId="68EF69F2" w14:textId="77777777" w:rsidR="00D103E5" w:rsidRDefault="00D103E5" w:rsidP="00D103E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p w14:paraId="4AE22AD1" w14:textId="77777777" w:rsidR="00CA554C" w:rsidRPr="00650725" w:rsidRDefault="00CA554C" w:rsidP="00D103E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p w14:paraId="10D240BF" w14:textId="77777777" w:rsidR="00B23C62" w:rsidRPr="00B23C62" w:rsidRDefault="00B23C62" w:rsidP="00CA554C">
      <w:pPr>
        <w:rPr>
          <w:b/>
          <w:bCs/>
          <w:sz w:val="32"/>
          <w:szCs w:val="32"/>
        </w:rPr>
      </w:pPr>
    </w:p>
    <w:p w14:paraId="4FA6E205" w14:textId="673D9636" w:rsidR="00B23C62" w:rsidRPr="00B23C62" w:rsidRDefault="00B23C62" w:rsidP="00B23C62">
      <w:pPr>
        <w:jc w:val="center"/>
        <w:rPr>
          <w:b/>
          <w:bCs/>
          <w:sz w:val="32"/>
          <w:szCs w:val="32"/>
        </w:rPr>
      </w:pPr>
    </w:p>
    <w:sectPr w:rsidR="00B23C62" w:rsidRPr="00B23C62" w:rsidSect="00675DFA">
      <w:headerReference w:type="default" r:id="rId11"/>
      <w:footerReference w:type="default" r:id="rId12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860EB" w14:textId="77777777" w:rsidR="00675DFA" w:rsidRDefault="00675DFA" w:rsidP="00376205">
      <w:r>
        <w:separator/>
      </w:r>
    </w:p>
  </w:endnote>
  <w:endnote w:type="continuationSeparator" w:id="0">
    <w:p w14:paraId="63FED181" w14:textId="77777777" w:rsidR="00675DFA" w:rsidRDefault="00675DFA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3A4ED" w14:textId="77777777" w:rsidR="00675DFA" w:rsidRDefault="00675DFA" w:rsidP="00376205">
      <w:r>
        <w:separator/>
      </w:r>
    </w:p>
  </w:footnote>
  <w:footnote w:type="continuationSeparator" w:id="0">
    <w:p w14:paraId="1DD175E1" w14:textId="77777777" w:rsidR="00675DFA" w:rsidRDefault="00675DFA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380F"/>
    <w:multiLevelType w:val="hybridMultilevel"/>
    <w:tmpl w:val="F726EE8A"/>
    <w:lvl w:ilvl="0" w:tplc="585E83F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7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05634"/>
    <w:rsid w:val="00023A64"/>
    <w:rsid w:val="00024E1E"/>
    <w:rsid w:val="00077306"/>
    <w:rsid w:val="000B5085"/>
    <w:rsid w:val="000E3C24"/>
    <w:rsid w:val="001066EC"/>
    <w:rsid w:val="001134A4"/>
    <w:rsid w:val="00116DC2"/>
    <w:rsid w:val="001320FD"/>
    <w:rsid w:val="00145359"/>
    <w:rsid w:val="00182EC3"/>
    <w:rsid w:val="00184742"/>
    <w:rsid w:val="001A79C0"/>
    <w:rsid w:val="001E4B0C"/>
    <w:rsid w:val="002830EC"/>
    <w:rsid w:val="00291BF3"/>
    <w:rsid w:val="002F696F"/>
    <w:rsid w:val="003049BB"/>
    <w:rsid w:val="00323A60"/>
    <w:rsid w:val="00327ABF"/>
    <w:rsid w:val="00350DF7"/>
    <w:rsid w:val="00376205"/>
    <w:rsid w:val="003951D5"/>
    <w:rsid w:val="00396549"/>
    <w:rsid w:val="003A6A4C"/>
    <w:rsid w:val="003D0547"/>
    <w:rsid w:val="003F0925"/>
    <w:rsid w:val="00407D91"/>
    <w:rsid w:val="0042510E"/>
    <w:rsid w:val="00425A9C"/>
    <w:rsid w:val="00427889"/>
    <w:rsid w:val="00445EC4"/>
    <w:rsid w:val="00452E7E"/>
    <w:rsid w:val="004537CE"/>
    <w:rsid w:val="004719BA"/>
    <w:rsid w:val="00474338"/>
    <w:rsid w:val="00494123"/>
    <w:rsid w:val="004A4AA2"/>
    <w:rsid w:val="004B5848"/>
    <w:rsid w:val="00512FF2"/>
    <w:rsid w:val="005550C9"/>
    <w:rsid w:val="00586D0A"/>
    <w:rsid w:val="0059362C"/>
    <w:rsid w:val="005942EB"/>
    <w:rsid w:val="005A519B"/>
    <w:rsid w:val="005B5B57"/>
    <w:rsid w:val="005E4228"/>
    <w:rsid w:val="00600498"/>
    <w:rsid w:val="0060159F"/>
    <w:rsid w:val="0061457D"/>
    <w:rsid w:val="0062123A"/>
    <w:rsid w:val="00626CDC"/>
    <w:rsid w:val="00646E75"/>
    <w:rsid w:val="00675DFA"/>
    <w:rsid w:val="00682F52"/>
    <w:rsid w:val="006B01BD"/>
    <w:rsid w:val="00737AF6"/>
    <w:rsid w:val="00747BB1"/>
    <w:rsid w:val="007B19DB"/>
    <w:rsid w:val="008009DA"/>
    <w:rsid w:val="00810A41"/>
    <w:rsid w:val="008456BB"/>
    <w:rsid w:val="00877759"/>
    <w:rsid w:val="00880025"/>
    <w:rsid w:val="008D56FB"/>
    <w:rsid w:val="008E594F"/>
    <w:rsid w:val="00914211"/>
    <w:rsid w:val="00922646"/>
    <w:rsid w:val="009834A5"/>
    <w:rsid w:val="009864AB"/>
    <w:rsid w:val="009B3BD5"/>
    <w:rsid w:val="009C28ED"/>
    <w:rsid w:val="009E5AB2"/>
    <w:rsid w:val="00A00DA7"/>
    <w:rsid w:val="00A42828"/>
    <w:rsid w:val="00A77DE4"/>
    <w:rsid w:val="00A90B67"/>
    <w:rsid w:val="00AE39B6"/>
    <w:rsid w:val="00B1681D"/>
    <w:rsid w:val="00B23C62"/>
    <w:rsid w:val="00B44F7B"/>
    <w:rsid w:val="00C067BD"/>
    <w:rsid w:val="00C55116"/>
    <w:rsid w:val="00C6127A"/>
    <w:rsid w:val="00C92100"/>
    <w:rsid w:val="00CA554C"/>
    <w:rsid w:val="00CB4189"/>
    <w:rsid w:val="00CC7BB9"/>
    <w:rsid w:val="00CD384D"/>
    <w:rsid w:val="00CE1FF8"/>
    <w:rsid w:val="00D103E5"/>
    <w:rsid w:val="00D10A39"/>
    <w:rsid w:val="00D12C5E"/>
    <w:rsid w:val="00D14447"/>
    <w:rsid w:val="00D574C1"/>
    <w:rsid w:val="00D907F8"/>
    <w:rsid w:val="00DD0998"/>
    <w:rsid w:val="00DF4713"/>
    <w:rsid w:val="00E0756B"/>
    <w:rsid w:val="00E45756"/>
    <w:rsid w:val="00E55D74"/>
    <w:rsid w:val="00E55FAE"/>
    <w:rsid w:val="00EA5451"/>
    <w:rsid w:val="00ED4963"/>
    <w:rsid w:val="00EF18D8"/>
    <w:rsid w:val="00F01513"/>
    <w:rsid w:val="00F07226"/>
    <w:rsid w:val="00F405F8"/>
    <w:rsid w:val="00F407B7"/>
    <w:rsid w:val="00F46FBE"/>
    <w:rsid w:val="00F64B2A"/>
    <w:rsid w:val="00F670DA"/>
    <w:rsid w:val="00F6710A"/>
    <w:rsid w:val="00F97090"/>
    <w:rsid w:val="00FB21D8"/>
    <w:rsid w:val="00FC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0049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B23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{BFF1CC76-0404-B346-993D-4F009A48F28F}tf00793299_win32.dotx</Template>
  <TotalTime>0</TotalTime>
  <Pages>6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2024-03-05T00:14:00Z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