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0D6457FF" w:rsidR="00F670DA" w:rsidRDefault="004537CE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542CA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542CAF">
        <w:rPr>
          <w:b/>
          <w:bCs/>
          <w:sz w:val="32"/>
          <w:szCs w:val="32"/>
        </w:rPr>
        <w:t>0</w:t>
      </w:r>
      <w:r w:rsidR="007D054F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/2024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 – 7: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</w:t>
      </w:r>
    </w:p>
    <w:p w14:paraId="4AB44DCA" w14:textId="77777777" w:rsidR="00350DF7" w:rsidRPr="00880E0C" w:rsidRDefault="00350DF7" w:rsidP="00350DF7">
      <w:pPr>
        <w:rPr>
          <w:b/>
          <w:bCs/>
          <w:sz w:val="32"/>
          <w:szCs w:val="32"/>
        </w:rPr>
      </w:pPr>
      <w:r w:rsidRPr="00880E0C">
        <w:rPr>
          <w:b/>
          <w:bCs/>
          <w:sz w:val="32"/>
          <w:szCs w:val="32"/>
        </w:rPr>
        <w:t>Attendees:</w:t>
      </w:r>
    </w:p>
    <w:p w14:paraId="021912AE" w14:textId="50FC577E" w:rsidR="00350DF7" w:rsidRPr="00B23C62" w:rsidRDefault="00B1681D" w:rsidP="00350DF7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1B33448D" w14:textId="08B241B7" w:rsidR="00D103E5" w:rsidRPr="00880E0C" w:rsidRDefault="00350DF7" w:rsidP="00737AF6">
      <w:pPr>
        <w:rPr>
          <w:rFonts w:ascii="Calibri" w:hAnsi="Calibri" w:cs="Calibri"/>
          <w:b/>
          <w:bCs/>
          <w:sz w:val="32"/>
          <w:szCs w:val="32"/>
        </w:rPr>
      </w:pPr>
      <w:r w:rsidRPr="00880E0C">
        <w:rPr>
          <w:rFonts w:ascii="Calibri" w:hAnsi="Calibri" w:cs="Calibri"/>
          <w:b/>
          <w:bCs/>
          <w:sz w:val="32"/>
          <w:szCs w:val="32"/>
        </w:rPr>
        <w:t>Outline of Meeting</w:t>
      </w:r>
    </w:p>
    <w:p w14:paraId="0D7ED48D" w14:textId="77777777" w:rsidR="005676EC" w:rsidRDefault="005676EC" w:rsidP="005676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55ACD3AD" w14:textId="77777777" w:rsidR="005676EC" w:rsidRDefault="005676EC" w:rsidP="005676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HTML Top Level Pages</w:t>
      </w:r>
    </w:p>
    <w:p w14:paraId="6241855D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  <w:t>index.html</w:t>
      </w:r>
    </w:p>
    <w:p w14:paraId="06A621BF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Completed previous week</w:t>
      </w:r>
    </w:p>
    <w:p w14:paraId="2E695183" w14:textId="77777777" w:rsidR="005676EC" w:rsidRDefault="005676EC" w:rsidP="005676EC">
      <w:pPr>
        <w:ind w:firstLine="720"/>
        <w:rPr>
          <w:sz w:val="32"/>
          <w:szCs w:val="32"/>
        </w:rPr>
      </w:pPr>
      <w:r w:rsidRPr="00F63A00">
        <w:rPr>
          <w:sz w:val="32"/>
          <w:szCs w:val="32"/>
        </w:rPr>
        <w:t>about.html</w:t>
      </w:r>
    </w:p>
    <w:p w14:paraId="1968E01D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676A83FC" w14:textId="77777777" w:rsidR="005676EC" w:rsidRDefault="005676EC" w:rsidP="005676EC">
      <w:pPr>
        <w:ind w:firstLine="720"/>
        <w:rPr>
          <w:sz w:val="32"/>
          <w:szCs w:val="32"/>
        </w:rPr>
      </w:pPr>
      <w:r w:rsidRPr="00F63A00">
        <w:rPr>
          <w:sz w:val="32"/>
          <w:szCs w:val="32"/>
        </w:rPr>
        <w:t>events.html</w:t>
      </w:r>
    </w:p>
    <w:p w14:paraId="7C565760" w14:textId="77777777" w:rsidR="005676EC" w:rsidRPr="00F63A00" w:rsidRDefault="005676EC" w:rsidP="005676EC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Assigned to: Dot</w:t>
      </w:r>
    </w:p>
    <w:p w14:paraId="1762EF3F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products.html</w:t>
      </w:r>
    </w:p>
    <w:p w14:paraId="4980F09E" w14:textId="77777777" w:rsidR="005676EC" w:rsidRPr="00F63A00" w:rsidRDefault="005676EC" w:rsidP="005676EC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>Assigned to: Dot</w:t>
      </w:r>
    </w:p>
    <w:p w14:paraId="729BC818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services.html</w:t>
      </w:r>
    </w:p>
    <w:p w14:paraId="5D5833BB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1BC5863F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learning.html</w:t>
      </w:r>
    </w:p>
    <w:p w14:paraId="03BBD54A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57F2266A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gallery.html</w:t>
      </w:r>
    </w:p>
    <w:p w14:paraId="7FB882A0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64783753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careers.html</w:t>
      </w:r>
    </w:p>
    <w:p w14:paraId="72EF4716" w14:textId="77777777" w:rsidR="005676EC" w:rsidRPr="00F63A00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60871253" w14:textId="77777777" w:rsidR="005676EC" w:rsidRDefault="005676EC" w:rsidP="005676EC">
      <w:pPr>
        <w:rPr>
          <w:sz w:val="32"/>
          <w:szCs w:val="32"/>
        </w:rPr>
      </w:pPr>
      <w:r w:rsidRPr="00F63A00">
        <w:rPr>
          <w:sz w:val="32"/>
          <w:szCs w:val="32"/>
        </w:rPr>
        <w:tab/>
        <w:t>contact.html</w:t>
      </w:r>
    </w:p>
    <w:p w14:paraId="38D6D33E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2472CA3E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>Production Guide</w:t>
      </w:r>
    </w:p>
    <w:p w14:paraId="62C56265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495CAD88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lastRenderedPageBreak/>
        <w:t>Handoff Packet</w:t>
      </w:r>
    </w:p>
    <w:p w14:paraId="037A2961" w14:textId="77777777" w:rsidR="005676EC" w:rsidRDefault="005676EC" w:rsidP="005676E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00922218" w14:textId="77777777" w:rsidR="005676EC" w:rsidRPr="003D671C" w:rsidRDefault="005676EC" w:rsidP="005676EC">
      <w:pPr>
        <w:rPr>
          <w:sz w:val="32"/>
          <w:szCs w:val="32"/>
        </w:rPr>
      </w:pPr>
    </w:p>
    <w:p w14:paraId="01329A83" w14:textId="77777777" w:rsidR="005676EC" w:rsidRPr="00BB5216" w:rsidRDefault="005676EC" w:rsidP="005676E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D5E3204" w14:textId="77777777" w:rsidR="005676EC" w:rsidRPr="00C97A9C" w:rsidRDefault="005676EC" w:rsidP="005676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>web server</w:t>
      </w:r>
    </w:p>
    <w:p w14:paraId="71B178AF" w14:textId="77777777" w:rsidR="005676EC" w:rsidRDefault="005676EC" w:rsidP="005676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406FD017" w14:textId="77777777" w:rsidR="005676EC" w:rsidRDefault="005676EC" w:rsidP="005676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>Upload new client pages to client web server</w:t>
      </w:r>
    </w:p>
    <w:p w14:paraId="1C8EE3D7" w14:textId="77777777" w:rsidR="005676EC" w:rsidRDefault="005676EC" w:rsidP="005676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Assigned to: Molly</w:t>
      </w:r>
    </w:p>
    <w:p w14:paraId="5307A464" w14:textId="1CA59C68" w:rsidR="00EF4E9D" w:rsidRPr="00C97A9C" w:rsidRDefault="00EF4E9D" w:rsidP="005676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</w:r>
      <w:r>
        <w:rPr>
          <w:rFonts w:eastAsia="Times New Roman" w:cstheme="minorHAnsi"/>
          <w:sz w:val="32"/>
          <w:szCs w:val="32"/>
          <w:lang w:eastAsia="en-US"/>
        </w:rPr>
        <w:tab/>
        <w:t xml:space="preserve">All new images and pages created this week are to be uploaded to the client’s webpage at </w:t>
      </w:r>
      <w:hyperlink r:id="rId11" w:history="1">
        <w:r w:rsidRPr="00895ACC">
          <w:rPr>
            <w:rStyle w:val="Hyperlink"/>
            <w:rFonts w:eastAsia="Times New Roman" w:cstheme="minorHAnsi"/>
            <w:sz w:val="32"/>
            <w:szCs w:val="32"/>
            <w:lang w:eastAsia="en-US"/>
          </w:rPr>
          <w:t>https://mollyatkinson.com/redbovinedairyfarms/</w:t>
        </w:r>
      </w:hyperlink>
      <w:r>
        <w:rPr>
          <w:rFonts w:eastAsia="Times New Roman" w:cstheme="minorHAnsi"/>
          <w:sz w:val="32"/>
          <w:szCs w:val="32"/>
          <w:lang w:eastAsia="en-US"/>
        </w:rPr>
        <w:t xml:space="preserve"> </w:t>
      </w:r>
    </w:p>
    <w:p w14:paraId="385F6089" w14:textId="77777777" w:rsidR="002D0781" w:rsidRPr="00650725" w:rsidRDefault="002D0781" w:rsidP="002D0781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57ED779D" w:rsidR="00CA554C" w:rsidRPr="00650725" w:rsidRDefault="00FA66DB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Chat Log</w:t>
      </w:r>
    </w:p>
    <w:p w14:paraId="10D240BF" w14:textId="05EB5B27" w:rsidR="00B23C62" w:rsidRPr="002E5474" w:rsidRDefault="00FD7E62" w:rsidP="00CA554C">
      <w:pPr>
        <w:rPr>
          <w:sz w:val="32"/>
          <w:szCs w:val="32"/>
        </w:rPr>
      </w:pPr>
      <w:r w:rsidRPr="002E5474">
        <w:rPr>
          <w:sz w:val="32"/>
          <w:szCs w:val="32"/>
        </w:rPr>
        <w:lastRenderedPageBreak/>
        <w:t>N/A</w:t>
      </w: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B37742">
      <w:headerReference w:type="default" r:id="rId12"/>
      <w:footerReference w:type="default" r:id="rId13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AD48" w14:textId="77777777" w:rsidR="00B37742" w:rsidRDefault="00B37742" w:rsidP="00376205">
      <w:r>
        <w:separator/>
      </w:r>
    </w:p>
  </w:endnote>
  <w:endnote w:type="continuationSeparator" w:id="0">
    <w:p w14:paraId="261BB1CC" w14:textId="77777777" w:rsidR="00B37742" w:rsidRDefault="00B37742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F9CD" w14:textId="77777777" w:rsidR="00B37742" w:rsidRDefault="00B37742" w:rsidP="00376205">
      <w:r>
        <w:separator/>
      </w:r>
    </w:p>
  </w:footnote>
  <w:footnote w:type="continuationSeparator" w:id="0">
    <w:p w14:paraId="1F26DA71" w14:textId="77777777" w:rsidR="00B37742" w:rsidRDefault="00B37742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374EE"/>
    <w:rsid w:val="00077306"/>
    <w:rsid w:val="000B5085"/>
    <w:rsid w:val="000E3C24"/>
    <w:rsid w:val="001066EC"/>
    <w:rsid w:val="001134A4"/>
    <w:rsid w:val="00116DC2"/>
    <w:rsid w:val="001320FD"/>
    <w:rsid w:val="00136C3E"/>
    <w:rsid w:val="00145359"/>
    <w:rsid w:val="001704EE"/>
    <w:rsid w:val="00182EC3"/>
    <w:rsid w:val="00184742"/>
    <w:rsid w:val="001A79C0"/>
    <w:rsid w:val="001E4B0C"/>
    <w:rsid w:val="0021269A"/>
    <w:rsid w:val="002830EC"/>
    <w:rsid w:val="00291BF3"/>
    <w:rsid w:val="002D0781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45EC4"/>
    <w:rsid w:val="00452E7E"/>
    <w:rsid w:val="004537CE"/>
    <w:rsid w:val="004719BA"/>
    <w:rsid w:val="00474338"/>
    <w:rsid w:val="00494123"/>
    <w:rsid w:val="004A4AA2"/>
    <w:rsid w:val="004B5848"/>
    <w:rsid w:val="00512FF2"/>
    <w:rsid w:val="00542CAF"/>
    <w:rsid w:val="005550C9"/>
    <w:rsid w:val="005567A8"/>
    <w:rsid w:val="005676EC"/>
    <w:rsid w:val="00586D0A"/>
    <w:rsid w:val="0059362C"/>
    <w:rsid w:val="005942EB"/>
    <w:rsid w:val="005A519B"/>
    <w:rsid w:val="005B5B57"/>
    <w:rsid w:val="005E4228"/>
    <w:rsid w:val="00600498"/>
    <w:rsid w:val="0060159F"/>
    <w:rsid w:val="00606363"/>
    <w:rsid w:val="0061457D"/>
    <w:rsid w:val="0062123A"/>
    <w:rsid w:val="00626CDC"/>
    <w:rsid w:val="00642E0D"/>
    <w:rsid w:val="00646E75"/>
    <w:rsid w:val="00675DFA"/>
    <w:rsid w:val="00682F52"/>
    <w:rsid w:val="006B01BD"/>
    <w:rsid w:val="00737AF6"/>
    <w:rsid w:val="00747BB1"/>
    <w:rsid w:val="007B19DB"/>
    <w:rsid w:val="007D054F"/>
    <w:rsid w:val="007D06E8"/>
    <w:rsid w:val="008009DA"/>
    <w:rsid w:val="00810A41"/>
    <w:rsid w:val="008456BB"/>
    <w:rsid w:val="00877759"/>
    <w:rsid w:val="00880025"/>
    <w:rsid w:val="00880E0C"/>
    <w:rsid w:val="008D56FB"/>
    <w:rsid w:val="008E594F"/>
    <w:rsid w:val="008F473E"/>
    <w:rsid w:val="00914211"/>
    <w:rsid w:val="00922646"/>
    <w:rsid w:val="009834A5"/>
    <w:rsid w:val="009864AB"/>
    <w:rsid w:val="009B3BD5"/>
    <w:rsid w:val="009C28ED"/>
    <w:rsid w:val="009E5AB2"/>
    <w:rsid w:val="00A00DA7"/>
    <w:rsid w:val="00A150BA"/>
    <w:rsid w:val="00A42828"/>
    <w:rsid w:val="00A77DE4"/>
    <w:rsid w:val="00A90B67"/>
    <w:rsid w:val="00AE39B6"/>
    <w:rsid w:val="00B1681D"/>
    <w:rsid w:val="00B23C62"/>
    <w:rsid w:val="00B37742"/>
    <w:rsid w:val="00B44F7B"/>
    <w:rsid w:val="00B63634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103E5"/>
    <w:rsid w:val="00D10A39"/>
    <w:rsid w:val="00D12C5E"/>
    <w:rsid w:val="00D14447"/>
    <w:rsid w:val="00D574C1"/>
    <w:rsid w:val="00D64966"/>
    <w:rsid w:val="00D907F8"/>
    <w:rsid w:val="00D97C93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EF4E9D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E9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EF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llyatkinson.com/redbovinedairyfarm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4</Pages>
  <Words>150</Words>
  <Characters>770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