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66A7" w14:textId="526CA300" w:rsidR="008B65D4" w:rsidRPr="008B65D4" w:rsidRDefault="008B65D4" w:rsidP="008B65D4">
      <w:pPr>
        <w:jc w:val="center"/>
        <w:rPr>
          <w:b/>
          <w:bCs/>
          <w:sz w:val="32"/>
          <w:szCs w:val="32"/>
        </w:rPr>
      </w:pPr>
      <w:r w:rsidRPr="008B65D4">
        <w:rPr>
          <w:b/>
          <w:bCs/>
          <w:sz w:val="32"/>
          <w:szCs w:val="32"/>
        </w:rPr>
        <w:t>CLIENT SURVEY</w:t>
      </w:r>
    </w:p>
    <w:p w14:paraId="26CC236B" w14:textId="77777777" w:rsidR="008B65D4" w:rsidRDefault="008B65D4" w:rsidP="008B65D4">
      <w:r>
        <w:t>Thank you for considering our services for your web design and development needs. To better understand your requirements and preferences, please take a few moments to answer the following questions. Your input will help us create a website that meets your expectations and goals.</w:t>
      </w:r>
    </w:p>
    <w:p w14:paraId="00779824" w14:textId="77777777" w:rsidR="008B65D4" w:rsidRDefault="008B65D4" w:rsidP="008B65D4"/>
    <w:p w14:paraId="07144F82" w14:textId="03440020" w:rsidR="008B65D4" w:rsidRPr="00656F05" w:rsidRDefault="008B65D4" w:rsidP="008B65D4">
      <w:r w:rsidRPr="008B65D4">
        <w:rPr>
          <w:b/>
          <w:bCs/>
        </w:rPr>
        <w:t>Company Name:</w:t>
      </w:r>
      <w:r w:rsidR="00656F05">
        <w:rPr>
          <w:b/>
          <w:bCs/>
        </w:rPr>
        <w:t xml:space="preserve"> </w:t>
      </w:r>
      <w:r w:rsidR="00656F05">
        <w:t>Red Bovine Dairy</w:t>
      </w:r>
    </w:p>
    <w:p w14:paraId="313AEB12" w14:textId="77777777" w:rsidR="008B65D4" w:rsidRPr="008B65D4" w:rsidRDefault="008B65D4" w:rsidP="008B65D4">
      <w:pPr>
        <w:rPr>
          <w:b/>
          <w:bCs/>
        </w:rPr>
      </w:pPr>
    </w:p>
    <w:p w14:paraId="3C58E366" w14:textId="6CC794FC" w:rsidR="008B65D4" w:rsidRPr="00656F05" w:rsidRDefault="008B65D4" w:rsidP="008B65D4">
      <w:r w:rsidRPr="008B65D4">
        <w:rPr>
          <w:b/>
          <w:bCs/>
        </w:rPr>
        <w:t xml:space="preserve">Contact </w:t>
      </w:r>
      <w:r w:rsidR="000E6054">
        <w:rPr>
          <w:b/>
          <w:bCs/>
        </w:rPr>
        <w:t>Name</w:t>
      </w:r>
      <w:r w:rsidRPr="008B65D4">
        <w:rPr>
          <w:b/>
          <w:bCs/>
        </w:rPr>
        <w:t>:</w:t>
      </w:r>
      <w:r w:rsidR="00656F05">
        <w:rPr>
          <w:b/>
          <w:bCs/>
        </w:rPr>
        <w:t xml:space="preserve"> </w:t>
      </w:r>
      <w:r w:rsidR="00656F05">
        <w:t>Adam Saddler</w:t>
      </w:r>
    </w:p>
    <w:p w14:paraId="391897AF" w14:textId="77777777" w:rsidR="008B65D4" w:rsidRPr="008B65D4" w:rsidRDefault="008B65D4" w:rsidP="008B65D4">
      <w:pPr>
        <w:rPr>
          <w:b/>
          <w:bCs/>
        </w:rPr>
      </w:pPr>
    </w:p>
    <w:p w14:paraId="7F7FEBB6" w14:textId="403E1A6F" w:rsidR="008B65D4" w:rsidRPr="0011768E" w:rsidRDefault="008B65D4" w:rsidP="008B65D4">
      <w:r w:rsidRPr="008B65D4">
        <w:rPr>
          <w:b/>
          <w:bCs/>
        </w:rPr>
        <w:t>Email:</w:t>
      </w:r>
      <w:r w:rsidR="00656F05">
        <w:rPr>
          <w:b/>
          <w:bCs/>
        </w:rPr>
        <w:t xml:space="preserve"> </w:t>
      </w:r>
      <w:hyperlink r:id="rId10" w:history="1">
        <w:r w:rsidR="0011768E" w:rsidRPr="00BA77DA">
          <w:rPr>
            <w:rStyle w:val="Hyperlink"/>
          </w:rPr>
          <w:t>asaddler@gmail.com</w:t>
        </w:r>
      </w:hyperlink>
      <w:r w:rsidR="0011768E">
        <w:t xml:space="preserve"> OR </w:t>
      </w:r>
      <w:hyperlink r:id="rId11" w:history="1">
        <w:r w:rsidR="00565F03" w:rsidRPr="00BA77DA">
          <w:rPr>
            <w:rStyle w:val="Hyperlink"/>
          </w:rPr>
          <w:t>redbovinedairy76@gmail.com</w:t>
        </w:r>
      </w:hyperlink>
      <w:r w:rsidR="00565F03">
        <w:t xml:space="preserve"> </w:t>
      </w:r>
    </w:p>
    <w:p w14:paraId="6982AED5" w14:textId="77777777" w:rsidR="008B65D4" w:rsidRPr="008B65D4" w:rsidRDefault="008B65D4" w:rsidP="008B65D4">
      <w:pPr>
        <w:rPr>
          <w:b/>
          <w:bCs/>
        </w:rPr>
      </w:pPr>
    </w:p>
    <w:p w14:paraId="557A1C09" w14:textId="7EA5D8C5" w:rsidR="008B65D4" w:rsidRPr="00565F03" w:rsidRDefault="008B65D4" w:rsidP="008B65D4">
      <w:r w:rsidRPr="008B65D4">
        <w:rPr>
          <w:b/>
          <w:bCs/>
        </w:rPr>
        <w:t>Phone Number:</w:t>
      </w:r>
      <w:r w:rsidR="00656F05">
        <w:rPr>
          <w:b/>
          <w:bCs/>
        </w:rPr>
        <w:t xml:space="preserve"> </w:t>
      </w:r>
      <w:r w:rsidR="00565F03">
        <w:t>(906) 937-0011</w:t>
      </w:r>
    </w:p>
    <w:p w14:paraId="48926C5F" w14:textId="77777777" w:rsidR="008B65D4" w:rsidRPr="008B65D4" w:rsidRDefault="008B65D4" w:rsidP="008B65D4">
      <w:pPr>
        <w:rPr>
          <w:b/>
          <w:bCs/>
        </w:rPr>
      </w:pPr>
    </w:p>
    <w:p w14:paraId="34544FF4" w14:textId="5788DEC1" w:rsidR="008B65D4" w:rsidRPr="00F83817" w:rsidRDefault="008B65D4" w:rsidP="008B65D4">
      <w:r w:rsidRPr="008B65D4">
        <w:rPr>
          <w:b/>
          <w:bCs/>
        </w:rPr>
        <w:t>Company Website (if applicable):</w:t>
      </w:r>
      <w:r w:rsidR="00F83817">
        <w:rPr>
          <w:b/>
          <w:bCs/>
        </w:rPr>
        <w:t xml:space="preserve"> </w:t>
      </w:r>
      <w:r w:rsidR="00F83817">
        <w:t>redbovinedairy.com</w:t>
      </w:r>
      <w:r w:rsidR="0055600F">
        <w:t xml:space="preserve"> </w:t>
      </w:r>
    </w:p>
    <w:p w14:paraId="218C1C82" w14:textId="77777777" w:rsidR="008B65D4" w:rsidRPr="008B65D4" w:rsidRDefault="008B65D4" w:rsidP="008B65D4">
      <w:pPr>
        <w:rPr>
          <w:b/>
          <w:bCs/>
        </w:rPr>
      </w:pPr>
    </w:p>
    <w:p w14:paraId="172E6B0A" w14:textId="6CD93AC1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Describe your company and its core services/products:</w:t>
      </w:r>
      <w:r w:rsidR="0062726B">
        <w:rPr>
          <w:b/>
          <w:bCs/>
        </w:rPr>
        <w:t xml:space="preserve"> </w:t>
      </w:r>
    </w:p>
    <w:p w14:paraId="6ACD20DE" w14:textId="0ECE239F" w:rsidR="008B65D4" w:rsidRPr="0055600F" w:rsidRDefault="0055600F" w:rsidP="008B65D4">
      <w:r>
        <w:t>Dairy products, animal visits (new to us), cattle</w:t>
      </w:r>
    </w:p>
    <w:p w14:paraId="5A72D45E" w14:textId="77777777" w:rsidR="008B65D4" w:rsidRDefault="008B65D4" w:rsidP="008B65D4">
      <w:pPr>
        <w:rPr>
          <w:b/>
          <w:bCs/>
        </w:rPr>
      </w:pPr>
      <w:r w:rsidRPr="008B65D4">
        <w:rPr>
          <w:b/>
          <w:bCs/>
        </w:rPr>
        <w:t>What are the primary goals for your website?</w:t>
      </w:r>
    </w:p>
    <w:p w14:paraId="1881B894" w14:textId="4AEF2262" w:rsidR="0055600F" w:rsidRPr="0055600F" w:rsidRDefault="0055600F" w:rsidP="008B65D4">
      <w:r>
        <w:lastRenderedPageBreak/>
        <w:t xml:space="preserve">Attract visitors to the farm, highlight our products and </w:t>
      </w:r>
      <w:proofErr w:type="gramStart"/>
      <w:r>
        <w:t>services</w:t>
      </w:r>
      <w:proofErr w:type="gramEnd"/>
    </w:p>
    <w:p w14:paraId="0249ED66" w14:textId="77777777" w:rsidR="008B65D4" w:rsidRPr="008B65D4" w:rsidRDefault="008B65D4" w:rsidP="008B65D4">
      <w:pPr>
        <w:rPr>
          <w:b/>
          <w:bCs/>
        </w:rPr>
      </w:pPr>
    </w:p>
    <w:p w14:paraId="69250DF6" w14:textId="77777777" w:rsidR="008B65D4" w:rsidRDefault="008B65D4" w:rsidP="008B65D4">
      <w:pPr>
        <w:rPr>
          <w:b/>
          <w:bCs/>
        </w:rPr>
      </w:pPr>
      <w:r w:rsidRPr="008B65D4">
        <w:rPr>
          <w:b/>
          <w:bCs/>
        </w:rPr>
        <w:t>Describe your desired style for the website (e.g., modern, corporate, minimalist, etc.):</w:t>
      </w:r>
    </w:p>
    <w:p w14:paraId="4DD64585" w14:textId="502E46AC" w:rsidR="0062726B" w:rsidRPr="0062726B" w:rsidRDefault="0062726B" w:rsidP="008B65D4">
      <w:r>
        <w:t>Warm, comforting, at-home, welcoming, natural</w:t>
      </w:r>
    </w:p>
    <w:p w14:paraId="4D958124" w14:textId="77777777" w:rsidR="008B65D4" w:rsidRPr="008B65D4" w:rsidRDefault="008B65D4" w:rsidP="008B65D4">
      <w:pPr>
        <w:rPr>
          <w:b/>
          <w:bCs/>
        </w:rPr>
      </w:pPr>
    </w:p>
    <w:p w14:paraId="7B882CB3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Provide URLs of websites you find appealing:</w:t>
      </w:r>
    </w:p>
    <w:p w14:paraId="3227BB13" w14:textId="6F8F0E93" w:rsidR="008B65D4" w:rsidRDefault="00E6394B" w:rsidP="008B65D4">
      <w:pPr>
        <w:rPr>
          <w:b/>
          <w:bCs/>
        </w:rPr>
      </w:pPr>
      <w:hyperlink r:id="rId12" w:history="1">
        <w:r w:rsidRPr="00BA77DA">
          <w:rPr>
            <w:rStyle w:val="Hyperlink"/>
            <w:b/>
            <w:bCs/>
          </w:rPr>
          <w:t>https://farmland.org/no-farms-no-food/?gad_source=1&amp;gclid=CjwKCAiAivGuBhBEEiwAWiFmYQyRdi3ov492A3mGwHTMNG0U4_u7ZUl1v4dMuSsS0huMgNSIqjA9WRoCSp0QAvD_BwE</w:t>
        </w:r>
      </w:hyperlink>
      <w:r>
        <w:rPr>
          <w:b/>
          <w:bCs/>
        </w:rPr>
        <w:t xml:space="preserve"> </w:t>
      </w:r>
    </w:p>
    <w:p w14:paraId="60FFD6FE" w14:textId="64D66DC4" w:rsidR="00E6394B" w:rsidRDefault="00E6394B" w:rsidP="008B65D4">
      <w:pPr>
        <w:rPr>
          <w:b/>
          <w:bCs/>
        </w:rPr>
      </w:pPr>
      <w:hyperlink r:id="rId13" w:history="1">
        <w:r w:rsidRPr="00BA77DA">
          <w:rPr>
            <w:rStyle w:val="Hyperlink"/>
            <w:b/>
            <w:bCs/>
          </w:rPr>
          <w:t>https://www.almanac.com/</w:t>
        </w:r>
      </w:hyperlink>
      <w:r>
        <w:rPr>
          <w:b/>
          <w:bCs/>
        </w:rPr>
        <w:t xml:space="preserve"> </w:t>
      </w:r>
    </w:p>
    <w:p w14:paraId="400089AB" w14:textId="4CC2D316" w:rsidR="00E6394B" w:rsidRPr="008B65D4" w:rsidRDefault="00E6394B" w:rsidP="008B65D4">
      <w:pPr>
        <w:rPr>
          <w:b/>
          <w:bCs/>
        </w:rPr>
      </w:pPr>
      <w:hyperlink r:id="rId14" w:history="1">
        <w:r w:rsidRPr="00BA77DA">
          <w:rPr>
            <w:rStyle w:val="Hyperlink"/>
            <w:b/>
            <w:bCs/>
          </w:rPr>
          <w:t>https://bfarm.com/</w:t>
        </w:r>
      </w:hyperlink>
      <w:r>
        <w:rPr>
          <w:b/>
          <w:bCs/>
        </w:rPr>
        <w:t xml:space="preserve"> </w:t>
      </w:r>
    </w:p>
    <w:p w14:paraId="39409EE5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What pages do you envision for your website? (e.g., Home, About Us, Services, Contact, etc.)</w:t>
      </w:r>
    </w:p>
    <w:p w14:paraId="7F1C8C9B" w14:textId="3DE9A7DF" w:rsidR="008B65D4" w:rsidRPr="005865B9" w:rsidRDefault="005865B9" w:rsidP="008B65D4">
      <w:r>
        <w:t>Home, about, contact, services, careers, events</w:t>
      </w:r>
    </w:p>
    <w:p w14:paraId="054B1936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Do you require any special features or functionality? (e.g., e-commerce, blog, portfolio, etc.)</w:t>
      </w:r>
    </w:p>
    <w:p w14:paraId="202DD7A2" w14:textId="77777777" w:rsidR="009A575A" w:rsidRDefault="007C6E63" w:rsidP="008B65D4">
      <w:r>
        <w:t>No</w:t>
      </w:r>
    </w:p>
    <w:p w14:paraId="747AFE21" w14:textId="77777777" w:rsidR="008B65D4" w:rsidRPr="008B65D4" w:rsidRDefault="008B65D4" w:rsidP="008B65D4">
      <w:pPr>
        <w:rPr>
          <w:b/>
          <w:bCs/>
        </w:rPr>
      </w:pPr>
    </w:p>
    <w:p w14:paraId="2D744049" w14:textId="77777777" w:rsidR="008B65D4" w:rsidRDefault="008B65D4" w:rsidP="008B65D4">
      <w:pPr>
        <w:rPr>
          <w:b/>
          <w:bCs/>
        </w:rPr>
      </w:pPr>
      <w:r w:rsidRPr="008B65D4">
        <w:rPr>
          <w:b/>
          <w:bCs/>
        </w:rPr>
        <w:t>Do you have content (text, images, videos) ready for the website, or will you need assistance with content creation?</w:t>
      </w:r>
    </w:p>
    <w:p w14:paraId="7C23093E" w14:textId="4E8CEC60" w:rsidR="009A575A" w:rsidRPr="009A575A" w:rsidRDefault="009A575A" w:rsidP="008B65D4">
      <w:r>
        <w:lastRenderedPageBreak/>
        <w:t xml:space="preserve">I have images I can </w:t>
      </w:r>
      <w:r w:rsidR="0004257D">
        <w:t>provide.</w:t>
      </w:r>
      <w:r>
        <w:t xml:space="preserve"> </w:t>
      </w:r>
    </w:p>
    <w:p w14:paraId="5FD2F394" w14:textId="77777777" w:rsidR="008B65D4" w:rsidRPr="008B65D4" w:rsidRDefault="008B65D4" w:rsidP="008B65D4">
      <w:pPr>
        <w:rPr>
          <w:b/>
          <w:bCs/>
        </w:rPr>
      </w:pPr>
    </w:p>
    <w:p w14:paraId="3AD76469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Do you have a domain name and hosting already? If not, do you need assistance with domain registration and hosting setup?</w:t>
      </w:r>
    </w:p>
    <w:p w14:paraId="7433DC58" w14:textId="7E4A3240" w:rsidR="008B65D4" w:rsidRPr="008B65D4" w:rsidRDefault="0004257D" w:rsidP="008B65D4">
      <w:pPr>
        <w:rPr>
          <w:b/>
          <w:bCs/>
        </w:rPr>
      </w:pPr>
      <w:r>
        <w:t>redbovinedairy.com</w:t>
      </w:r>
      <w:r>
        <w:t xml:space="preserve"> </w:t>
      </w:r>
    </w:p>
    <w:p w14:paraId="049911C3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Do you have a budget in mind for this project?</w:t>
      </w:r>
    </w:p>
    <w:p w14:paraId="7F4B07A1" w14:textId="33444B7D" w:rsidR="008B65D4" w:rsidRPr="0004257D" w:rsidRDefault="0004257D" w:rsidP="008B65D4">
      <w:r>
        <w:t>$5000</w:t>
      </w:r>
    </w:p>
    <w:p w14:paraId="7C70A89D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Is there anything else you would like to share or any specific concerns you have regarding the project?</w:t>
      </w:r>
    </w:p>
    <w:p w14:paraId="09019C47" w14:textId="4943BCBF" w:rsidR="008B65D4" w:rsidRDefault="0004257D" w:rsidP="008B65D4">
      <w:r>
        <w:t>No</w:t>
      </w:r>
    </w:p>
    <w:p w14:paraId="1DD51268" w14:textId="77777777" w:rsidR="008B65D4" w:rsidRDefault="008B65D4" w:rsidP="008B65D4"/>
    <w:p w14:paraId="36F39E80" w14:textId="3EC08C98" w:rsidR="00F670DA" w:rsidRPr="008B65D4" w:rsidRDefault="00F670DA" w:rsidP="008B65D4"/>
    <w:sectPr w:rsidR="00F670DA" w:rsidRPr="008B65D4" w:rsidSect="00DD399A">
      <w:headerReference w:type="default" r:id="rId15"/>
      <w:footerReference w:type="default" r:id="rId16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F84F" w14:textId="77777777" w:rsidR="00DD399A" w:rsidRDefault="00DD399A" w:rsidP="00376205">
      <w:r>
        <w:separator/>
      </w:r>
    </w:p>
  </w:endnote>
  <w:endnote w:type="continuationSeparator" w:id="0">
    <w:p w14:paraId="5C950EF9" w14:textId="77777777" w:rsidR="00DD399A" w:rsidRDefault="00DD399A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AC425" w14:textId="77777777" w:rsidR="00DD399A" w:rsidRDefault="00DD399A" w:rsidP="00376205">
      <w:r>
        <w:separator/>
      </w:r>
    </w:p>
  </w:footnote>
  <w:footnote w:type="continuationSeparator" w:id="0">
    <w:p w14:paraId="4A48DABB" w14:textId="77777777" w:rsidR="00DD399A" w:rsidRDefault="00DD399A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4257D"/>
    <w:rsid w:val="000E3C24"/>
    <w:rsid w:val="000E6054"/>
    <w:rsid w:val="001066EC"/>
    <w:rsid w:val="0011768E"/>
    <w:rsid w:val="001320FD"/>
    <w:rsid w:val="00145359"/>
    <w:rsid w:val="00182EC3"/>
    <w:rsid w:val="00184742"/>
    <w:rsid w:val="001A79C0"/>
    <w:rsid w:val="001E4B0C"/>
    <w:rsid w:val="002830EC"/>
    <w:rsid w:val="002F696F"/>
    <w:rsid w:val="003049BB"/>
    <w:rsid w:val="00323A60"/>
    <w:rsid w:val="00327ABF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4123"/>
    <w:rsid w:val="004A4AA2"/>
    <w:rsid w:val="004B4F5A"/>
    <w:rsid w:val="005550C9"/>
    <w:rsid w:val="0055600F"/>
    <w:rsid w:val="00565F03"/>
    <w:rsid w:val="005865B9"/>
    <w:rsid w:val="0059362C"/>
    <w:rsid w:val="005942EB"/>
    <w:rsid w:val="005A519B"/>
    <w:rsid w:val="005E4228"/>
    <w:rsid w:val="0060159F"/>
    <w:rsid w:val="0061457D"/>
    <w:rsid w:val="0062123A"/>
    <w:rsid w:val="00626CDC"/>
    <w:rsid w:val="0062726B"/>
    <w:rsid w:val="00646E75"/>
    <w:rsid w:val="00656F05"/>
    <w:rsid w:val="00682F52"/>
    <w:rsid w:val="006B01BD"/>
    <w:rsid w:val="00747BB1"/>
    <w:rsid w:val="007B19DB"/>
    <w:rsid w:val="007C6E63"/>
    <w:rsid w:val="008009DA"/>
    <w:rsid w:val="00810A41"/>
    <w:rsid w:val="008456BB"/>
    <w:rsid w:val="00877759"/>
    <w:rsid w:val="008B65D4"/>
    <w:rsid w:val="00914211"/>
    <w:rsid w:val="00922646"/>
    <w:rsid w:val="009834A5"/>
    <w:rsid w:val="009864AB"/>
    <w:rsid w:val="009A575A"/>
    <w:rsid w:val="009B3BD5"/>
    <w:rsid w:val="009C28ED"/>
    <w:rsid w:val="009E5AB2"/>
    <w:rsid w:val="00A00DA7"/>
    <w:rsid w:val="00A77DE4"/>
    <w:rsid w:val="00A90B67"/>
    <w:rsid w:val="00AE39B6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D399A"/>
    <w:rsid w:val="00DF4713"/>
    <w:rsid w:val="00E0756B"/>
    <w:rsid w:val="00E45756"/>
    <w:rsid w:val="00E55D74"/>
    <w:rsid w:val="00E55FAE"/>
    <w:rsid w:val="00E6394B"/>
    <w:rsid w:val="00ED4963"/>
    <w:rsid w:val="00EF18D8"/>
    <w:rsid w:val="00F07226"/>
    <w:rsid w:val="00F405F8"/>
    <w:rsid w:val="00F407B7"/>
    <w:rsid w:val="00F46FBE"/>
    <w:rsid w:val="00F670DA"/>
    <w:rsid w:val="00F6710A"/>
    <w:rsid w:val="00F83817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8B65D4"/>
    <w:pPr>
      <w:spacing w:after="160" w:line="278" w:lineRule="auto"/>
    </w:pPr>
    <w:rPr>
      <w:rFonts w:eastAsiaTheme="minorHAnsi"/>
      <w:kern w:val="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  <w:lang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after="30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line="288" w:lineRule="auto"/>
    </w:pPr>
    <w:rPr>
      <w:color w:val="595959" w:themeColor="text1" w:themeTint="A6"/>
      <w:kern w:val="20"/>
      <w:sz w:val="20"/>
      <w:szCs w:val="20"/>
      <w:lang w:eastAsia="ja-JP"/>
      <w14:ligatures w14:val="none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 w:line="240" w:lineRule="auto"/>
    </w:pPr>
    <w:rPr>
      <w:kern w:val="20"/>
      <w:szCs w:val="20"/>
      <w:lang w:eastAsia="ja-JP"/>
      <w14:ligatures w14:val="none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b/>
      <w:bCs/>
      <w:kern w:val="20"/>
      <w:szCs w:val="20"/>
      <w:lang w:eastAsia="ja-JP"/>
      <w14:ligatures w14:val="none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  <w:spacing w:after="300" w:line="240" w:lineRule="auto"/>
    </w:pPr>
    <w:rPr>
      <w:rFonts w:eastAsiaTheme="minorEastAsia"/>
      <w:kern w:val="0"/>
      <w:lang w:eastAsia="ja-JP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 w:line="240" w:lineRule="auto"/>
      <w:jc w:val="right"/>
    </w:pPr>
    <w:rPr>
      <w:rFonts w:eastAsiaTheme="minorEastAsia"/>
      <w:kern w:val="0"/>
      <w:lang w:eastAsia="ja-JP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 w:line="240" w:lineRule="auto"/>
    </w:pPr>
    <w:rPr>
      <w:rFonts w:eastAsiaTheme="minorEastAsia"/>
      <w:b/>
      <w:kern w:val="0"/>
      <w:lang w:eastAsia="ja-JP"/>
      <w14:ligatures w14:val="none"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 w:line="240" w:lineRule="auto"/>
      <w:contextualSpacing/>
    </w:pPr>
    <w:rPr>
      <w:rFonts w:eastAsiaTheme="minorEastAsia"/>
      <w:kern w:val="0"/>
      <w:lang w:eastAsia="ja-JP"/>
      <w14:ligatures w14:val="none"/>
    </w:r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 w:line="240" w:lineRule="auto"/>
    </w:pPr>
    <w:rPr>
      <w:rFonts w:eastAsiaTheme="minorEastAsia"/>
      <w:kern w:val="0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11768E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117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lmanac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armland.org/no-farms-no-food/?gad_source=1&amp;gclid=CjwKCAiAivGuBhBEEiwAWiFmYQyRdi3ov492A3mGwHTMNG0U4_u7ZUl1v4dMuSsS0huMgNSIqjA9WRoCSp0QAvD_Bw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dbovinedairy76@gmail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asaddler@gmail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bfarm.com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steps letterhead.dotx</Template>
  <TotalTime>0</TotalTime>
  <Pages>3</Pages>
  <Words>381</Words>
  <Characters>1728</Characters>
  <Application>Microsoft Office Word</Application>
  <DocSecurity>0</DocSecurity>
  <Lines>72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2024-02-26T17:56:00Z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