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B7730" w14:textId="77777777" w:rsidR="002925F4" w:rsidRDefault="002925F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5F77" w14:paraId="7F9FAA87" w14:textId="77777777" w:rsidTr="003A51FB">
        <w:trPr>
          <w:cantSplit/>
          <w:trHeight w:val="1134"/>
        </w:trPr>
        <w:tc>
          <w:tcPr>
            <w:tcW w:w="9062" w:type="dxa"/>
            <w:shd w:val="clear" w:color="auto" w:fill="683DBD"/>
            <w:vAlign w:val="center"/>
          </w:tcPr>
          <w:p w14:paraId="4645D240" w14:textId="52C4D0CB" w:rsidR="00E45F77" w:rsidRDefault="00955A22" w:rsidP="00E45F77">
            <w:pPr>
              <w:jc w:val="center"/>
            </w:pPr>
            <w:r>
              <w:rPr>
                <w:color w:val="FFFFFF" w:themeColor="background1"/>
                <w:sz w:val="44"/>
                <w:szCs w:val="44"/>
              </w:rPr>
              <w:t>Test Case</w:t>
            </w:r>
            <w:r w:rsidR="00277D3C">
              <w:rPr>
                <w:color w:val="FFFFFF" w:themeColor="background1"/>
                <w:sz w:val="44"/>
                <w:szCs w:val="44"/>
              </w:rPr>
              <w:t xml:space="preserve"> - Chrome</w:t>
            </w:r>
          </w:p>
        </w:tc>
      </w:tr>
    </w:tbl>
    <w:p w14:paraId="27192517" w14:textId="686DF0B1" w:rsidR="000A6E55" w:rsidRPr="000A6E55" w:rsidRDefault="000A6E55" w:rsidP="000A6E55">
      <w:pPr>
        <w:pStyle w:val="Heading1"/>
        <w:jc w:val="center"/>
        <w:rPr>
          <w:b/>
          <w:bCs/>
          <w:color w:val="683DBD"/>
          <w:sz w:val="40"/>
          <w:szCs w:val="40"/>
        </w:rPr>
      </w:pPr>
      <w:r>
        <w:rPr>
          <w:b/>
          <w:bCs/>
          <w:color w:val="683DBD"/>
          <w:sz w:val="40"/>
          <w:szCs w:val="40"/>
        </w:rPr>
        <w:t>Web Standards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1"/>
        <w:gridCol w:w="2264"/>
        <w:gridCol w:w="2264"/>
        <w:gridCol w:w="2263"/>
      </w:tblGrid>
      <w:tr w:rsidR="0027697B" w14:paraId="5955B4B8" w14:textId="77777777" w:rsidTr="003A51FB">
        <w:tc>
          <w:tcPr>
            <w:tcW w:w="2271" w:type="dxa"/>
          </w:tcPr>
          <w:p w14:paraId="5FE7385C" w14:textId="1A4BBD9E" w:rsidR="0027697B" w:rsidRPr="00E45F77" w:rsidRDefault="0027697B" w:rsidP="0061457D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Reporter</w:t>
            </w:r>
          </w:p>
        </w:tc>
        <w:tc>
          <w:tcPr>
            <w:tcW w:w="2264" w:type="dxa"/>
          </w:tcPr>
          <w:p w14:paraId="446A1C14" w14:textId="09B50A5C" w:rsidR="0027697B" w:rsidRDefault="007B4382" w:rsidP="0061457D">
            <w:r>
              <w:t>Molly Atkinson</w:t>
            </w:r>
          </w:p>
        </w:tc>
        <w:tc>
          <w:tcPr>
            <w:tcW w:w="2264" w:type="dxa"/>
          </w:tcPr>
          <w:p w14:paraId="35C4125E" w14:textId="2A5ED135" w:rsidR="0027697B" w:rsidRPr="00E45F77" w:rsidRDefault="00E45F77" w:rsidP="0061457D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Date</w:t>
            </w:r>
          </w:p>
        </w:tc>
        <w:tc>
          <w:tcPr>
            <w:tcW w:w="2263" w:type="dxa"/>
          </w:tcPr>
          <w:p w14:paraId="3E017797" w14:textId="6290E84A" w:rsidR="0027697B" w:rsidRDefault="003120C3" w:rsidP="0061457D">
            <w:r>
              <w:t>4/16/24</w:t>
            </w:r>
          </w:p>
        </w:tc>
      </w:tr>
      <w:tr w:rsidR="0027697B" w14:paraId="06EE7D04" w14:textId="77777777" w:rsidTr="003A51FB">
        <w:trPr>
          <w:trHeight w:val="224"/>
        </w:trPr>
        <w:tc>
          <w:tcPr>
            <w:tcW w:w="2271" w:type="dxa"/>
          </w:tcPr>
          <w:p w14:paraId="4802E104" w14:textId="4F480F3A" w:rsidR="0027697B" w:rsidRPr="00E45F77" w:rsidRDefault="0027697B" w:rsidP="0061457D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Platform</w:t>
            </w:r>
          </w:p>
        </w:tc>
        <w:tc>
          <w:tcPr>
            <w:tcW w:w="2264" w:type="dxa"/>
          </w:tcPr>
          <w:p w14:paraId="317F3F0E" w14:textId="638AE505" w:rsidR="0027697B" w:rsidRDefault="007B4382" w:rsidP="0061457D">
            <w:r>
              <w:t>Laptop</w:t>
            </w:r>
          </w:p>
        </w:tc>
        <w:tc>
          <w:tcPr>
            <w:tcW w:w="2264" w:type="dxa"/>
          </w:tcPr>
          <w:p w14:paraId="79A2C570" w14:textId="723CAC35" w:rsidR="0027697B" w:rsidRPr="007B4382" w:rsidRDefault="007B4382" w:rsidP="0061457D">
            <w:pPr>
              <w:rPr>
                <w:b/>
                <w:bCs/>
              </w:rPr>
            </w:pPr>
            <w:r w:rsidRPr="007B4382">
              <w:rPr>
                <w:b/>
                <w:bCs/>
              </w:rPr>
              <w:t>Test Name</w:t>
            </w:r>
          </w:p>
        </w:tc>
        <w:tc>
          <w:tcPr>
            <w:tcW w:w="2263" w:type="dxa"/>
          </w:tcPr>
          <w:p w14:paraId="747D5338" w14:textId="48566BFB" w:rsidR="0027697B" w:rsidRDefault="004B753F" w:rsidP="0061457D">
            <w:r>
              <w:t>Web Standards</w:t>
            </w:r>
          </w:p>
        </w:tc>
      </w:tr>
      <w:tr w:rsidR="0027697B" w14:paraId="04F81923" w14:textId="77777777" w:rsidTr="003A51FB">
        <w:trPr>
          <w:trHeight w:val="530"/>
        </w:trPr>
        <w:tc>
          <w:tcPr>
            <w:tcW w:w="2271" w:type="dxa"/>
            <w:tcBorders>
              <w:bottom w:val="single" w:sz="24" w:space="0" w:color="683DBD"/>
            </w:tcBorders>
          </w:tcPr>
          <w:p w14:paraId="063EA4B3" w14:textId="5B89C890" w:rsidR="0027697B" w:rsidRPr="00E45F77" w:rsidRDefault="0027697B" w:rsidP="0061457D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Operating System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2C411AE1" w14:textId="00989E95" w:rsidR="0027697B" w:rsidRDefault="007B4382" w:rsidP="0061457D">
            <w:r>
              <w:t>Mac OS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58B0F7E3" w14:textId="77777777" w:rsidR="0027697B" w:rsidRDefault="0027697B" w:rsidP="0061457D"/>
        </w:tc>
        <w:tc>
          <w:tcPr>
            <w:tcW w:w="2263" w:type="dxa"/>
            <w:tcBorders>
              <w:bottom w:val="single" w:sz="24" w:space="0" w:color="683DBD"/>
            </w:tcBorders>
          </w:tcPr>
          <w:p w14:paraId="1822AA9D" w14:textId="77777777" w:rsidR="0027697B" w:rsidRDefault="0027697B" w:rsidP="0061457D"/>
        </w:tc>
      </w:tr>
      <w:tr w:rsidR="00972BAE" w14:paraId="639F2E9D" w14:textId="77777777" w:rsidTr="003A51FB">
        <w:trPr>
          <w:trHeight w:val="23"/>
        </w:trPr>
        <w:tc>
          <w:tcPr>
            <w:tcW w:w="9062" w:type="dxa"/>
            <w:gridSpan w:val="4"/>
            <w:tcBorders>
              <w:top w:val="nil"/>
            </w:tcBorders>
            <w:vAlign w:val="center"/>
          </w:tcPr>
          <w:p w14:paraId="3037B172" w14:textId="02B44666" w:rsidR="00972BAE" w:rsidRPr="00E45F77" w:rsidRDefault="004B753F" w:rsidP="00972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Validation</w:t>
            </w:r>
          </w:p>
        </w:tc>
      </w:tr>
      <w:tr w:rsidR="0027697B" w14:paraId="44864F2F" w14:textId="77777777" w:rsidTr="003A51FB">
        <w:tc>
          <w:tcPr>
            <w:tcW w:w="2271" w:type="dxa"/>
            <w:tcBorders>
              <w:top w:val="single" w:sz="24" w:space="0" w:color="683DBD"/>
            </w:tcBorders>
          </w:tcPr>
          <w:p w14:paraId="623ADC0A" w14:textId="310D7CC4" w:rsidR="0027697B" w:rsidRPr="00E45F77" w:rsidRDefault="0027697B" w:rsidP="0061457D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Action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071859C8" w14:textId="71F4E626" w:rsidR="0027697B" w:rsidRPr="00E45F77" w:rsidRDefault="0027697B" w:rsidP="0061457D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Expected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4C390D0C" w14:textId="4A71FEBD" w:rsidR="0027697B" w:rsidRPr="00E45F77" w:rsidRDefault="00E45F77" w:rsidP="0061457D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Satisfaction</w:t>
            </w:r>
          </w:p>
        </w:tc>
        <w:tc>
          <w:tcPr>
            <w:tcW w:w="2263" w:type="dxa"/>
            <w:tcBorders>
              <w:top w:val="single" w:sz="24" w:space="0" w:color="683DBD"/>
            </w:tcBorders>
          </w:tcPr>
          <w:p w14:paraId="43B65276" w14:textId="20233CB9" w:rsidR="0027697B" w:rsidRPr="00E45F77" w:rsidRDefault="0027697B" w:rsidP="0061457D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Comments</w:t>
            </w:r>
          </w:p>
        </w:tc>
      </w:tr>
      <w:tr w:rsidR="0027697B" w14:paraId="53B329F8" w14:textId="77777777" w:rsidTr="003A51FB">
        <w:tc>
          <w:tcPr>
            <w:tcW w:w="2271" w:type="dxa"/>
          </w:tcPr>
          <w:p w14:paraId="6F98A180" w14:textId="1456C6D1" w:rsidR="0027697B" w:rsidRDefault="00972BAE" w:rsidP="0061457D">
            <w:r>
              <w:t>CSS</w:t>
            </w:r>
          </w:p>
        </w:tc>
        <w:tc>
          <w:tcPr>
            <w:tcW w:w="2264" w:type="dxa"/>
          </w:tcPr>
          <w:p w14:paraId="4D78AD20" w14:textId="7F32E20C" w:rsidR="0027697B" w:rsidRDefault="007B4382" w:rsidP="0061457D">
            <w:r>
              <w:t>CSS validates with no errors</w:t>
            </w:r>
          </w:p>
        </w:tc>
        <w:tc>
          <w:tcPr>
            <w:tcW w:w="2264" w:type="dxa"/>
          </w:tcPr>
          <w:p w14:paraId="2996879B" w14:textId="2164BBF3" w:rsidR="0027697B" w:rsidRDefault="008655FF" w:rsidP="0061457D">
            <w:r>
              <w:t>Yes</w:t>
            </w:r>
          </w:p>
        </w:tc>
        <w:tc>
          <w:tcPr>
            <w:tcW w:w="2263" w:type="dxa"/>
          </w:tcPr>
          <w:p w14:paraId="0EDD1D21" w14:textId="77777777" w:rsidR="0027697B" w:rsidRDefault="0027697B" w:rsidP="0061457D"/>
        </w:tc>
      </w:tr>
      <w:tr w:rsidR="0027697B" w14:paraId="4447AEC9" w14:textId="77777777" w:rsidTr="003A51FB">
        <w:tc>
          <w:tcPr>
            <w:tcW w:w="2271" w:type="dxa"/>
            <w:tcBorders>
              <w:bottom w:val="single" w:sz="24" w:space="0" w:color="683DBD"/>
            </w:tcBorders>
          </w:tcPr>
          <w:p w14:paraId="1B5DE4AA" w14:textId="1802C9A6" w:rsidR="0027697B" w:rsidRDefault="00972BAE" w:rsidP="0061457D">
            <w:r>
              <w:t>HTML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7C1A11DD" w14:textId="57BFF7F0" w:rsidR="0027697B" w:rsidRDefault="00184950" w:rsidP="0061457D">
            <w:r>
              <w:t>HTML validates with no errors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0F2C4FC3" w14:textId="38444AF9" w:rsidR="0027697B" w:rsidRDefault="008655FF" w:rsidP="0061457D">
            <w:r>
              <w:t>Yes</w:t>
            </w:r>
          </w:p>
        </w:tc>
        <w:tc>
          <w:tcPr>
            <w:tcW w:w="2263" w:type="dxa"/>
            <w:tcBorders>
              <w:bottom w:val="single" w:sz="24" w:space="0" w:color="683DBD"/>
            </w:tcBorders>
          </w:tcPr>
          <w:p w14:paraId="31FCA4B6" w14:textId="77777777" w:rsidR="0027697B" w:rsidRDefault="0027697B" w:rsidP="0061457D"/>
        </w:tc>
      </w:tr>
      <w:tr w:rsidR="000902F8" w14:paraId="3DDB7247" w14:textId="77777777" w:rsidTr="003A51FB">
        <w:tc>
          <w:tcPr>
            <w:tcW w:w="9062" w:type="dxa"/>
            <w:gridSpan w:val="4"/>
            <w:tcBorders>
              <w:top w:val="single" w:sz="24" w:space="0" w:color="683DBD"/>
              <w:bottom w:val="single" w:sz="24" w:space="0" w:color="683DBD"/>
            </w:tcBorders>
          </w:tcPr>
          <w:p w14:paraId="600BC041" w14:textId="02029E18" w:rsidR="000902F8" w:rsidRDefault="004B753F" w:rsidP="00F452D9">
            <w:pPr>
              <w:jc w:val="center"/>
            </w:pPr>
            <w:r w:rsidRPr="00F452D9">
              <w:rPr>
                <w:b/>
                <w:bCs/>
              </w:rPr>
              <w:t>SEO</w:t>
            </w:r>
          </w:p>
        </w:tc>
      </w:tr>
      <w:tr w:rsidR="00452B01" w14:paraId="2D856656" w14:textId="77777777" w:rsidTr="003A51FB">
        <w:tc>
          <w:tcPr>
            <w:tcW w:w="2271" w:type="dxa"/>
          </w:tcPr>
          <w:p w14:paraId="63783372" w14:textId="1DD8814D" w:rsidR="00452B01" w:rsidRDefault="00452B01" w:rsidP="00452B01">
            <w:r>
              <w:lastRenderedPageBreak/>
              <w:t>Meta Author</w:t>
            </w:r>
          </w:p>
        </w:tc>
        <w:tc>
          <w:tcPr>
            <w:tcW w:w="2264" w:type="dxa"/>
          </w:tcPr>
          <w:p w14:paraId="155A7D73" w14:textId="266A045E" w:rsidR="00452B01" w:rsidRPr="00452B01" w:rsidRDefault="00452B01" w:rsidP="00452B0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452B01">
              <w:rPr>
                <w:rFonts w:asciiTheme="majorHAnsi" w:hAnsiTheme="majorHAnsi" w:cstheme="majorHAnsi"/>
                <w:color w:val="000000" w:themeColor="text1"/>
              </w:rPr>
              <w:t>Each page names author</w:t>
            </w:r>
          </w:p>
        </w:tc>
        <w:tc>
          <w:tcPr>
            <w:tcW w:w="2264" w:type="dxa"/>
          </w:tcPr>
          <w:p w14:paraId="4B8B60DF" w14:textId="09AA5150" w:rsidR="00452B01" w:rsidRDefault="009A2601" w:rsidP="00452B01">
            <w:r>
              <w:t>No</w:t>
            </w:r>
          </w:p>
        </w:tc>
        <w:tc>
          <w:tcPr>
            <w:tcW w:w="2263" w:type="dxa"/>
          </w:tcPr>
          <w:p w14:paraId="3D10186A" w14:textId="3562CC58" w:rsidR="00452B01" w:rsidRDefault="009A2601" w:rsidP="00452B01">
            <w:r>
              <w:t>Not present on any page</w:t>
            </w:r>
          </w:p>
        </w:tc>
      </w:tr>
      <w:tr w:rsidR="00452B01" w14:paraId="4E2527E5" w14:textId="77777777" w:rsidTr="003A51FB">
        <w:tc>
          <w:tcPr>
            <w:tcW w:w="2271" w:type="dxa"/>
          </w:tcPr>
          <w:p w14:paraId="71B3C42F" w14:textId="12A71CB7" w:rsidR="00452B01" w:rsidRDefault="00452B01" w:rsidP="00452B01">
            <w:r>
              <w:t>Meta Descriptions</w:t>
            </w:r>
          </w:p>
        </w:tc>
        <w:tc>
          <w:tcPr>
            <w:tcW w:w="2264" w:type="dxa"/>
          </w:tcPr>
          <w:p w14:paraId="187A4234" w14:textId="5D98533A" w:rsidR="00452B01" w:rsidRPr="00452B01" w:rsidRDefault="00452B01" w:rsidP="00452B0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452B01">
              <w:rPr>
                <w:rFonts w:asciiTheme="majorHAnsi" w:hAnsiTheme="majorHAnsi" w:cstheme="majorHAnsi"/>
                <w:color w:val="000000" w:themeColor="text1"/>
              </w:rPr>
              <w:t>Each page utilizes keywords up to 160 characters</w:t>
            </w:r>
          </w:p>
        </w:tc>
        <w:tc>
          <w:tcPr>
            <w:tcW w:w="2264" w:type="dxa"/>
          </w:tcPr>
          <w:p w14:paraId="254A736C" w14:textId="55E46D5C" w:rsidR="00452B01" w:rsidRDefault="009A2601" w:rsidP="00452B01">
            <w:r>
              <w:t>No</w:t>
            </w:r>
          </w:p>
        </w:tc>
        <w:tc>
          <w:tcPr>
            <w:tcW w:w="2263" w:type="dxa"/>
          </w:tcPr>
          <w:p w14:paraId="343AC85B" w14:textId="7C42F6E0" w:rsidR="00452B01" w:rsidRDefault="009A2601" w:rsidP="00452B01">
            <w:r>
              <w:t>Not present on any page</w:t>
            </w:r>
          </w:p>
        </w:tc>
      </w:tr>
      <w:tr w:rsidR="00452B01" w14:paraId="7A03B6AE" w14:textId="77777777" w:rsidTr="003A51FB">
        <w:tc>
          <w:tcPr>
            <w:tcW w:w="2271" w:type="dxa"/>
          </w:tcPr>
          <w:p w14:paraId="120D8BBA" w14:textId="108DB641" w:rsidR="00452B01" w:rsidRDefault="00452B01" w:rsidP="00452B01">
            <w:r>
              <w:t>Meta Keywords</w:t>
            </w:r>
          </w:p>
        </w:tc>
        <w:tc>
          <w:tcPr>
            <w:tcW w:w="2264" w:type="dxa"/>
          </w:tcPr>
          <w:p w14:paraId="2CB61E30" w14:textId="37BDC611" w:rsidR="00452B01" w:rsidRPr="00452B01" w:rsidRDefault="00452B01" w:rsidP="00452B0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452B01">
              <w:rPr>
                <w:rFonts w:asciiTheme="majorHAnsi" w:hAnsiTheme="majorHAnsi" w:cstheme="majorHAnsi"/>
                <w:color w:val="000000" w:themeColor="text1"/>
              </w:rPr>
              <w:t>Each Page has 10 or less descriptive and relevant keywords/phrases</w:t>
            </w:r>
          </w:p>
        </w:tc>
        <w:tc>
          <w:tcPr>
            <w:tcW w:w="2264" w:type="dxa"/>
          </w:tcPr>
          <w:p w14:paraId="61B0D314" w14:textId="388EE233" w:rsidR="00452B01" w:rsidRDefault="007E086F" w:rsidP="00452B01">
            <w:r>
              <w:t>No</w:t>
            </w:r>
          </w:p>
        </w:tc>
        <w:tc>
          <w:tcPr>
            <w:tcW w:w="2263" w:type="dxa"/>
          </w:tcPr>
          <w:p w14:paraId="579E9695" w14:textId="14924A5B" w:rsidR="00452B01" w:rsidRDefault="007E086F" w:rsidP="00452B01">
            <w:r>
              <w:t>Not present on any page</w:t>
            </w:r>
          </w:p>
        </w:tc>
      </w:tr>
      <w:tr w:rsidR="00452B01" w14:paraId="275760BC" w14:textId="77777777" w:rsidTr="003A51FB">
        <w:tc>
          <w:tcPr>
            <w:tcW w:w="2271" w:type="dxa"/>
          </w:tcPr>
          <w:p w14:paraId="736A59FD" w14:textId="1E9E0123" w:rsidR="00452B01" w:rsidRDefault="00452B01" w:rsidP="00452B01">
            <w:r>
              <w:t>Meta Robots</w:t>
            </w:r>
          </w:p>
        </w:tc>
        <w:tc>
          <w:tcPr>
            <w:tcW w:w="2264" w:type="dxa"/>
          </w:tcPr>
          <w:p w14:paraId="520B2DF4" w14:textId="06644688" w:rsidR="00452B01" w:rsidRPr="00452B01" w:rsidRDefault="00452B01" w:rsidP="00452B0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452B01">
              <w:rPr>
                <w:rFonts w:asciiTheme="majorHAnsi" w:hAnsiTheme="majorHAnsi" w:cstheme="majorHAnsi"/>
                <w:color w:val="000000" w:themeColor="text1"/>
              </w:rPr>
              <w:t>Robot tags present</w:t>
            </w:r>
          </w:p>
        </w:tc>
        <w:tc>
          <w:tcPr>
            <w:tcW w:w="2264" w:type="dxa"/>
          </w:tcPr>
          <w:p w14:paraId="11EECAD3" w14:textId="0230E7BF" w:rsidR="00452B01" w:rsidRDefault="00F25EAE" w:rsidP="00452B01">
            <w:r>
              <w:t>No</w:t>
            </w:r>
          </w:p>
        </w:tc>
        <w:tc>
          <w:tcPr>
            <w:tcW w:w="2263" w:type="dxa"/>
          </w:tcPr>
          <w:p w14:paraId="10E7CAAF" w14:textId="14332896" w:rsidR="00452B01" w:rsidRDefault="00F25EAE" w:rsidP="00452B01">
            <w:r>
              <w:t>Not preset on any page</w:t>
            </w:r>
          </w:p>
        </w:tc>
      </w:tr>
      <w:tr w:rsidR="00452B01" w14:paraId="16E58D88" w14:textId="77777777" w:rsidTr="003A51FB">
        <w:tc>
          <w:tcPr>
            <w:tcW w:w="2271" w:type="dxa"/>
          </w:tcPr>
          <w:p w14:paraId="4F1C3360" w14:textId="2DB49540" w:rsidR="00452B01" w:rsidRDefault="00452B01" w:rsidP="00452B01">
            <w:r>
              <w:t>Title Text</w:t>
            </w:r>
          </w:p>
        </w:tc>
        <w:tc>
          <w:tcPr>
            <w:tcW w:w="2264" w:type="dxa"/>
          </w:tcPr>
          <w:p w14:paraId="07EBD82C" w14:textId="4FF28667" w:rsidR="00452B01" w:rsidRPr="00452B01" w:rsidRDefault="00452B01" w:rsidP="00452B0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452B01">
              <w:rPr>
                <w:rFonts w:asciiTheme="majorHAnsi" w:hAnsiTheme="majorHAnsi" w:cstheme="majorHAnsi"/>
                <w:color w:val="000000" w:themeColor="text1"/>
              </w:rPr>
              <w:t>Each page gives page name</w:t>
            </w:r>
          </w:p>
        </w:tc>
        <w:tc>
          <w:tcPr>
            <w:tcW w:w="2264" w:type="dxa"/>
          </w:tcPr>
          <w:p w14:paraId="7DD0D1D8" w14:textId="38550D48" w:rsidR="00452B01" w:rsidRDefault="008E6011" w:rsidP="00452B01">
            <w:r>
              <w:t>Yes</w:t>
            </w:r>
          </w:p>
        </w:tc>
        <w:tc>
          <w:tcPr>
            <w:tcW w:w="2263" w:type="dxa"/>
          </w:tcPr>
          <w:p w14:paraId="4F0F3EB5" w14:textId="77777777" w:rsidR="00452B01" w:rsidRDefault="00452B01" w:rsidP="00452B01"/>
        </w:tc>
      </w:tr>
      <w:tr w:rsidR="00452B01" w14:paraId="06F0CB79" w14:textId="77777777" w:rsidTr="003A51FB">
        <w:tc>
          <w:tcPr>
            <w:tcW w:w="2271" w:type="dxa"/>
            <w:tcBorders>
              <w:bottom w:val="single" w:sz="24" w:space="0" w:color="683DBD"/>
            </w:tcBorders>
          </w:tcPr>
          <w:p w14:paraId="0392CF02" w14:textId="3EA109F9" w:rsidR="00452B01" w:rsidRDefault="00452B01" w:rsidP="00452B01">
            <w:r>
              <w:t>Optimized Images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321C44E3" w14:textId="30C1C328" w:rsidR="00452B01" w:rsidRPr="00452B01" w:rsidRDefault="0019582A" w:rsidP="00452B01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Images are optimized for the web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018B850C" w14:textId="1B3997A5" w:rsidR="00452B01" w:rsidRDefault="008E6011" w:rsidP="00452B01">
            <w:r>
              <w:t>Yes</w:t>
            </w:r>
          </w:p>
        </w:tc>
        <w:tc>
          <w:tcPr>
            <w:tcW w:w="2263" w:type="dxa"/>
            <w:tcBorders>
              <w:bottom w:val="single" w:sz="24" w:space="0" w:color="683DBD"/>
            </w:tcBorders>
          </w:tcPr>
          <w:p w14:paraId="607BC2E6" w14:textId="77777777" w:rsidR="00452B01" w:rsidRDefault="00452B01" w:rsidP="00452B01"/>
        </w:tc>
      </w:tr>
      <w:tr w:rsidR="003A51FB" w14:paraId="717A1F26" w14:textId="77777777" w:rsidTr="00346160">
        <w:tc>
          <w:tcPr>
            <w:tcW w:w="9062" w:type="dxa"/>
            <w:gridSpan w:val="4"/>
            <w:tcBorders>
              <w:top w:val="single" w:sz="24" w:space="0" w:color="683DBD"/>
              <w:bottom w:val="single" w:sz="24" w:space="0" w:color="683DBD"/>
            </w:tcBorders>
          </w:tcPr>
          <w:p w14:paraId="004EFE30" w14:textId="7AFC33CD" w:rsidR="003A51FB" w:rsidRDefault="003A51FB" w:rsidP="00346160">
            <w:pPr>
              <w:jc w:val="center"/>
            </w:pPr>
            <w:r>
              <w:t>Accessibility</w:t>
            </w:r>
          </w:p>
        </w:tc>
      </w:tr>
      <w:tr w:rsidR="003A51FB" w14:paraId="3584BFF2" w14:textId="77777777" w:rsidTr="003A51FB">
        <w:tc>
          <w:tcPr>
            <w:tcW w:w="2271" w:type="dxa"/>
          </w:tcPr>
          <w:p w14:paraId="7509D8FB" w14:textId="51A98677" w:rsidR="003A51FB" w:rsidRDefault="003A51FB" w:rsidP="003A51FB">
            <w:r w:rsidRPr="00D82402">
              <w:rPr>
                <w:rFonts w:ascii="Century Gothic" w:hAnsi="Century Gothic"/>
              </w:rPr>
              <w:t>Color Contrast</w:t>
            </w:r>
          </w:p>
        </w:tc>
        <w:tc>
          <w:tcPr>
            <w:tcW w:w="2264" w:type="dxa"/>
          </w:tcPr>
          <w:p w14:paraId="15D61E15" w14:textId="419F1F93" w:rsidR="003A51FB" w:rsidRPr="00452B01" w:rsidRDefault="003A51FB" w:rsidP="003A51FB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D82402">
              <w:rPr>
                <w:rFonts w:ascii="Century Gothic" w:hAnsi="Century Gothic"/>
              </w:rPr>
              <w:t>High contrast between text and backgrounds</w:t>
            </w:r>
          </w:p>
        </w:tc>
        <w:tc>
          <w:tcPr>
            <w:tcW w:w="2264" w:type="dxa"/>
          </w:tcPr>
          <w:p w14:paraId="524CB9B6" w14:textId="65081FAA" w:rsidR="003A51FB" w:rsidRDefault="00F76AC1" w:rsidP="003A51FB">
            <w:r>
              <w:t>Yes</w:t>
            </w:r>
          </w:p>
        </w:tc>
        <w:tc>
          <w:tcPr>
            <w:tcW w:w="2263" w:type="dxa"/>
          </w:tcPr>
          <w:p w14:paraId="647D49CA" w14:textId="121AC4BD" w:rsidR="003A51FB" w:rsidRDefault="000235FA" w:rsidP="003A51FB">
            <w:r>
              <w:t>Check ‘test accessibility’</w:t>
            </w:r>
          </w:p>
        </w:tc>
      </w:tr>
      <w:tr w:rsidR="003A51FB" w14:paraId="0D4C8D29" w14:textId="77777777" w:rsidTr="003A51FB">
        <w:tc>
          <w:tcPr>
            <w:tcW w:w="2271" w:type="dxa"/>
          </w:tcPr>
          <w:p w14:paraId="40C48087" w14:textId="465EA029" w:rsidR="003A51FB" w:rsidRDefault="003A51FB" w:rsidP="003A51FB">
            <w:r w:rsidRPr="00D82402">
              <w:rPr>
                <w:rFonts w:ascii="Century Gothic" w:hAnsi="Century Gothic"/>
              </w:rPr>
              <w:lastRenderedPageBreak/>
              <w:t>Test Accessibility</w:t>
            </w:r>
          </w:p>
        </w:tc>
        <w:tc>
          <w:tcPr>
            <w:tcW w:w="2264" w:type="dxa"/>
          </w:tcPr>
          <w:p w14:paraId="4D839E2C" w14:textId="3D4639F4" w:rsidR="003A51FB" w:rsidRPr="00452B01" w:rsidRDefault="003A51FB" w:rsidP="003A51FB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D82402">
              <w:rPr>
                <w:rFonts w:ascii="Century Gothic" w:hAnsi="Century Gothic"/>
              </w:rPr>
              <w:t>Should come back with no errors</w:t>
            </w:r>
          </w:p>
        </w:tc>
        <w:tc>
          <w:tcPr>
            <w:tcW w:w="2264" w:type="dxa"/>
          </w:tcPr>
          <w:p w14:paraId="4D57E3BD" w14:textId="1CA231E0" w:rsidR="003A51FB" w:rsidRDefault="00F76AC1" w:rsidP="003A51FB">
            <w:r>
              <w:t>No</w:t>
            </w:r>
          </w:p>
        </w:tc>
        <w:tc>
          <w:tcPr>
            <w:tcW w:w="2263" w:type="dxa"/>
          </w:tcPr>
          <w:p w14:paraId="3FC896C3" w14:textId="7E98F33B" w:rsidR="003A51FB" w:rsidRDefault="00F76AC1" w:rsidP="003A51FB">
            <w:r>
              <w:t>Contrast between light green color and white text, li are not contained in &lt;</w:t>
            </w:r>
            <w:proofErr w:type="spellStart"/>
            <w:r>
              <w:t>ul</w:t>
            </w:r>
            <w:proofErr w:type="spellEnd"/>
            <w:r>
              <w:t>&gt;, &lt;</w:t>
            </w:r>
            <w:proofErr w:type="spellStart"/>
            <w:r>
              <w:t>ol</w:t>
            </w:r>
            <w:proofErr w:type="spellEnd"/>
            <w:r>
              <w:t>&gt;, or &lt;menu&gt;</w:t>
            </w:r>
          </w:p>
        </w:tc>
      </w:tr>
      <w:tr w:rsidR="003A51FB" w14:paraId="20FB657D" w14:textId="77777777" w:rsidTr="003A51FB">
        <w:tc>
          <w:tcPr>
            <w:tcW w:w="2271" w:type="dxa"/>
          </w:tcPr>
          <w:p w14:paraId="4CD01AF6" w14:textId="4E7672CD" w:rsidR="003A51FB" w:rsidRDefault="003A51FB" w:rsidP="003A51FB">
            <w:r w:rsidRPr="00D82402">
              <w:rPr>
                <w:rFonts w:ascii="Century Gothic" w:hAnsi="Century Gothic"/>
              </w:rPr>
              <w:t>Headings</w:t>
            </w:r>
          </w:p>
        </w:tc>
        <w:tc>
          <w:tcPr>
            <w:tcW w:w="2264" w:type="dxa"/>
          </w:tcPr>
          <w:p w14:paraId="66A72AA1" w14:textId="0E210AF6" w:rsidR="003A51FB" w:rsidRPr="00452B01" w:rsidRDefault="003A51FB" w:rsidP="003A51FB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D82402">
              <w:rPr>
                <w:rFonts w:ascii="Century Gothic" w:hAnsi="Century Gothic"/>
              </w:rPr>
              <w:t>H1 tags present on each page</w:t>
            </w:r>
          </w:p>
        </w:tc>
        <w:tc>
          <w:tcPr>
            <w:tcW w:w="2264" w:type="dxa"/>
          </w:tcPr>
          <w:p w14:paraId="361B4578" w14:textId="1A4DE0D8" w:rsidR="003A51FB" w:rsidRDefault="00393287" w:rsidP="003A51FB">
            <w:r>
              <w:t>Yes</w:t>
            </w:r>
          </w:p>
        </w:tc>
        <w:tc>
          <w:tcPr>
            <w:tcW w:w="2263" w:type="dxa"/>
          </w:tcPr>
          <w:p w14:paraId="4F44E469" w14:textId="77777777" w:rsidR="003A51FB" w:rsidRDefault="003A51FB" w:rsidP="003A51FB"/>
        </w:tc>
      </w:tr>
      <w:tr w:rsidR="003A51FB" w14:paraId="154274EB" w14:textId="77777777" w:rsidTr="003A51FB">
        <w:tc>
          <w:tcPr>
            <w:tcW w:w="2271" w:type="dxa"/>
          </w:tcPr>
          <w:p w14:paraId="677141FA" w14:textId="4934E1E6" w:rsidR="003A51FB" w:rsidRDefault="003A51FB" w:rsidP="003A51FB">
            <w:r w:rsidRPr="00D82402">
              <w:rPr>
                <w:rFonts w:ascii="Century Gothic" w:hAnsi="Century Gothic"/>
              </w:rPr>
              <w:t>Alt tags</w:t>
            </w:r>
          </w:p>
        </w:tc>
        <w:tc>
          <w:tcPr>
            <w:tcW w:w="2264" w:type="dxa"/>
          </w:tcPr>
          <w:p w14:paraId="7EFCFE4A" w14:textId="67722DA7" w:rsidR="003A51FB" w:rsidRPr="00452B01" w:rsidRDefault="003A51FB" w:rsidP="003A51FB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D82402">
              <w:rPr>
                <w:rFonts w:ascii="Century Gothic" w:hAnsi="Century Gothic"/>
              </w:rPr>
              <w:t>Descriptive alt tags should be present for every image</w:t>
            </w:r>
          </w:p>
        </w:tc>
        <w:tc>
          <w:tcPr>
            <w:tcW w:w="2264" w:type="dxa"/>
          </w:tcPr>
          <w:p w14:paraId="4AB4615B" w14:textId="12F94C64" w:rsidR="003A51FB" w:rsidRDefault="004560B7" w:rsidP="003A51FB">
            <w:r>
              <w:t>Yes</w:t>
            </w:r>
          </w:p>
        </w:tc>
        <w:tc>
          <w:tcPr>
            <w:tcW w:w="2263" w:type="dxa"/>
          </w:tcPr>
          <w:p w14:paraId="0507BF4C" w14:textId="77777777" w:rsidR="003A51FB" w:rsidRDefault="003A51FB" w:rsidP="003A51FB"/>
        </w:tc>
      </w:tr>
    </w:tbl>
    <w:p w14:paraId="4F17CDF1" w14:textId="77777777" w:rsidR="00B57FD3" w:rsidRDefault="00B57FD3" w:rsidP="00887B96">
      <w:pPr>
        <w:pStyle w:val="Heading1"/>
        <w:jc w:val="center"/>
        <w:rPr>
          <w:b/>
          <w:bCs/>
          <w:color w:val="683DBD"/>
          <w:sz w:val="40"/>
          <w:szCs w:val="40"/>
        </w:rPr>
      </w:pPr>
    </w:p>
    <w:p w14:paraId="36F39E80" w14:textId="13340E5D" w:rsidR="00277D3C" w:rsidRPr="00887B96" w:rsidRDefault="00887B96" w:rsidP="00887B96">
      <w:pPr>
        <w:pStyle w:val="Heading1"/>
        <w:jc w:val="center"/>
        <w:rPr>
          <w:b/>
          <w:bCs/>
          <w:color w:val="683DBD"/>
          <w:sz w:val="40"/>
          <w:szCs w:val="40"/>
        </w:rPr>
      </w:pPr>
      <w:r w:rsidRPr="00887B96">
        <w:rPr>
          <w:b/>
          <w:bCs/>
          <w:color w:val="683DBD"/>
          <w:sz w:val="40"/>
          <w:szCs w:val="40"/>
        </w:rPr>
        <w:t>Page Content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1"/>
        <w:gridCol w:w="2264"/>
        <w:gridCol w:w="2264"/>
        <w:gridCol w:w="2263"/>
      </w:tblGrid>
      <w:tr w:rsidR="008B68BA" w14:paraId="05A96ADF" w14:textId="77777777" w:rsidTr="00346160">
        <w:tc>
          <w:tcPr>
            <w:tcW w:w="2271" w:type="dxa"/>
          </w:tcPr>
          <w:p w14:paraId="17CF7919" w14:textId="77777777" w:rsidR="008B68BA" w:rsidRPr="00E45F77" w:rsidRDefault="008B68BA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Reporter</w:t>
            </w:r>
          </w:p>
        </w:tc>
        <w:tc>
          <w:tcPr>
            <w:tcW w:w="2264" w:type="dxa"/>
          </w:tcPr>
          <w:p w14:paraId="0D6579D8" w14:textId="77777777" w:rsidR="008B68BA" w:rsidRDefault="008B68BA" w:rsidP="00346160">
            <w:r>
              <w:t>Molly Atkinson</w:t>
            </w:r>
          </w:p>
        </w:tc>
        <w:tc>
          <w:tcPr>
            <w:tcW w:w="2264" w:type="dxa"/>
          </w:tcPr>
          <w:p w14:paraId="09000B12" w14:textId="77777777" w:rsidR="008B68BA" w:rsidRPr="00E45F77" w:rsidRDefault="008B68BA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Date</w:t>
            </w:r>
          </w:p>
        </w:tc>
        <w:tc>
          <w:tcPr>
            <w:tcW w:w="2263" w:type="dxa"/>
          </w:tcPr>
          <w:p w14:paraId="61B55C79" w14:textId="77777777" w:rsidR="008B68BA" w:rsidRDefault="008B68BA" w:rsidP="00346160">
            <w:r>
              <w:t>4/16/24</w:t>
            </w:r>
          </w:p>
        </w:tc>
      </w:tr>
      <w:tr w:rsidR="008B68BA" w14:paraId="747673F9" w14:textId="77777777" w:rsidTr="00346160">
        <w:trPr>
          <w:trHeight w:val="224"/>
        </w:trPr>
        <w:tc>
          <w:tcPr>
            <w:tcW w:w="2271" w:type="dxa"/>
          </w:tcPr>
          <w:p w14:paraId="4F75A97A" w14:textId="77777777" w:rsidR="008B68BA" w:rsidRPr="00E45F77" w:rsidRDefault="008B68BA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Platform</w:t>
            </w:r>
          </w:p>
        </w:tc>
        <w:tc>
          <w:tcPr>
            <w:tcW w:w="2264" w:type="dxa"/>
          </w:tcPr>
          <w:p w14:paraId="6FF39D8F" w14:textId="77777777" w:rsidR="008B68BA" w:rsidRDefault="008B68BA" w:rsidP="00346160">
            <w:r>
              <w:t>Laptop</w:t>
            </w:r>
          </w:p>
        </w:tc>
        <w:tc>
          <w:tcPr>
            <w:tcW w:w="2264" w:type="dxa"/>
          </w:tcPr>
          <w:p w14:paraId="6FF07AE5" w14:textId="77777777" w:rsidR="008B68BA" w:rsidRPr="007B4382" w:rsidRDefault="008B68BA" w:rsidP="00346160">
            <w:pPr>
              <w:rPr>
                <w:b/>
                <w:bCs/>
              </w:rPr>
            </w:pPr>
            <w:r w:rsidRPr="007B4382">
              <w:rPr>
                <w:b/>
                <w:bCs/>
              </w:rPr>
              <w:t>Test Name</w:t>
            </w:r>
          </w:p>
        </w:tc>
        <w:tc>
          <w:tcPr>
            <w:tcW w:w="2263" w:type="dxa"/>
          </w:tcPr>
          <w:p w14:paraId="77A79E72" w14:textId="45C9A307" w:rsidR="008B68BA" w:rsidRDefault="009C22B3" w:rsidP="00346160">
            <w:r>
              <w:t>Page Content</w:t>
            </w:r>
          </w:p>
        </w:tc>
      </w:tr>
      <w:tr w:rsidR="008B68BA" w14:paraId="74AD5748" w14:textId="77777777" w:rsidTr="00346160">
        <w:trPr>
          <w:trHeight w:val="530"/>
        </w:trPr>
        <w:tc>
          <w:tcPr>
            <w:tcW w:w="2271" w:type="dxa"/>
            <w:tcBorders>
              <w:bottom w:val="single" w:sz="24" w:space="0" w:color="683DBD"/>
            </w:tcBorders>
          </w:tcPr>
          <w:p w14:paraId="7F4BFB55" w14:textId="77777777" w:rsidR="008B68BA" w:rsidRPr="00E45F77" w:rsidRDefault="008B68BA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Operating System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20F5F107" w14:textId="77777777" w:rsidR="008B68BA" w:rsidRDefault="008B68BA" w:rsidP="00346160">
            <w:r>
              <w:t>Mac OS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162C6AD8" w14:textId="77777777" w:rsidR="008B68BA" w:rsidRDefault="008B68BA" w:rsidP="00346160"/>
        </w:tc>
        <w:tc>
          <w:tcPr>
            <w:tcW w:w="2263" w:type="dxa"/>
            <w:tcBorders>
              <w:bottom w:val="single" w:sz="24" w:space="0" w:color="683DBD"/>
            </w:tcBorders>
          </w:tcPr>
          <w:p w14:paraId="410B9704" w14:textId="77777777" w:rsidR="008B68BA" w:rsidRDefault="008B68BA" w:rsidP="00346160"/>
        </w:tc>
      </w:tr>
      <w:tr w:rsidR="008B68BA" w:rsidRPr="00E45F77" w14:paraId="76AB07A3" w14:textId="77777777" w:rsidTr="00346160">
        <w:trPr>
          <w:trHeight w:val="23"/>
        </w:trPr>
        <w:tc>
          <w:tcPr>
            <w:tcW w:w="9062" w:type="dxa"/>
            <w:gridSpan w:val="4"/>
            <w:tcBorders>
              <w:top w:val="nil"/>
            </w:tcBorders>
            <w:vAlign w:val="center"/>
          </w:tcPr>
          <w:p w14:paraId="38FA5566" w14:textId="77777777" w:rsidR="008B68BA" w:rsidRPr="00E45F77" w:rsidRDefault="008B68BA" w:rsidP="003461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Validation</w:t>
            </w:r>
          </w:p>
        </w:tc>
      </w:tr>
      <w:tr w:rsidR="008B68BA" w:rsidRPr="00E45F77" w14:paraId="3F29CD55" w14:textId="77777777" w:rsidTr="00346160">
        <w:tc>
          <w:tcPr>
            <w:tcW w:w="2271" w:type="dxa"/>
            <w:tcBorders>
              <w:top w:val="single" w:sz="24" w:space="0" w:color="683DBD"/>
            </w:tcBorders>
          </w:tcPr>
          <w:p w14:paraId="1A50F366" w14:textId="77777777" w:rsidR="008B68BA" w:rsidRPr="00E45F77" w:rsidRDefault="008B68BA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Action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2E965B36" w14:textId="77777777" w:rsidR="008B68BA" w:rsidRPr="00E45F77" w:rsidRDefault="008B68BA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Expected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5935E136" w14:textId="77777777" w:rsidR="008B68BA" w:rsidRPr="00E45F77" w:rsidRDefault="008B68BA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Satisfaction</w:t>
            </w:r>
          </w:p>
        </w:tc>
        <w:tc>
          <w:tcPr>
            <w:tcW w:w="2263" w:type="dxa"/>
            <w:tcBorders>
              <w:top w:val="single" w:sz="24" w:space="0" w:color="683DBD"/>
            </w:tcBorders>
          </w:tcPr>
          <w:p w14:paraId="030DB01C" w14:textId="77777777" w:rsidR="008B68BA" w:rsidRPr="00E45F77" w:rsidRDefault="008B68BA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Comments</w:t>
            </w:r>
          </w:p>
        </w:tc>
      </w:tr>
      <w:tr w:rsidR="007F3556" w14:paraId="7CFDD351" w14:textId="77777777" w:rsidTr="00346160">
        <w:tc>
          <w:tcPr>
            <w:tcW w:w="2271" w:type="dxa"/>
          </w:tcPr>
          <w:p w14:paraId="41B70156" w14:textId="77777777" w:rsidR="007F3556" w:rsidRDefault="007F3556" w:rsidP="007F3556">
            <w:r>
              <w:lastRenderedPageBreak/>
              <w:t>CSS</w:t>
            </w:r>
          </w:p>
        </w:tc>
        <w:tc>
          <w:tcPr>
            <w:tcW w:w="2264" w:type="dxa"/>
          </w:tcPr>
          <w:p w14:paraId="24BB075A" w14:textId="39FEC94A" w:rsidR="007F3556" w:rsidRPr="007F3556" w:rsidRDefault="007F3556" w:rsidP="007F3556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Passes with no errors</w:t>
            </w:r>
          </w:p>
        </w:tc>
        <w:tc>
          <w:tcPr>
            <w:tcW w:w="2264" w:type="dxa"/>
          </w:tcPr>
          <w:p w14:paraId="3615C9A2" w14:textId="17D22F93" w:rsidR="007F3556" w:rsidRPr="007F3556" w:rsidRDefault="007F3556" w:rsidP="007F3556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7CE51FB1" w14:textId="77777777" w:rsidR="007F3556" w:rsidRDefault="007F3556" w:rsidP="007F3556"/>
        </w:tc>
      </w:tr>
      <w:tr w:rsidR="007F3556" w14:paraId="3A98CA61" w14:textId="77777777" w:rsidTr="00346160">
        <w:tc>
          <w:tcPr>
            <w:tcW w:w="2271" w:type="dxa"/>
            <w:tcBorders>
              <w:bottom w:val="single" w:sz="24" w:space="0" w:color="683DBD"/>
            </w:tcBorders>
          </w:tcPr>
          <w:p w14:paraId="30A0BA98" w14:textId="77777777" w:rsidR="007F3556" w:rsidRDefault="007F3556" w:rsidP="007F3556">
            <w:r>
              <w:t>HTML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21232FEA" w14:textId="13CB1841" w:rsidR="007F3556" w:rsidRPr="007F3556" w:rsidRDefault="007F3556" w:rsidP="007F3556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Passes with no errors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5DF1DD8D" w14:textId="29FD2B19" w:rsidR="007F3556" w:rsidRPr="007F3556" w:rsidRDefault="007F3556" w:rsidP="007F3556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  <w:tcBorders>
              <w:bottom w:val="single" w:sz="24" w:space="0" w:color="683DBD"/>
            </w:tcBorders>
          </w:tcPr>
          <w:p w14:paraId="22CD573F" w14:textId="77777777" w:rsidR="007F3556" w:rsidRDefault="007F3556" w:rsidP="007F3556"/>
        </w:tc>
      </w:tr>
      <w:tr w:rsidR="008B68BA" w14:paraId="06DC43D3" w14:textId="77777777" w:rsidTr="00346160">
        <w:tc>
          <w:tcPr>
            <w:tcW w:w="9062" w:type="dxa"/>
            <w:gridSpan w:val="4"/>
            <w:tcBorders>
              <w:top w:val="single" w:sz="24" w:space="0" w:color="683DBD"/>
              <w:bottom w:val="single" w:sz="24" w:space="0" w:color="683DBD"/>
            </w:tcBorders>
          </w:tcPr>
          <w:p w14:paraId="1298B173" w14:textId="77777777" w:rsidR="008B68BA" w:rsidRDefault="008B68BA" w:rsidP="00346160">
            <w:pPr>
              <w:jc w:val="center"/>
            </w:pPr>
            <w:r w:rsidRPr="00F452D9">
              <w:rPr>
                <w:b/>
                <w:bCs/>
              </w:rPr>
              <w:t>SEO</w:t>
            </w:r>
          </w:p>
        </w:tc>
      </w:tr>
      <w:tr w:rsidR="007F3556" w14:paraId="7905DEBA" w14:textId="77777777" w:rsidTr="00346160">
        <w:tc>
          <w:tcPr>
            <w:tcW w:w="2271" w:type="dxa"/>
          </w:tcPr>
          <w:p w14:paraId="4B22AE39" w14:textId="7C8B8878" w:rsidR="007F3556" w:rsidRDefault="007F3556" w:rsidP="007F3556">
            <w:r w:rsidRPr="00FD16C7">
              <w:rPr>
                <w:rFonts w:ascii="Century Gothic" w:hAnsi="Century Gothic"/>
              </w:rPr>
              <w:t>Mobile Friendly</w:t>
            </w:r>
          </w:p>
        </w:tc>
        <w:tc>
          <w:tcPr>
            <w:tcW w:w="2264" w:type="dxa"/>
          </w:tcPr>
          <w:p w14:paraId="0C829FDF" w14:textId="55286952" w:rsidR="007F3556" w:rsidRPr="00452B01" w:rsidRDefault="007F3556" w:rsidP="007F3556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D16C7">
              <w:rPr>
                <w:rFonts w:ascii="Century Gothic" w:hAnsi="Century Gothic"/>
              </w:rPr>
              <w:t>Displays properly on different devices</w:t>
            </w:r>
          </w:p>
        </w:tc>
        <w:tc>
          <w:tcPr>
            <w:tcW w:w="2264" w:type="dxa"/>
          </w:tcPr>
          <w:p w14:paraId="0A3BD55A" w14:textId="3A83D9F5" w:rsidR="007F3556" w:rsidRDefault="007F3556" w:rsidP="007F3556">
            <w:r w:rsidRPr="00FD16C7">
              <w:rPr>
                <w:rFonts w:ascii="Century Gothic" w:hAnsi="Century Gothic"/>
              </w:rPr>
              <w:t>No</w:t>
            </w:r>
          </w:p>
        </w:tc>
        <w:tc>
          <w:tcPr>
            <w:tcW w:w="2263" w:type="dxa"/>
          </w:tcPr>
          <w:p w14:paraId="34749F09" w14:textId="10C57E0D" w:rsidR="007F3556" w:rsidRDefault="007F3556" w:rsidP="007F3556">
            <w:r>
              <w:rPr>
                <w:rFonts w:ascii="Century Gothic" w:hAnsi="Century Gothic"/>
              </w:rPr>
              <w:t>Pics don’t load properly on mobile, red Bovine Dairy Farms H1 is too small</w:t>
            </w:r>
          </w:p>
        </w:tc>
      </w:tr>
      <w:tr w:rsidR="007F3556" w14:paraId="5D4A3C02" w14:textId="77777777" w:rsidTr="00346160">
        <w:tc>
          <w:tcPr>
            <w:tcW w:w="2271" w:type="dxa"/>
          </w:tcPr>
          <w:p w14:paraId="713E8A31" w14:textId="20F661A2" w:rsidR="007F3556" w:rsidRDefault="007F3556" w:rsidP="007F3556">
            <w:r w:rsidRPr="00FD16C7">
              <w:rPr>
                <w:rFonts w:ascii="Century Gothic" w:hAnsi="Century Gothic"/>
              </w:rPr>
              <w:t>Page Content</w:t>
            </w:r>
          </w:p>
        </w:tc>
        <w:tc>
          <w:tcPr>
            <w:tcW w:w="2264" w:type="dxa"/>
          </w:tcPr>
          <w:p w14:paraId="074866FA" w14:textId="1C0C53AC" w:rsidR="007F3556" w:rsidRPr="00452B01" w:rsidRDefault="007F3556" w:rsidP="007F3556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D16C7">
              <w:rPr>
                <w:rFonts w:ascii="Century Gothic" w:hAnsi="Century Gothic"/>
              </w:rPr>
              <w:t>Displays well</w:t>
            </w:r>
          </w:p>
        </w:tc>
        <w:tc>
          <w:tcPr>
            <w:tcW w:w="2264" w:type="dxa"/>
          </w:tcPr>
          <w:p w14:paraId="7FA32AF5" w14:textId="3AA58893" w:rsidR="007F3556" w:rsidRDefault="007F3556" w:rsidP="007F3556">
            <w:r w:rsidRPr="00FD16C7">
              <w:rPr>
                <w:rFonts w:ascii="Century Gothic" w:hAnsi="Century Gothic"/>
              </w:rPr>
              <w:t>No</w:t>
            </w:r>
          </w:p>
        </w:tc>
        <w:tc>
          <w:tcPr>
            <w:tcW w:w="2263" w:type="dxa"/>
          </w:tcPr>
          <w:p w14:paraId="31B3E44D" w14:textId="117ABE5F" w:rsidR="007F3556" w:rsidRDefault="002B2DAB" w:rsidP="007F3556">
            <w:r>
              <w:rPr>
                <w:rFonts w:ascii="Century Gothic" w:hAnsi="Century Gothic"/>
              </w:rPr>
              <w:t>Looks poor on mobile devices</w:t>
            </w:r>
          </w:p>
        </w:tc>
      </w:tr>
      <w:tr w:rsidR="007F3556" w14:paraId="51CD0354" w14:textId="77777777" w:rsidTr="00346160">
        <w:tc>
          <w:tcPr>
            <w:tcW w:w="2271" w:type="dxa"/>
          </w:tcPr>
          <w:p w14:paraId="03ECF0FF" w14:textId="205CB212" w:rsidR="007F3556" w:rsidRDefault="007F3556" w:rsidP="007F3556">
            <w:r w:rsidRPr="00FD16C7">
              <w:rPr>
                <w:rFonts w:ascii="Century Gothic" w:hAnsi="Century Gothic"/>
              </w:rPr>
              <w:t>Tags</w:t>
            </w:r>
          </w:p>
        </w:tc>
        <w:tc>
          <w:tcPr>
            <w:tcW w:w="2264" w:type="dxa"/>
          </w:tcPr>
          <w:p w14:paraId="33E61911" w14:textId="00671985" w:rsidR="007F3556" w:rsidRPr="00452B01" w:rsidRDefault="007F3556" w:rsidP="007F3556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D16C7">
              <w:rPr>
                <w:rFonts w:ascii="Century Gothic" w:hAnsi="Century Gothic"/>
              </w:rPr>
              <w:t xml:space="preserve">Every tag </w:t>
            </w:r>
            <w:r w:rsidR="000119A2">
              <w:rPr>
                <w:rFonts w:ascii="Century Gothic" w:hAnsi="Century Gothic"/>
              </w:rPr>
              <w:t>is complete</w:t>
            </w:r>
          </w:p>
        </w:tc>
        <w:tc>
          <w:tcPr>
            <w:tcW w:w="2264" w:type="dxa"/>
          </w:tcPr>
          <w:p w14:paraId="1D5C5E05" w14:textId="4128EC90" w:rsidR="007F3556" w:rsidRDefault="007F3556" w:rsidP="007F3556">
            <w:r w:rsidRPr="00FD16C7">
              <w:rPr>
                <w:rFonts w:ascii="Century Gothic" w:hAnsi="Century Gothic"/>
              </w:rPr>
              <w:t>Yes</w:t>
            </w:r>
          </w:p>
        </w:tc>
        <w:tc>
          <w:tcPr>
            <w:tcW w:w="2263" w:type="dxa"/>
          </w:tcPr>
          <w:p w14:paraId="7B8FAC2C" w14:textId="5A08340A" w:rsidR="007F3556" w:rsidRDefault="007F3556" w:rsidP="007F3556"/>
        </w:tc>
      </w:tr>
      <w:tr w:rsidR="008B68BA" w14:paraId="6A0086FE" w14:textId="77777777" w:rsidTr="00346160">
        <w:tc>
          <w:tcPr>
            <w:tcW w:w="9062" w:type="dxa"/>
            <w:gridSpan w:val="4"/>
            <w:tcBorders>
              <w:top w:val="single" w:sz="24" w:space="0" w:color="683DBD"/>
              <w:bottom w:val="single" w:sz="24" w:space="0" w:color="683DBD"/>
            </w:tcBorders>
          </w:tcPr>
          <w:p w14:paraId="30528D39" w14:textId="77777777" w:rsidR="008B68BA" w:rsidRDefault="008B68BA" w:rsidP="00346160">
            <w:pPr>
              <w:jc w:val="center"/>
            </w:pPr>
            <w:r>
              <w:t>Accessibility</w:t>
            </w:r>
          </w:p>
        </w:tc>
      </w:tr>
      <w:tr w:rsidR="000235FA" w14:paraId="748BF4C6" w14:textId="77777777" w:rsidTr="00346160">
        <w:tc>
          <w:tcPr>
            <w:tcW w:w="2271" w:type="dxa"/>
          </w:tcPr>
          <w:p w14:paraId="31479C76" w14:textId="7845C532" w:rsidR="000235FA" w:rsidRDefault="000235FA" w:rsidP="000235FA">
            <w:r w:rsidRPr="00FD16C7">
              <w:rPr>
                <w:rFonts w:ascii="Century Gothic" w:hAnsi="Century Gothic"/>
              </w:rPr>
              <w:t>Padding</w:t>
            </w:r>
          </w:p>
        </w:tc>
        <w:tc>
          <w:tcPr>
            <w:tcW w:w="2264" w:type="dxa"/>
          </w:tcPr>
          <w:p w14:paraId="234A1AB5" w14:textId="68F21576" w:rsidR="000235FA" w:rsidRPr="00452B01" w:rsidRDefault="000235FA" w:rsidP="000235FA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D16C7">
              <w:rPr>
                <w:rFonts w:ascii="Century Gothic" w:hAnsi="Century Gothic"/>
              </w:rPr>
              <w:t>Padding around edges</w:t>
            </w:r>
          </w:p>
        </w:tc>
        <w:tc>
          <w:tcPr>
            <w:tcW w:w="2264" w:type="dxa"/>
          </w:tcPr>
          <w:p w14:paraId="6CEF624D" w14:textId="346B1CB2" w:rsidR="000235FA" w:rsidRDefault="000235FA" w:rsidP="000235FA">
            <w:r>
              <w:t>No</w:t>
            </w:r>
          </w:p>
        </w:tc>
        <w:tc>
          <w:tcPr>
            <w:tcW w:w="2263" w:type="dxa"/>
          </w:tcPr>
          <w:p w14:paraId="369B07EE" w14:textId="383D9668" w:rsidR="000235FA" w:rsidRDefault="000235FA" w:rsidP="000235FA">
            <w:r>
              <w:t>Extra gap on right side of page</w:t>
            </w:r>
          </w:p>
        </w:tc>
      </w:tr>
      <w:tr w:rsidR="000235FA" w14:paraId="74302668" w14:textId="77777777" w:rsidTr="00346160">
        <w:tc>
          <w:tcPr>
            <w:tcW w:w="2271" w:type="dxa"/>
          </w:tcPr>
          <w:p w14:paraId="383A3C6D" w14:textId="4BCB8AD8" w:rsidR="000235FA" w:rsidRDefault="000235FA" w:rsidP="000235FA">
            <w:r w:rsidRPr="00FD16C7">
              <w:rPr>
                <w:rFonts w:ascii="Century Gothic" w:hAnsi="Century Gothic"/>
              </w:rPr>
              <w:t>Scrolls</w:t>
            </w:r>
          </w:p>
        </w:tc>
        <w:tc>
          <w:tcPr>
            <w:tcW w:w="2264" w:type="dxa"/>
          </w:tcPr>
          <w:p w14:paraId="2D2CFC0A" w14:textId="6D4E0877" w:rsidR="000235FA" w:rsidRPr="00452B01" w:rsidRDefault="000235FA" w:rsidP="000235FA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D16C7">
              <w:rPr>
                <w:rFonts w:ascii="Century Gothic" w:hAnsi="Century Gothic"/>
              </w:rPr>
              <w:t>Scrolling works</w:t>
            </w:r>
          </w:p>
        </w:tc>
        <w:tc>
          <w:tcPr>
            <w:tcW w:w="2264" w:type="dxa"/>
          </w:tcPr>
          <w:p w14:paraId="31CDC853" w14:textId="66F6F8FD" w:rsidR="000235FA" w:rsidRDefault="000235FA" w:rsidP="000235FA">
            <w:r>
              <w:t>Yes</w:t>
            </w:r>
          </w:p>
        </w:tc>
        <w:tc>
          <w:tcPr>
            <w:tcW w:w="2263" w:type="dxa"/>
          </w:tcPr>
          <w:p w14:paraId="3E8AF6F0" w14:textId="65716B0C" w:rsidR="000235FA" w:rsidRDefault="000235FA" w:rsidP="000235FA"/>
        </w:tc>
      </w:tr>
      <w:tr w:rsidR="000235FA" w14:paraId="79E54E56" w14:textId="77777777" w:rsidTr="00346160">
        <w:tc>
          <w:tcPr>
            <w:tcW w:w="2271" w:type="dxa"/>
          </w:tcPr>
          <w:p w14:paraId="763E6016" w14:textId="6D5D910A" w:rsidR="000235FA" w:rsidRDefault="000235FA" w:rsidP="000235FA">
            <w:r w:rsidRPr="00FD16C7">
              <w:rPr>
                <w:rFonts w:ascii="Century Gothic" w:hAnsi="Century Gothic"/>
              </w:rPr>
              <w:lastRenderedPageBreak/>
              <w:t>Consistency of color</w:t>
            </w:r>
          </w:p>
        </w:tc>
        <w:tc>
          <w:tcPr>
            <w:tcW w:w="2264" w:type="dxa"/>
          </w:tcPr>
          <w:p w14:paraId="51F91305" w14:textId="35BB1757" w:rsidR="000235FA" w:rsidRPr="00452B01" w:rsidRDefault="000235FA" w:rsidP="000235FA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D16C7">
              <w:rPr>
                <w:rFonts w:ascii="Century Gothic" w:hAnsi="Century Gothic"/>
              </w:rPr>
              <w:t>Same color pattern</w:t>
            </w:r>
          </w:p>
        </w:tc>
        <w:tc>
          <w:tcPr>
            <w:tcW w:w="2264" w:type="dxa"/>
          </w:tcPr>
          <w:p w14:paraId="5B5B775D" w14:textId="77777777" w:rsidR="000235FA" w:rsidRDefault="000235FA" w:rsidP="000235FA">
            <w:r>
              <w:t>Yes</w:t>
            </w:r>
          </w:p>
        </w:tc>
        <w:tc>
          <w:tcPr>
            <w:tcW w:w="2263" w:type="dxa"/>
          </w:tcPr>
          <w:p w14:paraId="5EFF0EBD" w14:textId="77777777" w:rsidR="000235FA" w:rsidRDefault="000235FA" w:rsidP="000235FA"/>
        </w:tc>
      </w:tr>
      <w:tr w:rsidR="000235FA" w14:paraId="63D71A7B" w14:textId="77777777" w:rsidTr="00346160">
        <w:tc>
          <w:tcPr>
            <w:tcW w:w="2271" w:type="dxa"/>
          </w:tcPr>
          <w:p w14:paraId="6CFB25BC" w14:textId="434B5645" w:rsidR="000235FA" w:rsidRDefault="000235FA" w:rsidP="000235FA">
            <w:r w:rsidRPr="00FD16C7">
              <w:rPr>
                <w:rFonts w:ascii="Century Gothic" w:hAnsi="Century Gothic"/>
              </w:rPr>
              <w:t>Page alignment</w:t>
            </w:r>
          </w:p>
        </w:tc>
        <w:tc>
          <w:tcPr>
            <w:tcW w:w="2264" w:type="dxa"/>
          </w:tcPr>
          <w:p w14:paraId="79E39E18" w14:textId="002A456F" w:rsidR="000235FA" w:rsidRPr="00452B01" w:rsidRDefault="000235FA" w:rsidP="000235FA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D16C7">
              <w:rPr>
                <w:rFonts w:ascii="Century Gothic" w:hAnsi="Century Gothic"/>
              </w:rPr>
              <w:t>Everything on page is aligned well</w:t>
            </w:r>
          </w:p>
        </w:tc>
        <w:tc>
          <w:tcPr>
            <w:tcW w:w="2264" w:type="dxa"/>
          </w:tcPr>
          <w:p w14:paraId="2C350837" w14:textId="3B48A880" w:rsidR="000235FA" w:rsidRDefault="000235FA" w:rsidP="000235FA">
            <w:r>
              <w:t>Yes</w:t>
            </w:r>
          </w:p>
        </w:tc>
        <w:tc>
          <w:tcPr>
            <w:tcW w:w="2263" w:type="dxa"/>
          </w:tcPr>
          <w:p w14:paraId="0988E573" w14:textId="0444FBAD" w:rsidR="000235FA" w:rsidRDefault="000235FA" w:rsidP="000235FA"/>
        </w:tc>
      </w:tr>
      <w:tr w:rsidR="000235FA" w14:paraId="145E6473" w14:textId="77777777" w:rsidTr="00346160">
        <w:tc>
          <w:tcPr>
            <w:tcW w:w="2271" w:type="dxa"/>
          </w:tcPr>
          <w:p w14:paraId="506BF3FD" w14:textId="0C19409C" w:rsidR="000235FA" w:rsidRPr="00FD16C7" w:rsidRDefault="000235FA" w:rsidP="000235FA">
            <w:pPr>
              <w:rPr>
                <w:rFonts w:ascii="Century Gothic" w:hAnsi="Century Gothic"/>
              </w:rPr>
            </w:pPr>
            <w:r w:rsidRPr="00FD16C7">
              <w:rPr>
                <w:rFonts w:ascii="Century Gothic" w:hAnsi="Century Gothic"/>
              </w:rPr>
              <w:t>Browsers</w:t>
            </w:r>
          </w:p>
        </w:tc>
        <w:tc>
          <w:tcPr>
            <w:tcW w:w="2264" w:type="dxa"/>
          </w:tcPr>
          <w:p w14:paraId="587C1DA1" w14:textId="3FD05233" w:rsidR="000235FA" w:rsidRPr="00FD16C7" w:rsidRDefault="000235FA" w:rsidP="000235FA">
            <w:pPr>
              <w:rPr>
                <w:rFonts w:ascii="Century Gothic" w:hAnsi="Century Gothic"/>
              </w:rPr>
            </w:pPr>
            <w:r w:rsidRPr="00FD16C7">
              <w:rPr>
                <w:rFonts w:ascii="Century Gothic" w:hAnsi="Century Gothic"/>
              </w:rPr>
              <w:t>Loads in different browsers</w:t>
            </w:r>
          </w:p>
        </w:tc>
        <w:tc>
          <w:tcPr>
            <w:tcW w:w="2264" w:type="dxa"/>
          </w:tcPr>
          <w:p w14:paraId="2C8998D5" w14:textId="56658B97" w:rsidR="000235FA" w:rsidRDefault="000235FA" w:rsidP="000235FA">
            <w:r>
              <w:t>Yes</w:t>
            </w:r>
          </w:p>
        </w:tc>
        <w:tc>
          <w:tcPr>
            <w:tcW w:w="2263" w:type="dxa"/>
          </w:tcPr>
          <w:p w14:paraId="35B8FA12" w14:textId="1DFA317C" w:rsidR="000235FA" w:rsidRDefault="000235FA" w:rsidP="000235FA">
            <w:r>
              <w:t>Safari, Chrome, and Firefox</w:t>
            </w:r>
          </w:p>
        </w:tc>
      </w:tr>
      <w:tr w:rsidR="000235FA" w14:paraId="53B72832" w14:textId="77777777" w:rsidTr="00346160">
        <w:tc>
          <w:tcPr>
            <w:tcW w:w="2271" w:type="dxa"/>
          </w:tcPr>
          <w:p w14:paraId="431989C7" w14:textId="35EE4AD7" w:rsidR="000235FA" w:rsidRPr="00FD16C7" w:rsidRDefault="000235FA" w:rsidP="000235FA">
            <w:pPr>
              <w:rPr>
                <w:rFonts w:ascii="Century Gothic" w:hAnsi="Century Gothic"/>
              </w:rPr>
            </w:pPr>
            <w:r w:rsidRPr="00FD16C7">
              <w:rPr>
                <w:rFonts w:ascii="Century Gothic" w:hAnsi="Century Gothic"/>
              </w:rPr>
              <w:t>Icons</w:t>
            </w:r>
          </w:p>
        </w:tc>
        <w:tc>
          <w:tcPr>
            <w:tcW w:w="2264" w:type="dxa"/>
          </w:tcPr>
          <w:p w14:paraId="45C77F85" w14:textId="11B9EB8E" w:rsidR="000235FA" w:rsidRPr="00FD16C7" w:rsidRDefault="000235FA" w:rsidP="000235FA">
            <w:pPr>
              <w:rPr>
                <w:rFonts w:ascii="Century Gothic" w:hAnsi="Century Gothic"/>
              </w:rPr>
            </w:pPr>
            <w:r w:rsidRPr="00FD16C7">
              <w:rPr>
                <w:rFonts w:ascii="Century Gothic" w:hAnsi="Century Gothic"/>
              </w:rPr>
              <w:t>Loads in different browsers</w:t>
            </w:r>
          </w:p>
        </w:tc>
        <w:tc>
          <w:tcPr>
            <w:tcW w:w="2264" w:type="dxa"/>
          </w:tcPr>
          <w:p w14:paraId="1173DE32" w14:textId="77777777" w:rsidR="000235FA" w:rsidRDefault="000235FA" w:rsidP="000235FA"/>
        </w:tc>
        <w:tc>
          <w:tcPr>
            <w:tcW w:w="2263" w:type="dxa"/>
          </w:tcPr>
          <w:p w14:paraId="251FE594" w14:textId="77777777" w:rsidR="000235FA" w:rsidRDefault="000235FA" w:rsidP="000235FA"/>
        </w:tc>
      </w:tr>
    </w:tbl>
    <w:p w14:paraId="71B3BFBC" w14:textId="77777777" w:rsidR="008B68BA" w:rsidRDefault="008B68BA" w:rsidP="0061457D"/>
    <w:p w14:paraId="26F7BE8A" w14:textId="3221F472" w:rsidR="00BC7761" w:rsidRPr="00887B96" w:rsidRDefault="00277D3C" w:rsidP="00BC7761">
      <w:pPr>
        <w:pStyle w:val="Heading1"/>
        <w:jc w:val="center"/>
        <w:rPr>
          <w:b/>
          <w:bCs/>
          <w:color w:val="683DBD"/>
          <w:sz w:val="40"/>
          <w:szCs w:val="40"/>
        </w:rPr>
      </w:pPr>
      <w:r>
        <w:br w:type="column"/>
      </w:r>
      <w:r w:rsidR="00BC7761">
        <w:rPr>
          <w:b/>
          <w:bCs/>
          <w:color w:val="683DBD"/>
          <w:sz w:val="40"/>
          <w:szCs w:val="40"/>
        </w:rPr>
        <w:lastRenderedPageBreak/>
        <w:t>Functionality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1"/>
        <w:gridCol w:w="2264"/>
        <w:gridCol w:w="2264"/>
        <w:gridCol w:w="2263"/>
      </w:tblGrid>
      <w:tr w:rsidR="000944A5" w14:paraId="32F028EF" w14:textId="77777777" w:rsidTr="00346160">
        <w:tc>
          <w:tcPr>
            <w:tcW w:w="2271" w:type="dxa"/>
          </w:tcPr>
          <w:p w14:paraId="7337240E" w14:textId="77777777" w:rsidR="000944A5" w:rsidRPr="00E45F77" w:rsidRDefault="000944A5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Reporter</w:t>
            </w:r>
          </w:p>
        </w:tc>
        <w:tc>
          <w:tcPr>
            <w:tcW w:w="2264" w:type="dxa"/>
          </w:tcPr>
          <w:p w14:paraId="256F27BF" w14:textId="77777777" w:rsidR="000944A5" w:rsidRDefault="000944A5" w:rsidP="00346160">
            <w:r>
              <w:t>Molly Atkinson</w:t>
            </w:r>
          </w:p>
        </w:tc>
        <w:tc>
          <w:tcPr>
            <w:tcW w:w="2264" w:type="dxa"/>
          </w:tcPr>
          <w:p w14:paraId="34548B33" w14:textId="77777777" w:rsidR="000944A5" w:rsidRPr="00E45F77" w:rsidRDefault="000944A5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Date</w:t>
            </w:r>
          </w:p>
        </w:tc>
        <w:tc>
          <w:tcPr>
            <w:tcW w:w="2263" w:type="dxa"/>
          </w:tcPr>
          <w:p w14:paraId="2A6D01F0" w14:textId="77777777" w:rsidR="000944A5" w:rsidRDefault="000944A5" w:rsidP="00346160">
            <w:r>
              <w:t>4/16/24</w:t>
            </w:r>
          </w:p>
        </w:tc>
      </w:tr>
      <w:tr w:rsidR="000944A5" w14:paraId="3C1BEFD9" w14:textId="77777777" w:rsidTr="00346160">
        <w:trPr>
          <w:trHeight w:val="224"/>
        </w:trPr>
        <w:tc>
          <w:tcPr>
            <w:tcW w:w="2271" w:type="dxa"/>
          </w:tcPr>
          <w:p w14:paraId="425F1D02" w14:textId="77777777" w:rsidR="000944A5" w:rsidRPr="00E45F77" w:rsidRDefault="000944A5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Platform</w:t>
            </w:r>
          </w:p>
        </w:tc>
        <w:tc>
          <w:tcPr>
            <w:tcW w:w="2264" w:type="dxa"/>
          </w:tcPr>
          <w:p w14:paraId="55E8BACE" w14:textId="77777777" w:rsidR="000944A5" w:rsidRDefault="000944A5" w:rsidP="00346160">
            <w:r>
              <w:t>Laptop</w:t>
            </w:r>
          </w:p>
        </w:tc>
        <w:tc>
          <w:tcPr>
            <w:tcW w:w="2264" w:type="dxa"/>
          </w:tcPr>
          <w:p w14:paraId="5C534BF3" w14:textId="77777777" w:rsidR="000944A5" w:rsidRPr="007B4382" w:rsidRDefault="000944A5" w:rsidP="00346160">
            <w:pPr>
              <w:rPr>
                <w:b/>
                <w:bCs/>
              </w:rPr>
            </w:pPr>
            <w:r w:rsidRPr="007B4382">
              <w:rPr>
                <w:b/>
                <w:bCs/>
              </w:rPr>
              <w:t>Test Name</w:t>
            </w:r>
          </w:p>
        </w:tc>
        <w:tc>
          <w:tcPr>
            <w:tcW w:w="2263" w:type="dxa"/>
          </w:tcPr>
          <w:p w14:paraId="02957E53" w14:textId="7E1DF611" w:rsidR="000944A5" w:rsidRDefault="000944A5" w:rsidP="00346160">
            <w:r>
              <w:t>Functionality</w:t>
            </w:r>
          </w:p>
        </w:tc>
      </w:tr>
      <w:tr w:rsidR="000944A5" w14:paraId="1CDF5A8B" w14:textId="77777777" w:rsidTr="00346160">
        <w:trPr>
          <w:trHeight w:val="530"/>
        </w:trPr>
        <w:tc>
          <w:tcPr>
            <w:tcW w:w="2271" w:type="dxa"/>
            <w:tcBorders>
              <w:bottom w:val="single" w:sz="24" w:space="0" w:color="683DBD"/>
            </w:tcBorders>
          </w:tcPr>
          <w:p w14:paraId="16CD2C6E" w14:textId="77777777" w:rsidR="000944A5" w:rsidRPr="00E45F77" w:rsidRDefault="000944A5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Operating System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582E4536" w14:textId="77777777" w:rsidR="000944A5" w:rsidRDefault="000944A5" w:rsidP="00346160">
            <w:r>
              <w:t>Mac OS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02220CE0" w14:textId="77777777" w:rsidR="000944A5" w:rsidRDefault="000944A5" w:rsidP="00346160"/>
        </w:tc>
        <w:tc>
          <w:tcPr>
            <w:tcW w:w="2263" w:type="dxa"/>
            <w:tcBorders>
              <w:bottom w:val="single" w:sz="24" w:space="0" w:color="683DBD"/>
            </w:tcBorders>
          </w:tcPr>
          <w:p w14:paraId="6F54A232" w14:textId="77777777" w:rsidR="000944A5" w:rsidRDefault="000944A5" w:rsidP="00346160"/>
        </w:tc>
      </w:tr>
      <w:tr w:rsidR="000944A5" w:rsidRPr="00E45F77" w14:paraId="2AF9EBF0" w14:textId="77777777" w:rsidTr="00346160">
        <w:trPr>
          <w:trHeight w:val="23"/>
        </w:trPr>
        <w:tc>
          <w:tcPr>
            <w:tcW w:w="9062" w:type="dxa"/>
            <w:gridSpan w:val="4"/>
            <w:tcBorders>
              <w:top w:val="nil"/>
            </w:tcBorders>
            <w:vAlign w:val="center"/>
          </w:tcPr>
          <w:p w14:paraId="3FA15300" w14:textId="77777777" w:rsidR="000944A5" w:rsidRPr="00E45F77" w:rsidRDefault="000944A5" w:rsidP="003461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Validation</w:t>
            </w:r>
          </w:p>
        </w:tc>
      </w:tr>
      <w:tr w:rsidR="000944A5" w:rsidRPr="00E45F77" w14:paraId="011BB528" w14:textId="77777777" w:rsidTr="00346160">
        <w:tc>
          <w:tcPr>
            <w:tcW w:w="2271" w:type="dxa"/>
            <w:tcBorders>
              <w:top w:val="single" w:sz="24" w:space="0" w:color="683DBD"/>
            </w:tcBorders>
          </w:tcPr>
          <w:p w14:paraId="50DD0DDC" w14:textId="77777777" w:rsidR="000944A5" w:rsidRPr="00E45F77" w:rsidRDefault="000944A5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Action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4B698930" w14:textId="77777777" w:rsidR="000944A5" w:rsidRPr="00E45F77" w:rsidRDefault="000944A5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Expected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2AC0CF3B" w14:textId="77777777" w:rsidR="000944A5" w:rsidRPr="00E45F77" w:rsidRDefault="000944A5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Satisfaction</w:t>
            </w:r>
          </w:p>
        </w:tc>
        <w:tc>
          <w:tcPr>
            <w:tcW w:w="2263" w:type="dxa"/>
            <w:tcBorders>
              <w:top w:val="single" w:sz="24" w:space="0" w:color="683DBD"/>
            </w:tcBorders>
          </w:tcPr>
          <w:p w14:paraId="41DAC747" w14:textId="77777777" w:rsidR="000944A5" w:rsidRPr="00E45F77" w:rsidRDefault="000944A5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Comments</w:t>
            </w:r>
          </w:p>
        </w:tc>
      </w:tr>
      <w:tr w:rsidR="009E3FF5" w14:paraId="62E43586" w14:textId="77777777" w:rsidTr="009E3FF5">
        <w:tc>
          <w:tcPr>
            <w:tcW w:w="2271" w:type="dxa"/>
          </w:tcPr>
          <w:p w14:paraId="1F016227" w14:textId="548852CD" w:rsidR="009E3FF5" w:rsidRDefault="009E3FF5" w:rsidP="009E3FF5">
            <w:r w:rsidRPr="00B5410C">
              <w:rPr>
                <w:rFonts w:ascii="Century Gothic" w:hAnsi="Century Gothic"/>
              </w:rPr>
              <w:t>Navigation Bar</w:t>
            </w:r>
            <w:r w:rsidR="008E190C">
              <w:rPr>
                <w:rFonts w:ascii="Century Gothic" w:hAnsi="Century Gothic"/>
              </w:rPr>
              <w:t xml:space="preserve"> Sectional Drop Downs</w:t>
            </w:r>
          </w:p>
        </w:tc>
        <w:tc>
          <w:tcPr>
            <w:tcW w:w="2264" w:type="dxa"/>
          </w:tcPr>
          <w:p w14:paraId="131F2280" w14:textId="0DF3EDCE" w:rsidR="009E3FF5" w:rsidRDefault="008E190C" w:rsidP="009E3FF5">
            <w:r>
              <w:rPr>
                <w:rFonts w:ascii="Century Gothic" w:hAnsi="Century Gothic"/>
              </w:rPr>
              <w:t>Navigation bar has drop down sections that appear when clicked on to lead to different pages</w:t>
            </w:r>
          </w:p>
        </w:tc>
        <w:tc>
          <w:tcPr>
            <w:tcW w:w="2264" w:type="dxa"/>
            <w:tcBorders>
              <w:bottom w:val="single" w:sz="4" w:space="0" w:color="000000" w:themeColor="text1"/>
            </w:tcBorders>
          </w:tcPr>
          <w:p w14:paraId="2C7B4D8C" w14:textId="4A5DB04E" w:rsidR="009E3FF5" w:rsidRDefault="008E190C" w:rsidP="009E3FF5">
            <w:r>
              <w:t>Yes</w:t>
            </w:r>
          </w:p>
        </w:tc>
        <w:tc>
          <w:tcPr>
            <w:tcW w:w="2263" w:type="dxa"/>
            <w:tcBorders>
              <w:bottom w:val="single" w:sz="4" w:space="0" w:color="000000" w:themeColor="text1"/>
            </w:tcBorders>
          </w:tcPr>
          <w:p w14:paraId="115AC92B" w14:textId="61F6BE57" w:rsidR="009E3FF5" w:rsidRDefault="009E3FF5" w:rsidP="009E3FF5"/>
        </w:tc>
      </w:tr>
      <w:tr w:rsidR="009E3FF5" w14:paraId="70B6CFCA" w14:textId="77777777" w:rsidTr="009E3FF5">
        <w:tc>
          <w:tcPr>
            <w:tcW w:w="2271" w:type="dxa"/>
          </w:tcPr>
          <w:p w14:paraId="4D80A6DD" w14:textId="68C3DDA8" w:rsidR="009E3FF5" w:rsidRPr="00B5410C" w:rsidRDefault="009E3FF5" w:rsidP="009E3FF5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>Font size is legible for mobile</w:t>
            </w:r>
          </w:p>
        </w:tc>
        <w:tc>
          <w:tcPr>
            <w:tcW w:w="2264" w:type="dxa"/>
          </w:tcPr>
          <w:p w14:paraId="5B8E4E11" w14:textId="3D1B5DCF" w:rsidR="009E3FF5" w:rsidRPr="00B5410C" w:rsidRDefault="009E3FF5" w:rsidP="009E3FF5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 xml:space="preserve">Font size adjusts to remain large enough for easy legibility </w:t>
            </w:r>
          </w:p>
        </w:tc>
        <w:tc>
          <w:tcPr>
            <w:tcW w:w="2264" w:type="dxa"/>
            <w:tcBorders>
              <w:bottom w:val="single" w:sz="4" w:space="0" w:color="000000" w:themeColor="text1"/>
            </w:tcBorders>
          </w:tcPr>
          <w:p w14:paraId="7D55BD96" w14:textId="5DEAA317" w:rsidR="009E3FF5" w:rsidRPr="00B5410C" w:rsidRDefault="009E3FF5" w:rsidP="009E3FF5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>Yes</w:t>
            </w:r>
          </w:p>
        </w:tc>
        <w:tc>
          <w:tcPr>
            <w:tcW w:w="2263" w:type="dxa"/>
            <w:tcBorders>
              <w:bottom w:val="single" w:sz="4" w:space="0" w:color="000000" w:themeColor="text1"/>
            </w:tcBorders>
          </w:tcPr>
          <w:p w14:paraId="5D571468" w14:textId="77777777" w:rsidR="009E3FF5" w:rsidRPr="00B5410C" w:rsidRDefault="009E3FF5" w:rsidP="009E3FF5">
            <w:pPr>
              <w:rPr>
                <w:rFonts w:ascii="Century Gothic" w:hAnsi="Century Gothic"/>
              </w:rPr>
            </w:pPr>
          </w:p>
        </w:tc>
      </w:tr>
      <w:tr w:rsidR="009E3FF5" w14:paraId="32E3C425" w14:textId="77777777" w:rsidTr="009E3FF5">
        <w:tc>
          <w:tcPr>
            <w:tcW w:w="2271" w:type="dxa"/>
          </w:tcPr>
          <w:p w14:paraId="2DAD4807" w14:textId="0D7FA1D8" w:rsidR="009E3FF5" w:rsidRPr="00B5410C" w:rsidRDefault="009E3FF5" w:rsidP="009E3FF5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 xml:space="preserve">Header and images are all </w:t>
            </w:r>
            <w:r w:rsidRPr="00B5410C">
              <w:rPr>
                <w:rFonts w:ascii="Century Gothic" w:hAnsi="Century Gothic"/>
              </w:rPr>
              <w:lastRenderedPageBreak/>
              <w:t>responsive and line up</w:t>
            </w:r>
          </w:p>
        </w:tc>
        <w:tc>
          <w:tcPr>
            <w:tcW w:w="2264" w:type="dxa"/>
          </w:tcPr>
          <w:p w14:paraId="6BB0FCD9" w14:textId="747091F0" w:rsidR="009E3FF5" w:rsidRPr="00B5410C" w:rsidRDefault="009E3FF5" w:rsidP="009E3FF5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lastRenderedPageBreak/>
              <w:t>All images adjust to the size of the webpage</w:t>
            </w:r>
          </w:p>
        </w:tc>
        <w:tc>
          <w:tcPr>
            <w:tcW w:w="2264" w:type="dxa"/>
            <w:tcBorders>
              <w:bottom w:val="single" w:sz="4" w:space="0" w:color="000000" w:themeColor="text1"/>
            </w:tcBorders>
          </w:tcPr>
          <w:p w14:paraId="7FE0F588" w14:textId="1D9BA66A" w:rsidR="009E3FF5" w:rsidRPr="00B5410C" w:rsidRDefault="009E3FF5" w:rsidP="009E3FF5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>No</w:t>
            </w:r>
          </w:p>
        </w:tc>
        <w:tc>
          <w:tcPr>
            <w:tcW w:w="2263" w:type="dxa"/>
            <w:tcBorders>
              <w:bottom w:val="single" w:sz="4" w:space="0" w:color="000000" w:themeColor="text1"/>
            </w:tcBorders>
          </w:tcPr>
          <w:p w14:paraId="74386767" w14:textId="5BBE53B2" w:rsidR="009E3FF5" w:rsidRPr="00B5410C" w:rsidRDefault="00F54405" w:rsidP="009E3FF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Mobile view images aren’t loading correctly</w:t>
            </w:r>
          </w:p>
        </w:tc>
      </w:tr>
      <w:tr w:rsidR="009E3FF5" w14:paraId="355917D1" w14:textId="77777777" w:rsidTr="009E3FF5">
        <w:tc>
          <w:tcPr>
            <w:tcW w:w="2271" w:type="dxa"/>
          </w:tcPr>
          <w:p w14:paraId="697E91B8" w14:textId="396F9E70" w:rsidR="009E3FF5" w:rsidRPr="00B5410C" w:rsidRDefault="009E3FF5" w:rsidP="009E3FF5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>Responsive in design</w:t>
            </w:r>
          </w:p>
        </w:tc>
        <w:tc>
          <w:tcPr>
            <w:tcW w:w="2264" w:type="dxa"/>
          </w:tcPr>
          <w:p w14:paraId="37A932B6" w14:textId="0A1E0708" w:rsidR="009E3FF5" w:rsidRPr="00B5410C" w:rsidRDefault="009E3FF5" w:rsidP="009E3FF5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>Web page fits correctly on mobile screen</w:t>
            </w:r>
          </w:p>
        </w:tc>
        <w:tc>
          <w:tcPr>
            <w:tcW w:w="2264" w:type="dxa"/>
            <w:tcBorders>
              <w:bottom w:val="single" w:sz="4" w:space="0" w:color="000000" w:themeColor="text1"/>
            </w:tcBorders>
          </w:tcPr>
          <w:p w14:paraId="710B350C" w14:textId="3D00774D" w:rsidR="009E3FF5" w:rsidRPr="00B5410C" w:rsidRDefault="009E3FF5" w:rsidP="009E3FF5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>No</w:t>
            </w:r>
          </w:p>
        </w:tc>
        <w:tc>
          <w:tcPr>
            <w:tcW w:w="2263" w:type="dxa"/>
            <w:tcBorders>
              <w:bottom w:val="single" w:sz="4" w:space="0" w:color="000000" w:themeColor="text1"/>
            </w:tcBorders>
          </w:tcPr>
          <w:p w14:paraId="55FF11C2" w14:textId="795B6E32" w:rsidR="009E3FF5" w:rsidRPr="00B5410C" w:rsidRDefault="00042F90" w:rsidP="009E3FF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Images don’t load properly</w:t>
            </w:r>
          </w:p>
        </w:tc>
      </w:tr>
      <w:tr w:rsidR="009E3FF5" w14:paraId="52104D7B" w14:textId="77777777" w:rsidTr="009E3FF5">
        <w:tc>
          <w:tcPr>
            <w:tcW w:w="2271" w:type="dxa"/>
            <w:tcBorders>
              <w:bottom w:val="single" w:sz="24" w:space="0" w:color="683DBD"/>
            </w:tcBorders>
          </w:tcPr>
          <w:p w14:paraId="67E62F08" w14:textId="7016C288" w:rsidR="009E3FF5" w:rsidRDefault="009E3FF5" w:rsidP="009E3FF5">
            <w:r w:rsidRPr="00B5410C">
              <w:rPr>
                <w:rFonts w:ascii="Century Gothic" w:hAnsi="Century Gothic"/>
              </w:rPr>
              <w:t>Quick loading time of website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04A723DF" w14:textId="74338A56" w:rsidR="009E3FF5" w:rsidRDefault="009E3FF5" w:rsidP="009E3FF5">
            <w:r w:rsidRPr="00B5410C">
              <w:rPr>
                <w:rFonts w:ascii="Century Gothic" w:hAnsi="Century Gothic"/>
              </w:rPr>
              <w:t>Site should load in 5 seconds or less</w:t>
            </w:r>
          </w:p>
        </w:tc>
        <w:tc>
          <w:tcPr>
            <w:tcW w:w="2264" w:type="dxa"/>
            <w:tcBorders>
              <w:top w:val="single" w:sz="4" w:space="0" w:color="000000" w:themeColor="text1"/>
              <w:bottom w:val="single" w:sz="24" w:space="0" w:color="683DBD"/>
            </w:tcBorders>
          </w:tcPr>
          <w:p w14:paraId="1B17CCF3" w14:textId="0ACD1560" w:rsidR="009E3FF5" w:rsidRDefault="009E3FF5" w:rsidP="009E3FF5">
            <w:r w:rsidRPr="00B5410C">
              <w:rPr>
                <w:rFonts w:ascii="Century Gothic" w:hAnsi="Century Gothic"/>
              </w:rPr>
              <w:t>Yes</w:t>
            </w:r>
          </w:p>
        </w:tc>
        <w:tc>
          <w:tcPr>
            <w:tcW w:w="2263" w:type="dxa"/>
            <w:tcBorders>
              <w:top w:val="single" w:sz="4" w:space="0" w:color="000000" w:themeColor="text1"/>
              <w:bottom w:val="single" w:sz="24" w:space="0" w:color="683DBD"/>
            </w:tcBorders>
          </w:tcPr>
          <w:p w14:paraId="7B1E3CD2" w14:textId="77777777" w:rsidR="009E3FF5" w:rsidRDefault="009E3FF5" w:rsidP="009E3FF5"/>
        </w:tc>
      </w:tr>
    </w:tbl>
    <w:p w14:paraId="66D09D06" w14:textId="07A7F69A" w:rsidR="0086252D" w:rsidRPr="00887B96" w:rsidRDefault="0086252D" w:rsidP="0086252D">
      <w:pPr>
        <w:pStyle w:val="Heading1"/>
        <w:jc w:val="center"/>
        <w:rPr>
          <w:b/>
          <w:bCs/>
          <w:color w:val="683DBD"/>
          <w:sz w:val="40"/>
          <w:szCs w:val="40"/>
        </w:rPr>
      </w:pPr>
      <w:r>
        <w:rPr>
          <w:b/>
          <w:bCs/>
          <w:color w:val="683DBD"/>
          <w:sz w:val="40"/>
          <w:szCs w:val="40"/>
        </w:rPr>
        <w:t>Links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1"/>
        <w:gridCol w:w="2264"/>
        <w:gridCol w:w="2264"/>
        <w:gridCol w:w="2263"/>
      </w:tblGrid>
      <w:tr w:rsidR="0086252D" w14:paraId="76733E6A" w14:textId="77777777" w:rsidTr="00346160">
        <w:tc>
          <w:tcPr>
            <w:tcW w:w="2271" w:type="dxa"/>
          </w:tcPr>
          <w:p w14:paraId="6C24D0A9" w14:textId="77777777" w:rsidR="0086252D" w:rsidRPr="00E45F77" w:rsidRDefault="0086252D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Reporter</w:t>
            </w:r>
          </w:p>
        </w:tc>
        <w:tc>
          <w:tcPr>
            <w:tcW w:w="2264" w:type="dxa"/>
          </w:tcPr>
          <w:p w14:paraId="5B65C94C" w14:textId="77777777" w:rsidR="0086252D" w:rsidRDefault="0086252D" w:rsidP="00346160">
            <w:r>
              <w:t>Molly Atkinson</w:t>
            </w:r>
          </w:p>
        </w:tc>
        <w:tc>
          <w:tcPr>
            <w:tcW w:w="2264" w:type="dxa"/>
          </w:tcPr>
          <w:p w14:paraId="6AE843A5" w14:textId="77777777" w:rsidR="0086252D" w:rsidRPr="00E45F77" w:rsidRDefault="0086252D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Date</w:t>
            </w:r>
          </w:p>
        </w:tc>
        <w:tc>
          <w:tcPr>
            <w:tcW w:w="2263" w:type="dxa"/>
          </w:tcPr>
          <w:p w14:paraId="6B780561" w14:textId="77777777" w:rsidR="0086252D" w:rsidRDefault="0086252D" w:rsidP="00346160">
            <w:r>
              <w:t>4/16/24</w:t>
            </w:r>
          </w:p>
        </w:tc>
      </w:tr>
      <w:tr w:rsidR="0086252D" w14:paraId="2AE7142F" w14:textId="77777777" w:rsidTr="00346160">
        <w:trPr>
          <w:trHeight w:val="224"/>
        </w:trPr>
        <w:tc>
          <w:tcPr>
            <w:tcW w:w="2271" w:type="dxa"/>
          </w:tcPr>
          <w:p w14:paraId="3E2E632A" w14:textId="77777777" w:rsidR="0086252D" w:rsidRPr="00E45F77" w:rsidRDefault="0086252D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Platform</w:t>
            </w:r>
          </w:p>
        </w:tc>
        <w:tc>
          <w:tcPr>
            <w:tcW w:w="2264" w:type="dxa"/>
          </w:tcPr>
          <w:p w14:paraId="149F2970" w14:textId="77777777" w:rsidR="0086252D" w:rsidRDefault="0086252D" w:rsidP="00346160">
            <w:r>
              <w:t>Laptop</w:t>
            </w:r>
          </w:p>
        </w:tc>
        <w:tc>
          <w:tcPr>
            <w:tcW w:w="2264" w:type="dxa"/>
          </w:tcPr>
          <w:p w14:paraId="390565BC" w14:textId="77777777" w:rsidR="0086252D" w:rsidRPr="007B4382" w:rsidRDefault="0086252D" w:rsidP="00346160">
            <w:pPr>
              <w:rPr>
                <w:b/>
                <w:bCs/>
              </w:rPr>
            </w:pPr>
            <w:r w:rsidRPr="007B4382">
              <w:rPr>
                <w:b/>
                <w:bCs/>
              </w:rPr>
              <w:t>Test Name</w:t>
            </w:r>
          </w:p>
        </w:tc>
        <w:tc>
          <w:tcPr>
            <w:tcW w:w="2263" w:type="dxa"/>
          </w:tcPr>
          <w:p w14:paraId="1F1CB20B" w14:textId="2FD26977" w:rsidR="0086252D" w:rsidRDefault="0086252D" w:rsidP="00346160">
            <w:r>
              <w:t>Links</w:t>
            </w:r>
          </w:p>
        </w:tc>
      </w:tr>
      <w:tr w:rsidR="0086252D" w14:paraId="62195029" w14:textId="77777777" w:rsidTr="00346160">
        <w:trPr>
          <w:trHeight w:val="530"/>
        </w:trPr>
        <w:tc>
          <w:tcPr>
            <w:tcW w:w="2271" w:type="dxa"/>
            <w:tcBorders>
              <w:bottom w:val="single" w:sz="24" w:space="0" w:color="683DBD"/>
            </w:tcBorders>
          </w:tcPr>
          <w:p w14:paraId="7DFE0DC9" w14:textId="77777777" w:rsidR="0086252D" w:rsidRPr="00E45F77" w:rsidRDefault="0086252D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Operating System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1663D980" w14:textId="77777777" w:rsidR="0086252D" w:rsidRDefault="0086252D" w:rsidP="00346160">
            <w:r>
              <w:t>Mac OS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0F9BB22F" w14:textId="77777777" w:rsidR="0086252D" w:rsidRDefault="0086252D" w:rsidP="00346160"/>
        </w:tc>
        <w:tc>
          <w:tcPr>
            <w:tcW w:w="2263" w:type="dxa"/>
            <w:tcBorders>
              <w:bottom w:val="single" w:sz="24" w:space="0" w:color="683DBD"/>
            </w:tcBorders>
          </w:tcPr>
          <w:p w14:paraId="630F6EC4" w14:textId="77777777" w:rsidR="0086252D" w:rsidRDefault="0086252D" w:rsidP="00346160"/>
        </w:tc>
      </w:tr>
      <w:tr w:rsidR="0086252D" w:rsidRPr="00E45F77" w14:paraId="291D6F2F" w14:textId="77777777" w:rsidTr="00346160">
        <w:trPr>
          <w:trHeight w:val="23"/>
        </w:trPr>
        <w:tc>
          <w:tcPr>
            <w:tcW w:w="9062" w:type="dxa"/>
            <w:gridSpan w:val="4"/>
            <w:tcBorders>
              <w:top w:val="nil"/>
            </w:tcBorders>
            <w:vAlign w:val="center"/>
          </w:tcPr>
          <w:p w14:paraId="00251183" w14:textId="77777777" w:rsidR="0086252D" w:rsidRPr="00E45F77" w:rsidRDefault="0086252D" w:rsidP="003461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Validation</w:t>
            </w:r>
          </w:p>
        </w:tc>
      </w:tr>
      <w:tr w:rsidR="0086252D" w:rsidRPr="00E45F77" w14:paraId="06522554" w14:textId="77777777" w:rsidTr="00346160">
        <w:tc>
          <w:tcPr>
            <w:tcW w:w="2271" w:type="dxa"/>
            <w:tcBorders>
              <w:top w:val="single" w:sz="24" w:space="0" w:color="683DBD"/>
            </w:tcBorders>
          </w:tcPr>
          <w:p w14:paraId="693F3870" w14:textId="77777777" w:rsidR="0086252D" w:rsidRPr="00E45F77" w:rsidRDefault="0086252D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Action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39650B29" w14:textId="77777777" w:rsidR="0086252D" w:rsidRPr="00E45F77" w:rsidRDefault="0086252D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Expected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746A0200" w14:textId="77777777" w:rsidR="0086252D" w:rsidRPr="00E45F77" w:rsidRDefault="0086252D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Satisfaction</w:t>
            </w:r>
          </w:p>
        </w:tc>
        <w:tc>
          <w:tcPr>
            <w:tcW w:w="2263" w:type="dxa"/>
            <w:tcBorders>
              <w:top w:val="single" w:sz="24" w:space="0" w:color="683DBD"/>
            </w:tcBorders>
          </w:tcPr>
          <w:p w14:paraId="21DBBF99" w14:textId="77777777" w:rsidR="0086252D" w:rsidRPr="00E45F77" w:rsidRDefault="0086252D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Comments</w:t>
            </w:r>
          </w:p>
        </w:tc>
      </w:tr>
      <w:tr w:rsidR="0086252D" w14:paraId="14D2C55B" w14:textId="77777777" w:rsidTr="00346160">
        <w:tc>
          <w:tcPr>
            <w:tcW w:w="2271" w:type="dxa"/>
          </w:tcPr>
          <w:p w14:paraId="186ECBB4" w14:textId="5647C027" w:rsidR="0086252D" w:rsidRDefault="0015653C" w:rsidP="00346160">
            <w:r>
              <w:t>Home page</w:t>
            </w:r>
          </w:p>
        </w:tc>
        <w:tc>
          <w:tcPr>
            <w:tcW w:w="2264" w:type="dxa"/>
          </w:tcPr>
          <w:p w14:paraId="6D89771A" w14:textId="2C1EB58C" w:rsidR="0086252D" w:rsidRPr="007F3556" w:rsidRDefault="0015653C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home page</w:t>
            </w:r>
          </w:p>
        </w:tc>
        <w:tc>
          <w:tcPr>
            <w:tcW w:w="2264" w:type="dxa"/>
          </w:tcPr>
          <w:p w14:paraId="4DAB21EC" w14:textId="77777777" w:rsidR="0086252D" w:rsidRPr="007F3556" w:rsidRDefault="0086252D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39412FC7" w14:textId="77777777" w:rsidR="0086252D" w:rsidRDefault="0086252D" w:rsidP="00346160"/>
        </w:tc>
      </w:tr>
      <w:tr w:rsidR="0086252D" w14:paraId="6D1790B7" w14:textId="77777777" w:rsidTr="0015653C">
        <w:tc>
          <w:tcPr>
            <w:tcW w:w="2271" w:type="dxa"/>
          </w:tcPr>
          <w:p w14:paraId="74E9E249" w14:textId="39AA8CE9" w:rsidR="0086252D" w:rsidRDefault="0015653C" w:rsidP="00346160">
            <w:r>
              <w:lastRenderedPageBreak/>
              <w:t>About page</w:t>
            </w:r>
          </w:p>
        </w:tc>
        <w:tc>
          <w:tcPr>
            <w:tcW w:w="2264" w:type="dxa"/>
          </w:tcPr>
          <w:p w14:paraId="4B9B0D7E" w14:textId="667FA019" w:rsidR="0086252D" w:rsidRPr="007F3556" w:rsidRDefault="0015653C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about page</w:t>
            </w:r>
          </w:p>
        </w:tc>
        <w:tc>
          <w:tcPr>
            <w:tcW w:w="2264" w:type="dxa"/>
          </w:tcPr>
          <w:p w14:paraId="16618819" w14:textId="77777777" w:rsidR="0086252D" w:rsidRPr="007F3556" w:rsidRDefault="0086252D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36AEDB15" w14:textId="77777777" w:rsidR="0086252D" w:rsidRDefault="0086252D" w:rsidP="00346160"/>
        </w:tc>
      </w:tr>
      <w:tr w:rsidR="0015653C" w14:paraId="5337B3E6" w14:textId="77777777" w:rsidTr="0015653C">
        <w:tc>
          <w:tcPr>
            <w:tcW w:w="2271" w:type="dxa"/>
          </w:tcPr>
          <w:p w14:paraId="0861EF85" w14:textId="6F7C4992" w:rsidR="0015653C" w:rsidRDefault="0015653C" w:rsidP="00346160">
            <w:r>
              <w:t>100-Year Celebration</w:t>
            </w:r>
          </w:p>
        </w:tc>
        <w:tc>
          <w:tcPr>
            <w:tcW w:w="2264" w:type="dxa"/>
          </w:tcPr>
          <w:p w14:paraId="302E661C" w14:textId="142E2B52" w:rsidR="0015653C" w:rsidRDefault="0015653C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100-year celebration page</w:t>
            </w:r>
          </w:p>
        </w:tc>
        <w:tc>
          <w:tcPr>
            <w:tcW w:w="2264" w:type="dxa"/>
          </w:tcPr>
          <w:p w14:paraId="7F0FFAC3" w14:textId="6487725A" w:rsidR="0015653C" w:rsidRPr="007F3556" w:rsidRDefault="003B0DC6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23140CB1" w14:textId="77777777" w:rsidR="0015653C" w:rsidRDefault="0015653C" w:rsidP="00346160"/>
        </w:tc>
      </w:tr>
      <w:tr w:rsidR="00C945D5" w14:paraId="1953F1AE" w14:textId="77777777" w:rsidTr="0015653C">
        <w:tc>
          <w:tcPr>
            <w:tcW w:w="2271" w:type="dxa"/>
          </w:tcPr>
          <w:p w14:paraId="39F1A1CE" w14:textId="74A65D4F" w:rsidR="00C945D5" w:rsidRDefault="00C945D5" w:rsidP="00C945D5">
            <w:r>
              <w:t>Spring Celebration</w:t>
            </w:r>
          </w:p>
        </w:tc>
        <w:tc>
          <w:tcPr>
            <w:tcW w:w="2264" w:type="dxa"/>
          </w:tcPr>
          <w:p w14:paraId="05D93647" w14:textId="7976B9FF" w:rsidR="00C945D5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spring celebration page</w:t>
            </w:r>
          </w:p>
        </w:tc>
        <w:tc>
          <w:tcPr>
            <w:tcW w:w="2264" w:type="dxa"/>
          </w:tcPr>
          <w:p w14:paraId="7903FE7B" w14:textId="478FC557" w:rsidR="00C945D5" w:rsidRPr="007F3556" w:rsidRDefault="00C945D5" w:rsidP="00C945D5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2946B9D5" w14:textId="77777777" w:rsidR="00C945D5" w:rsidRDefault="00C945D5" w:rsidP="00C945D5"/>
        </w:tc>
      </w:tr>
      <w:tr w:rsidR="00C945D5" w14:paraId="778A4C3A" w14:textId="77777777" w:rsidTr="0015653C">
        <w:tc>
          <w:tcPr>
            <w:tcW w:w="2271" w:type="dxa"/>
          </w:tcPr>
          <w:p w14:paraId="7AA99167" w14:textId="482F18DF" w:rsidR="00C945D5" w:rsidRDefault="00C945D5" w:rsidP="00C945D5">
            <w:r>
              <w:t>Summer Swing</w:t>
            </w:r>
          </w:p>
        </w:tc>
        <w:tc>
          <w:tcPr>
            <w:tcW w:w="2264" w:type="dxa"/>
          </w:tcPr>
          <w:p w14:paraId="563C284F" w14:textId="1FF07F2B" w:rsidR="00C945D5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summer swing page</w:t>
            </w:r>
          </w:p>
        </w:tc>
        <w:tc>
          <w:tcPr>
            <w:tcW w:w="2264" w:type="dxa"/>
          </w:tcPr>
          <w:p w14:paraId="5CE33D55" w14:textId="71926FF2" w:rsidR="00C945D5" w:rsidRPr="007F3556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14B4CF88" w14:textId="77777777" w:rsidR="00C945D5" w:rsidRDefault="00C945D5" w:rsidP="00C945D5"/>
        </w:tc>
      </w:tr>
      <w:tr w:rsidR="00C945D5" w14:paraId="2216333F" w14:textId="77777777" w:rsidTr="002E5A4E">
        <w:tc>
          <w:tcPr>
            <w:tcW w:w="2271" w:type="dxa"/>
          </w:tcPr>
          <w:p w14:paraId="7EC7B307" w14:textId="78FE1CAE" w:rsidR="00C945D5" w:rsidRDefault="00C945D5" w:rsidP="00C945D5">
            <w:r>
              <w:t>Fall Festival</w:t>
            </w:r>
          </w:p>
        </w:tc>
        <w:tc>
          <w:tcPr>
            <w:tcW w:w="2264" w:type="dxa"/>
          </w:tcPr>
          <w:p w14:paraId="4E2C0EF3" w14:textId="0A68D6AE" w:rsidR="00C945D5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fall festival page</w:t>
            </w:r>
          </w:p>
        </w:tc>
        <w:tc>
          <w:tcPr>
            <w:tcW w:w="2264" w:type="dxa"/>
          </w:tcPr>
          <w:p w14:paraId="0B46606A" w14:textId="4A75B7E5" w:rsidR="00C945D5" w:rsidRPr="007F3556" w:rsidRDefault="00C945D5" w:rsidP="00C945D5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25ED77B5" w14:textId="77777777" w:rsidR="00C945D5" w:rsidRDefault="00C945D5" w:rsidP="00C945D5"/>
        </w:tc>
      </w:tr>
      <w:tr w:rsidR="00C945D5" w14:paraId="6C933AEA" w14:textId="77777777" w:rsidTr="002E5A4E">
        <w:tc>
          <w:tcPr>
            <w:tcW w:w="2271" w:type="dxa"/>
          </w:tcPr>
          <w:p w14:paraId="22D2098C" w14:textId="7EE2BDFF" w:rsidR="00C945D5" w:rsidRDefault="00C945D5" w:rsidP="00C945D5">
            <w:r>
              <w:t>Milk</w:t>
            </w:r>
          </w:p>
        </w:tc>
        <w:tc>
          <w:tcPr>
            <w:tcW w:w="2264" w:type="dxa"/>
          </w:tcPr>
          <w:p w14:paraId="6EC50491" w14:textId="68F3A984" w:rsidR="00C945D5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milk page</w:t>
            </w:r>
          </w:p>
        </w:tc>
        <w:tc>
          <w:tcPr>
            <w:tcW w:w="2264" w:type="dxa"/>
          </w:tcPr>
          <w:p w14:paraId="174D1E2C" w14:textId="211CAE33" w:rsidR="00C945D5" w:rsidRPr="007F3556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048B3C41" w14:textId="77777777" w:rsidR="00C945D5" w:rsidRDefault="00C945D5" w:rsidP="00C945D5"/>
        </w:tc>
      </w:tr>
      <w:tr w:rsidR="00C945D5" w14:paraId="17AD3787" w14:textId="77777777" w:rsidTr="002E5A4E">
        <w:tc>
          <w:tcPr>
            <w:tcW w:w="2271" w:type="dxa"/>
          </w:tcPr>
          <w:p w14:paraId="598B3BDF" w14:textId="5CFEE001" w:rsidR="00C945D5" w:rsidRDefault="00C945D5" w:rsidP="00C945D5">
            <w:r>
              <w:t>Cheese</w:t>
            </w:r>
          </w:p>
        </w:tc>
        <w:tc>
          <w:tcPr>
            <w:tcW w:w="2264" w:type="dxa"/>
          </w:tcPr>
          <w:p w14:paraId="4D84CEAD" w14:textId="52E6F471" w:rsidR="00C945D5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cheese page</w:t>
            </w:r>
          </w:p>
        </w:tc>
        <w:tc>
          <w:tcPr>
            <w:tcW w:w="2264" w:type="dxa"/>
          </w:tcPr>
          <w:p w14:paraId="7AF99591" w14:textId="6453A47B" w:rsidR="00C945D5" w:rsidRPr="007F3556" w:rsidRDefault="00C945D5" w:rsidP="00C945D5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53EBC9E5" w14:textId="77777777" w:rsidR="00C945D5" w:rsidRDefault="00C945D5" w:rsidP="00C945D5"/>
        </w:tc>
      </w:tr>
      <w:tr w:rsidR="00C945D5" w14:paraId="468E1829" w14:textId="77777777" w:rsidTr="002E5A4E">
        <w:tc>
          <w:tcPr>
            <w:tcW w:w="2271" w:type="dxa"/>
          </w:tcPr>
          <w:p w14:paraId="78F8A4C4" w14:textId="53B1B27A" w:rsidR="00C945D5" w:rsidRDefault="00C945D5" w:rsidP="00C945D5">
            <w:r>
              <w:t>Ice Cream</w:t>
            </w:r>
          </w:p>
        </w:tc>
        <w:tc>
          <w:tcPr>
            <w:tcW w:w="2264" w:type="dxa"/>
          </w:tcPr>
          <w:p w14:paraId="75D5E252" w14:textId="1887D7C0" w:rsidR="00C945D5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ice cream page</w:t>
            </w:r>
          </w:p>
        </w:tc>
        <w:tc>
          <w:tcPr>
            <w:tcW w:w="2264" w:type="dxa"/>
          </w:tcPr>
          <w:p w14:paraId="29584C04" w14:textId="77D9E73C" w:rsidR="00C945D5" w:rsidRPr="007F3556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3B690268" w14:textId="77777777" w:rsidR="00C945D5" w:rsidRDefault="00C945D5" w:rsidP="00C945D5"/>
        </w:tc>
      </w:tr>
      <w:tr w:rsidR="00C945D5" w14:paraId="21FF1188" w14:textId="77777777" w:rsidTr="002E5A4E">
        <w:tc>
          <w:tcPr>
            <w:tcW w:w="2271" w:type="dxa"/>
          </w:tcPr>
          <w:p w14:paraId="10158763" w14:textId="1386E990" w:rsidR="00C945D5" w:rsidRDefault="00C945D5" w:rsidP="00C945D5">
            <w:r>
              <w:t>Other</w:t>
            </w:r>
          </w:p>
        </w:tc>
        <w:tc>
          <w:tcPr>
            <w:tcW w:w="2264" w:type="dxa"/>
          </w:tcPr>
          <w:p w14:paraId="24F79D36" w14:textId="14FFE6DE" w:rsidR="00C945D5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other products page</w:t>
            </w:r>
          </w:p>
        </w:tc>
        <w:tc>
          <w:tcPr>
            <w:tcW w:w="2264" w:type="dxa"/>
          </w:tcPr>
          <w:p w14:paraId="4A56D597" w14:textId="7D88DFDB" w:rsidR="00C945D5" w:rsidRPr="007F3556" w:rsidRDefault="00C945D5" w:rsidP="00C945D5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004CEBCF" w14:textId="77777777" w:rsidR="00C945D5" w:rsidRDefault="00C945D5" w:rsidP="00C945D5"/>
        </w:tc>
      </w:tr>
      <w:tr w:rsidR="00C945D5" w14:paraId="033C1D86" w14:textId="77777777" w:rsidTr="002E5A4E">
        <w:tc>
          <w:tcPr>
            <w:tcW w:w="2271" w:type="dxa"/>
          </w:tcPr>
          <w:p w14:paraId="73FCB3BE" w14:textId="0591AC6D" w:rsidR="00C945D5" w:rsidRDefault="00C945D5" w:rsidP="00C945D5">
            <w:r>
              <w:lastRenderedPageBreak/>
              <w:t>Boarding</w:t>
            </w:r>
          </w:p>
        </w:tc>
        <w:tc>
          <w:tcPr>
            <w:tcW w:w="2264" w:type="dxa"/>
          </w:tcPr>
          <w:p w14:paraId="408882C6" w14:textId="25104B69" w:rsidR="00C945D5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boarding page</w:t>
            </w:r>
          </w:p>
        </w:tc>
        <w:tc>
          <w:tcPr>
            <w:tcW w:w="2264" w:type="dxa"/>
          </w:tcPr>
          <w:p w14:paraId="500DBE6B" w14:textId="5FA550AD" w:rsidR="00C945D5" w:rsidRPr="007F3556" w:rsidRDefault="00C945D5" w:rsidP="00C945D5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3A4EFC91" w14:textId="77777777" w:rsidR="00C945D5" w:rsidRDefault="00C945D5" w:rsidP="00C945D5"/>
        </w:tc>
      </w:tr>
      <w:tr w:rsidR="00C945D5" w14:paraId="11F47F5B" w14:textId="77777777" w:rsidTr="002E5A4E">
        <w:tc>
          <w:tcPr>
            <w:tcW w:w="2271" w:type="dxa"/>
          </w:tcPr>
          <w:p w14:paraId="7DE3040D" w14:textId="7DF65A27" w:rsidR="00C945D5" w:rsidRDefault="00C945D5" w:rsidP="00C945D5">
            <w:r>
              <w:t>Victory Gardens</w:t>
            </w:r>
          </w:p>
        </w:tc>
        <w:tc>
          <w:tcPr>
            <w:tcW w:w="2264" w:type="dxa"/>
          </w:tcPr>
          <w:p w14:paraId="091F6A4D" w14:textId="7E9ABC77" w:rsidR="00C945D5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Victory Gardens page</w:t>
            </w:r>
          </w:p>
        </w:tc>
        <w:tc>
          <w:tcPr>
            <w:tcW w:w="2264" w:type="dxa"/>
          </w:tcPr>
          <w:p w14:paraId="153DBDF4" w14:textId="6414E4D9" w:rsidR="00C945D5" w:rsidRPr="007F3556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7CACF308" w14:textId="77777777" w:rsidR="00C945D5" w:rsidRDefault="00C945D5" w:rsidP="00C945D5"/>
        </w:tc>
      </w:tr>
      <w:tr w:rsidR="00C945D5" w14:paraId="69AF540A" w14:textId="77777777" w:rsidTr="002E5A4E">
        <w:tc>
          <w:tcPr>
            <w:tcW w:w="2271" w:type="dxa"/>
          </w:tcPr>
          <w:p w14:paraId="2EE12337" w14:textId="6ECD9417" w:rsidR="00C945D5" w:rsidRDefault="00C945D5" w:rsidP="00C945D5">
            <w:r>
              <w:t>Becoming a Farmer</w:t>
            </w:r>
          </w:p>
        </w:tc>
        <w:tc>
          <w:tcPr>
            <w:tcW w:w="2264" w:type="dxa"/>
          </w:tcPr>
          <w:p w14:paraId="0E10C263" w14:textId="605212BF" w:rsidR="00C945D5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Becoming a Farmer Page</w:t>
            </w:r>
          </w:p>
        </w:tc>
        <w:tc>
          <w:tcPr>
            <w:tcW w:w="2264" w:type="dxa"/>
          </w:tcPr>
          <w:p w14:paraId="33FDF56E" w14:textId="109C372C" w:rsidR="00C945D5" w:rsidRPr="007F3556" w:rsidRDefault="00C945D5" w:rsidP="00C945D5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30BD4FE8" w14:textId="77777777" w:rsidR="00C945D5" w:rsidRDefault="00C945D5" w:rsidP="00C945D5"/>
        </w:tc>
      </w:tr>
      <w:tr w:rsidR="00C945D5" w14:paraId="45D8F3AF" w14:textId="77777777" w:rsidTr="002E5A4E">
        <w:tc>
          <w:tcPr>
            <w:tcW w:w="2271" w:type="dxa"/>
          </w:tcPr>
          <w:p w14:paraId="7B853C54" w14:textId="6B7A369E" w:rsidR="00C945D5" w:rsidRDefault="00C945D5" w:rsidP="00C945D5">
            <w:r>
              <w:t>Hobby Farm 101</w:t>
            </w:r>
          </w:p>
        </w:tc>
        <w:tc>
          <w:tcPr>
            <w:tcW w:w="2264" w:type="dxa"/>
          </w:tcPr>
          <w:p w14:paraId="416854DB" w14:textId="79F3A720" w:rsidR="00C945D5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hobby farm page</w:t>
            </w:r>
          </w:p>
        </w:tc>
        <w:tc>
          <w:tcPr>
            <w:tcW w:w="2264" w:type="dxa"/>
          </w:tcPr>
          <w:p w14:paraId="5A8C3671" w14:textId="53FD3A65" w:rsidR="00C945D5" w:rsidRPr="007F3556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50116192" w14:textId="77777777" w:rsidR="00C945D5" w:rsidRDefault="00C945D5" w:rsidP="00C945D5"/>
        </w:tc>
      </w:tr>
      <w:tr w:rsidR="00C945D5" w14:paraId="0EBBFA7F" w14:textId="77777777" w:rsidTr="002E5A4E">
        <w:tc>
          <w:tcPr>
            <w:tcW w:w="2271" w:type="dxa"/>
          </w:tcPr>
          <w:p w14:paraId="625AA704" w14:textId="568BD8E0" w:rsidR="00C945D5" w:rsidRDefault="00C945D5" w:rsidP="00C945D5">
            <w:r>
              <w:t>Farming Professions</w:t>
            </w:r>
          </w:p>
        </w:tc>
        <w:tc>
          <w:tcPr>
            <w:tcW w:w="2264" w:type="dxa"/>
          </w:tcPr>
          <w:p w14:paraId="4AC629E8" w14:textId="2026A553" w:rsidR="00C945D5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Farming Professions page</w:t>
            </w:r>
          </w:p>
        </w:tc>
        <w:tc>
          <w:tcPr>
            <w:tcW w:w="2264" w:type="dxa"/>
          </w:tcPr>
          <w:p w14:paraId="2F4280E0" w14:textId="640FF0E6" w:rsidR="00C945D5" w:rsidRPr="007F3556" w:rsidRDefault="00C945D5" w:rsidP="00C945D5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2556D1D1" w14:textId="77777777" w:rsidR="00C945D5" w:rsidRDefault="00C945D5" w:rsidP="00C945D5"/>
        </w:tc>
      </w:tr>
      <w:tr w:rsidR="00C945D5" w14:paraId="0F5CCFD5" w14:textId="77777777" w:rsidTr="002E5A4E">
        <w:tc>
          <w:tcPr>
            <w:tcW w:w="2271" w:type="dxa"/>
          </w:tcPr>
          <w:p w14:paraId="7811CE2C" w14:textId="4EA66046" w:rsidR="00C945D5" w:rsidRDefault="00C945D5" w:rsidP="00C945D5">
            <w:r>
              <w:t>Farm Safety</w:t>
            </w:r>
          </w:p>
        </w:tc>
        <w:tc>
          <w:tcPr>
            <w:tcW w:w="2264" w:type="dxa"/>
          </w:tcPr>
          <w:p w14:paraId="5E1F5589" w14:textId="5017F03F" w:rsidR="00C945D5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farm safety page</w:t>
            </w:r>
          </w:p>
        </w:tc>
        <w:tc>
          <w:tcPr>
            <w:tcW w:w="2264" w:type="dxa"/>
          </w:tcPr>
          <w:p w14:paraId="732143A8" w14:textId="52999E77" w:rsidR="00C945D5" w:rsidRPr="007F3556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5E2D6A88" w14:textId="77777777" w:rsidR="00C945D5" w:rsidRDefault="00C945D5" w:rsidP="00C945D5"/>
        </w:tc>
      </w:tr>
      <w:tr w:rsidR="00C945D5" w14:paraId="63FB0A1E" w14:textId="77777777" w:rsidTr="002E5A4E">
        <w:tc>
          <w:tcPr>
            <w:tcW w:w="2271" w:type="dxa"/>
          </w:tcPr>
          <w:p w14:paraId="266EE3DE" w14:textId="19272CE8" w:rsidR="00C945D5" w:rsidRDefault="00C945D5" w:rsidP="00C945D5">
            <w:r>
              <w:t>Organic Farming</w:t>
            </w:r>
          </w:p>
        </w:tc>
        <w:tc>
          <w:tcPr>
            <w:tcW w:w="2264" w:type="dxa"/>
          </w:tcPr>
          <w:p w14:paraId="072881EF" w14:textId="62F671B1" w:rsidR="00C945D5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organic farming page</w:t>
            </w:r>
          </w:p>
        </w:tc>
        <w:tc>
          <w:tcPr>
            <w:tcW w:w="2264" w:type="dxa"/>
          </w:tcPr>
          <w:p w14:paraId="380D6FD6" w14:textId="6A611F2F" w:rsidR="00C945D5" w:rsidRPr="007F3556" w:rsidRDefault="00C945D5" w:rsidP="00C945D5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76883F8D" w14:textId="77777777" w:rsidR="00C945D5" w:rsidRDefault="00C945D5" w:rsidP="00C945D5"/>
        </w:tc>
      </w:tr>
      <w:tr w:rsidR="00C945D5" w14:paraId="69B7BB91" w14:textId="77777777" w:rsidTr="00346160">
        <w:tc>
          <w:tcPr>
            <w:tcW w:w="2271" w:type="dxa"/>
            <w:tcBorders>
              <w:bottom w:val="single" w:sz="24" w:space="0" w:color="683DBD"/>
            </w:tcBorders>
          </w:tcPr>
          <w:p w14:paraId="41F71F27" w14:textId="62210F92" w:rsidR="00C945D5" w:rsidRDefault="00C945D5" w:rsidP="00C945D5">
            <w:r>
              <w:t>Gallery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40730365" w14:textId="45648A22" w:rsidR="00C945D5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gallery page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17560692" w14:textId="2AF633C1" w:rsidR="00C945D5" w:rsidRPr="007F3556" w:rsidRDefault="00C945D5" w:rsidP="00C945D5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  <w:tcBorders>
              <w:bottom w:val="single" w:sz="24" w:space="0" w:color="683DBD"/>
            </w:tcBorders>
          </w:tcPr>
          <w:p w14:paraId="5A46D073" w14:textId="77777777" w:rsidR="00C945D5" w:rsidRDefault="00C945D5" w:rsidP="00C945D5"/>
        </w:tc>
      </w:tr>
    </w:tbl>
    <w:p w14:paraId="027E743F" w14:textId="35E2467B" w:rsidR="001754EF" w:rsidRDefault="001754EF" w:rsidP="0061457D"/>
    <w:p w14:paraId="44B6B3AD" w14:textId="77777777" w:rsidR="001754EF" w:rsidRDefault="001754EF" w:rsidP="001754EF">
      <w:r>
        <w:br w:type="column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754EF" w14:paraId="1B91123E" w14:textId="77777777" w:rsidTr="00346160">
        <w:trPr>
          <w:cantSplit/>
          <w:trHeight w:val="1134"/>
        </w:trPr>
        <w:tc>
          <w:tcPr>
            <w:tcW w:w="9062" w:type="dxa"/>
            <w:shd w:val="clear" w:color="auto" w:fill="683DBD"/>
            <w:vAlign w:val="center"/>
          </w:tcPr>
          <w:p w14:paraId="3017C944" w14:textId="1D3D0DBE" w:rsidR="001754EF" w:rsidRDefault="001754EF" w:rsidP="00346160">
            <w:pPr>
              <w:jc w:val="center"/>
            </w:pPr>
            <w:r>
              <w:rPr>
                <w:color w:val="FFFFFF" w:themeColor="background1"/>
                <w:sz w:val="44"/>
                <w:szCs w:val="44"/>
              </w:rPr>
              <w:t xml:space="preserve">Test Case - </w:t>
            </w:r>
            <w:r>
              <w:rPr>
                <w:color w:val="FFFFFF" w:themeColor="background1"/>
                <w:sz w:val="44"/>
                <w:szCs w:val="44"/>
              </w:rPr>
              <w:t>Safari</w:t>
            </w:r>
          </w:p>
        </w:tc>
      </w:tr>
    </w:tbl>
    <w:p w14:paraId="27759484" w14:textId="77777777" w:rsidR="001754EF" w:rsidRPr="000A6E55" w:rsidRDefault="001754EF" w:rsidP="001754EF">
      <w:pPr>
        <w:pStyle w:val="Heading1"/>
        <w:jc w:val="center"/>
        <w:rPr>
          <w:b/>
          <w:bCs/>
          <w:color w:val="683DBD"/>
          <w:sz w:val="40"/>
          <w:szCs w:val="40"/>
        </w:rPr>
      </w:pPr>
      <w:r>
        <w:rPr>
          <w:b/>
          <w:bCs/>
          <w:color w:val="683DBD"/>
          <w:sz w:val="40"/>
          <w:szCs w:val="40"/>
        </w:rPr>
        <w:t>Web Standards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1"/>
        <w:gridCol w:w="2264"/>
        <w:gridCol w:w="2264"/>
        <w:gridCol w:w="2263"/>
      </w:tblGrid>
      <w:tr w:rsidR="001754EF" w14:paraId="5FC36240" w14:textId="77777777" w:rsidTr="00346160">
        <w:tc>
          <w:tcPr>
            <w:tcW w:w="2271" w:type="dxa"/>
          </w:tcPr>
          <w:p w14:paraId="64CF4413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Reporter</w:t>
            </w:r>
          </w:p>
        </w:tc>
        <w:tc>
          <w:tcPr>
            <w:tcW w:w="2264" w:type="dxa"/>
          </w:tcPr>
          <w:p w14:paraId="7E73689C" w14:textId="77777777" w:rsidR="001754EF" w:rsidRDefault="001754EF" w:rsidP="00346160">
            <w:r>
              <w:t>Molly Atkinson</w:t>
            </w:r>
          </w:p>
        </w:tc>
        <w:tc>
          <w:tcPr>
            <w:tcW w:w="2264" w:type="dxa"/>
          </w:tcPr>
          <w:p w14:paraId="2C813577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Date</w:t>
            </w:r>
          </w:p>
        </w:tc>
        <w:tc>
          <w:tcPr>
            <w:tcW w:w="2263" w:type="dxa"/>
          </w:tcPr>
          <w:p w14:paraId="73ECD564" w14:textId="5504B90B" w:rsidR="001754EF" w:rsidRDefault="001754EF" w:rsidP="00346160">
            <w:r>
              <w:t>4/1</w:t>
            </w:r>
            <w:r>
              <w:t>7</w:t>
            </w:r>
            <w:r>
              <w:t>/24</w:t>
            </w:r>
          </w:p>
        </w:tc>
      </w:tr>
      <w:tr w:rsidR="001754EF" w14:paraId="6983E304" w14:textId="77777777" w:rsidTr="00346160">
        <w:trPr>
          <w:trHeight w:val="224"/>
        </w:trPr>
        <w:tc>
          <w:tcPr>
            <w:tcW w:w="2271" w:type="dxa"/>
          </w:tcPr>
          <w:p w14:paraId="659D13EE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Platform</w:t>
            </w:r>
          </w:p>
        </w:tc>
        <w:tc>
          <w:tcPr>
            <w:tcW w:w="2264" w:type="dxa"/>
          </w:tcPr>
          <w:p w14:paraId="561273C4" w14:textId="77777777" w:rsidR="001754EF" w:rsidRDefault="001754EF" w:rsidP="00346160">
            <w:r>
              <w:t>Laptop</w:t>
            </w:r>
          </w:p>
        </w:tc>
        <w:tc>
          <w:tcPr>
            <w:tcW w:w="2264" w:type="dxa"/>
          </w:tcPr>
          <w:p w14:paraId="1CF00C08" w14:textId="77777777" w:rsidR="001754EF" w:rsidRPr="007B4382" w:rsidRDefault="001754EF" w:rsidP="00346160">
            <w:pPr>
              <w:rPr>
                <w:b/>
                <w:bCs/>
              </w:rPr>
            </w:pPr>
            <w:r w:rsidRPr="007B4382">
              <w:rPr>
                <w:b/>
                <w:bCs/>
              </w:rPr>
              <w:t>Test Name</w:t>
            </w:r>
          </w:p>
        </w:tc>
        <w:tc>
          <w:tcPr>
            <w:tcW w:w="2263" w:type="dxa"/>
          </w:tcPr>
          <w:p w14:paraId="400A62FA" w14:textId="77777777" w:rsidR="001754EF" w:rsidRDefault="001754EF" w:rsidP="00346160">
            <w:r>
              <w:t>Web Standards</w:t>
            </w:r>
          </w:p>
        </w:tc>
      </w:tr>
      <w:tr w:rsidR="001754EF" w14:paraId="7BEFA714" w14:textId="77777777" w:rsidTr="00346160">
        <w:trPr>
          <w:trHeight w:val="530"/>
        </w:trPr>
        <w:tc>
          <w:tcPr>
            <w:tcW w:w="2271" w:type="dxa"/>
            <w:tcBorders>
              <w:bottom w:val="single" w:sz="24" w:space="0" w:color="683DBD"/>
            </w:tcBorders>
          </w:tcPr>
          <w:p w14:paraId="03A8F443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Operating System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03AF5FB9" w14:textId="77777777" w:rsidR="001754EF" w:rsidRDefault="001754EF" w:rsidP="00346160">
            <w:r>
              <w:t>Mac OS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79F7E437" w14:textId="77777777" w:rsidR="001754EF" w:rsidRDefault="001754EF" w:rsidP="00346160"/>
        </w:tc>
        <w:tc>
          <w:tcPr>
            <w:tcW w:w="2263" w:type="dxa"/>
            <w:tcBorders>
              <w:bottom w:val="single" w:sz="24" w:space="0" w:color="683DBD"/>
            </w:tcBorders>
          </w:tcPr>
          <w:p w14:paraId="35FB1209" w14:textId="77777777" w:rsidR="001754EF" w:rsidRDefault="001754EF" w:rsidP="00346160"/>
        </w:tc>
      </w:tr>
      <w:tr w:rsidR="001754EF" w14:paraId="22B41801" w14:textId="77777777" w:rsidTr="00346160">
        <w:trPr>
          <w:trHeight w:val="23"/>
        </w:trPr>
        <w:tc>
          <w:tcPr>
            <w:tcW w:w="9062" w:type="dxa"/>
            <w:gridSpan w:val="4"/>
            <w:tcBorders>
              <w:top w:val="nil"/>
            </w:tcBorders>
            <w:vAlign w:val="center"/>
          </w:tcPr>
          <w:p w14:paraId="33E992DE" w14:textId="77777777" w:rsidR="001754EF" w:rsidRPr="00E45F77" w:rsidRDefault="001754EF" w:rsidP="003461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Validation</w:t>
            </w:r>
          </w:p>
        </w:tc>
      </w:tr>
      <w:tr w:rsidR="001754EF" w14:paraId="443F0712" w14:textId="77777777" w:rsidTr="00346160">
        <w:tc>
          <w:tcPr>
            <w:tcW w:w="2271" w:type="dxa"/>
            <w:tcBorders>
              <w:top w:val="single" w:sz="24" w:space="0" w:color="683DBD"/>
            </w:tcBorders>
          </w:tcPr>
          <w:p w14:paraId="7209B188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Action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78ECA012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Expected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28C5C182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Satisfaction</w:t>
            </w:r>
          </w:p>
        </w:tc>
        <w:tc>
          <w:tcPr>
            <w:tcW w:w="2263" w:type="dxa"/>
            <w:tcBorders>
              <w:top w:val="single" w:sz="24" w:space="0" w:color="683DBD"/>
            </w:tcBorders>
          </w:tcPr>
          <w:p w14:paraId="459D7284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Comments</w:t>
            </w:r>
          </w:p>
        </w:tc>
      </w:tr>
      <w:tr w:rsidR="001754EF" w14:paraId="16327CD6" w14:textId="77777777" w:rsidTr="00346160">
        <w:tc>
          <w:tcPr>
            <w:tcW w:w="2271" w:type="dxa"/>
          </w:tcPr>
          <w:p w14:paraId="40FF2491" w14:textId="77777777" w:rsidR="001754EF" w:rsidRDefault="001754EF" w:rsidP="00346160">
            <w:r>
              <w:t>CSS</w:t>
            </w:r>
          </w:p>
        </w:tc>
        <w:tc>
          <w:tcPr>
            <w:tcW w:w="2264" w:type="dxa"/>
          </w:tcPr>
          <w:p w14:paraId="172A9F27" w14:textId="77777777" w:rsidR="001754EF" w:rsidRDefault="001754EF" w:rsidP="00346160">
            <w:r>
              <w:t>CSS validates with no errors</w:t>
            </w:r>
          </w:p>
        </w:tc>
        <w:tc>
          <w:tcPr>
            <w:tcW w:w="2264" w:type="dxa"/>
          </w:tcPr>
          <w:p w14:paraId="592851CA" w14:textId="77777777" w:rsidR="001754EF" w:rsidRDefault="001754EF" w:rsidP="00346160">
            <w:r>
              <w:t>Yes</w:t>
            </w:r>
          </w:p>
        </w:tc>
        <w:tc>
          <w:tcPr>
            <w:tcW w:w="2263" w:type="dxa"/>
          </w:tcPr>
          <w:p w14:paraId="7AD69C2E" w14:textId="77777777" w:rsidR="001754EF" w:rsidRDefault="001754EF" w:rsidP="00346160"/>
        </w:tc>
      </w:tr>
      <w:tr w:rsidR="001754EF" w14:paraId="3136C215" w14:textId="77777777" w:rsidTr="00346160">
        <w:tc>
          <w:tcPr>
            <w:tcW w:w="2271" w:type="dxa"/>
            <w:tcBorders>
              <w:bottom w:val="single" w:sz="24" w:space="0" w:color="683DBD"/>
            </w:tcBorders>
          </w:tcPr>
          <w:p w14:paraId="29EBD56A" w14:textId="77777777" w:rsidR="001754EF" w:rsidRDefault="001754EF" w:rsidP="00346160">
            <w:r>
              <w:t>HTML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57671BC6" w14:textId="77777777" w:rsidR="001754EF" w:rsidRDefault="001754EF" w:rsidP="00346160">
            <w:r>
              <w:t>HTML validates with no errors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29A153B9" w14:textId="77777777" w:rsidR="001754EF" w:rsidRDefault="001754EF" w:rsidP="00346160">
            <w:r>
              <w:t>Yes</w:t>
            </w:r>
          </w:p>
        </w:tc>
        <w:tc>
          <w:tcPr>
            <w:tcW w:w="2263" w:type="dxa"/>
            <w:tcBorders>
              <w:bottom w:val="single" w:sz="24" w:space="0" w:color="683DBD"/>
            </w:tcBorders>
          </w:tcPr>
          <w:p w14:paraId="2D159D0D" w14:textId="77777777" w:rsidR="001754EF" w:rsidRDefault="001754EF" w:rsidP="00346160"/>
        </w:tc>
      </w:tr>
      <w:tr w:rsidR="001754EF" w14:paraId="1C79FF5E" w14:textId="77777777" w:rsidTr="00346160">
        <w:tc>
          <w:tcPr>
            <w:tcW w:w="9062" w:type="dxa"/>
            <w:gridSpan w:val="4"/>
            <w:tcBorders>
              <w:top w:val="single" w:sz="24" w:space="0" w:color="683DBD"/>
              <w:bottom w:val="single" w:sz="24" w:space="0" w:color="683DBD"/>
            </w:tcBorders>
          </w:tcPr>
          <w:p w14:paraId="1CC0689D" w14:textId="77777777" w:rsidR="001754EF" w:rsidRDefault="001754EF" w:rsidP="00346160">
            <w:pPr>
              <w:jc w:val="center"/>
            </w:pPr>
            <w:r w:rsidRPr="00F452D9">
              <w:rPr>
                <w:b/>
                <w:bCs/>
              </w:rPr>
              <w:t>SEO</w:t>
            </w:r>
          </w:p>
        </w:tc>
      </w:tr>
      <w:tr w:rsidR="001754EF" w14:paraId="6B6B8236" w14:textId="77777777" w:rsidTr="00346160">
        <w:tc>
          <w:tcPr>
            <w:tcW w:w="2271" w:type="dxa"/>
          </w:tcPr>
          <w:p w14:paraId="0F4672B2" w14:textId="77777777" w:rsidR="001754EF" w:rsidRDefault="001754EF" w:rsidP="00346160">
            <w:r>
              <w:lastRenderedPageBreak/>
              <w:t>Meta Author</w:t>
            </w:r>
          </w:p>
        </w:tc>
        <w:tc>
          <w:tcPr>
            <w:tcW w:w="2264" w:type="dxa"/>
          </w:tcPr>
          <w:p w14:paraId="1CAADD53" w14:textId="77777777" w:rsidR="001754EF" w:rsidRPr="00452B01" w:rsidRDefault="001754EF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452B01">
              <w:rPr>
                <w:rFonts w:asciiTheme="majorHAnsi" w:hAnsiTheme="majorHAnsi" w:cstheme="majorHAnsi"/>
                <w:color w:val="000000" w:themeColor="text1"/>
              </w:rPr>
              <w:t>Each page names author</w:t>
            </w:r>
          </w:p>
        </w:tc>
        <w:tc>
          <w:tcPr>
            <w:tcW w:w="2264" w:type="dxa"/>
          </w:tcPr>
          <w:p w14:paraId="61F977A4" w14:textId="77777777" w:rsidR="001754EF" w:rsidRDefault="001754EF" w:rsidP="00346160">
            <w:r>
              <w:t>No</w:t>
            </w:r>
          </w:p>
        </w:tc>
        <w:tc>
          <w:tcPr>
            <w:tcW w:w="2263" w:type="dxa"/>
          </w:tcPr>
          <w:p w14:paraId="3A6FBB26" w14:textId="77777777" w:rsidR="001754EF" w:rsidRDefault="001754EF" w:rsidP="00346160">
            <w:r>
              <w:t>Not present on any page</w:t>
            </w:r>
          </w:p>
        </w:tc>
      </w:tr>
      <w:tr w:rsidR="001754EF" w14:paraId="12B86184" w14:textId="77777777" w:rsidTr="00346160">
        <w:tc>
          <w:tcPr>
            <w:tcW w:w="2271" w:type="dxa"/>
          </w:tcPr>
          <w:p w14:paraId="166F308E" w14:textId="77777777" w:rsidR="001754EF" w:rsidRDefault="001754EF" w:rsidP="00346160">
            <w:r>
              <w:t>Meta Descriptions</w:t>
            </w:r>
          </w:p>
        </w:tc>
        <w:tc>
          <w:tcPr>
            <w:tcW w:w="2264" w:type="dxa"/>
          </w:tcPr>
          <w:p w14:paraId="42A67075" w14:textId="77777777" w:rsidR="001754EF" w:rsidRPr="00452B01" w:rsidRDefault="001754EF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452B01">
              <w:rPr>
                <w:rFonts w:asciiTheme="majorHAnsi" w:hAnsiTheme="majorHAnsi" w:cstheme="majorHAnsi"/>
                <w:color w:val="000000" w:themeColor="text1"/>
              </w:rPr>
              <w:t>Each page utilizes keywords up to 160 characters</w:t>
            </w:r>
          </w:p>
        </w:tc>
        <w:tc>
          <w:tcPr>
            <w:tcW w:w="2264" w:type="dxa"/>
          </w:tcPr>
          <w:p w14:paraId="06350D2D" w14:textId="77777777" w:rsidR="001754EF" w:rsidRDefault="001754EF" w:rsidP="00346160">
            <w:r>
              <w:t>No</w:t>
            </w:r>
          </w:p>
        </w:tc>
        <w:tc>
          <w:tcPr>
            <w:tcW w:w="2263" w:type="dxa"/>
          </w:tcPr>
          <w:p w14:paraId="3C473491" w14:textId="77777777" w:rsidR="001754EF" w:rsidRDefault="001754EF" w:rsidP="00346160">
            <w:r>
              <w:t>Not present on any page</w:t>
            </w:r>
          </w:p>
        </w:tc>
      </w:tr>
      <w:tr w:rsidR="001754EF" w14:paraId="45BD1ACD" w14:textId="77777777" w:rsidTr="00346160">
        <w:tc>
          <w:tcPr>
            <w:tcW w:w="2271" w:type="dxa"/>
          </w:tcPr>
          <w:p w14:paraId="4681B954" w14:textId="77777777" w:rsidR="001754EF" w:rsidRDefault="001754EF" w:rsidP="00346160">
            <w:r>
              <w:t>Meta Keywords</w:t>
            </w:r>
          </w:p>
        </w:tc>
        <w:tc>
          <w:tcPr>
            <w:tcW w:w="2264" w:type="dxa"/>
          </w:tcPr>
          <w:p w14:paraId="79AFA414" w14:textId="77777777" w:rsidR="001754EF" w:rsidRPr="00452B01" w:rsidRDefault="001754EF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452B01">
              <w:rPr>
                <w:rFonts w:asciiTheme="majorHAnsi" w:hAnsiTheme="majorHAnsi" w:cstheme="majorHAnsi"/>
                <w:color w:val="000000" w:themeColor="text1"/>
              </w:rPr>
              <w:t>Each Page has 10 or less descriptive and relevant keywords/phrases</w:t>
            </w:r>
          </w:p>
        </w:tc>
        <w:tc>
          <w:tcPr>
            <w:tcW w:w="2264" w:type="dxa"/>
          </w:tcPr>
          <w:p w14:paraId="623687ED" w14:textId="77777777" w:rsidR="001754EF" w:rsidRDefault="001754EF" w:rsidP="00346160">
            <w:r>
              <w:t>No</w:t>
            </w:r>
          </w:p>
        </w:tc>
        <w:tc>
          <w:tcPr>
            <w:tcW w:w="2263" w:type="dxa"/>
          </w:tcPr>
          <w:p w14:paraId="61098841" w14:textId="77777777" w:rsidR="001754EF" w:rsidRDefault="001754EF" w:rsidP="00346160">
            <w:r>
              <w:t>Not present on any page</w:t>
            </w:r>
          </w:p>
        </w:tc>
      </w:tr>
      <w:tr w:rsidR="001754EF" w14:paraId="0B05808C" w14:textId="77777777" w:rsidTr="00346160">
        <w:tc>
          <w:tcPr>
            <w:tcW w:w="2271" w:type="dxa"/>
          </w:tcPr>
          <w:p w14:paraId="02BA079D" w14:textId="77777777" w:rsidR="001754EF" w:rsidRDefault="001754EF" w:rsidP="00346160">
            <w:r>
              <w:t>Meta Robots</w:t>
            </w:r>
          </w:p>
        </w:tc>
        <w:tc>
          <w:tcPr>
            <w:tcW w:w="2264" w:type="dxa"/>
          </w:tcPr>
          <w:p w14:paraId="35C2BD0C" w14:textId="77777777" w:rsidR="001754EF" w:rsidRPr="00452B01" w:rsidRDefault="001754EF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452B01">
              <w:rPr>
                <w:rFonts w:asciiTheme="majorHAnsi" w:hAnsiTheme="majorHAnsi" w:cstheme="majorHAnsi"/>
                <w:color w:val="000000" w:themeColor="text1"/>
              </w:rPr>
              <w:t>Robot tags present</w:t>
            </w:r>
          </w:p>
        </w:tc>
        <w:tc>
          <w:tcPr>
            <w:tcW w:w="2264" w:type="dxa"/>
          </w:tcPr>
          <w:p w14:paraId="0ADB32E2" w14:textId="77777777" w:rsidR="001754EF" w:rsidRDefault="001754EF" w:rsidP="00346160">
            <w:r>
              <w:t>No</w:t>
            </w:r>
          </w:p>
        </w:tc>
        <w:tc>
          <w:tcPr>
            <w:tcW w:w="2263" w:type="dxa"/>
          </w:tcPr>
          <w:p w14:paraId="163BB117" w14:textId="77777777" w:rsidR="001754EF" w:rsidRDefault="001754EF" w:rsidP="00346160">
            <w:r>
              <w:t>Not preset on any page</w:t>
            </w:r>
          </w:p>
        </w:tc>
      </w:tr>
      <w:tr w:rsidR="001754EF" w14:paraId="749B8412" w14:textId="77777777" w:rsidTr="00346160">
        <w:tc>
          <w:tcPr>
            <w:tcW w:w="2271" w:type="dxa"/>
          </w:tcPr>
          <w:p w14:paraId="6D212F62" w14:textId="77777777" w:rsidR="001754EF" w:rsidRDefault="001754EF" w:rsidP="00346160">
            <w:r>
              <w:t>Title Text</w:t>
            </w:r>
          </w:p>
        </w:tc>
        <w:tc>
          <w:tcPr>
            <w:tcW w:w="2264" w:type="dxa"/>
          </w:tcPr>
          <w:p w14:paraId="2D23A91B" w14:textId="77777777" w:rsidR="001754EF" w:rsidRPr="00452B01" w:rsidRDefault="001754EF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452B01">
              <w:rPr>
                <w:rFonts w:asciiTheme="majorHAnsi" w:hAnsiTheme="majorHAnsi" w:cstheme="majorHAnsi"/>
                <w:color w:val="000000" w:themeColor="text1"/>
              </w:rPr>
              <w:t>Each page gives page name</w:t>
            </w:r>
          </w:p>
        </w:tc>
        <w:tc>
          <w:tcPr>
            <w:tcW w:w="2264" w:type="dxa"/>
          </w:tcPr>
          <w:p w14:paraId="4C1B36DE" w14:textId="77777777" w:rsidR="001754EF" w:rsidRDefault="001754EF" w:rsidP="00346160">
            <w:r>
              <w:t>Yes</w:t>
            </w:r>
          </w:p>
        </w:tc>
        <w:tc>
          <w:tcPr>
            <w:tcW w:w="2263" w:type="dxa"/>
          </w:tcPr>
          <w:p w14:paraId="4B14B61E" w14:textId="77777777" w:rsidR="001754EF" w:rsidRDefault="001754EF" w:rsidP="00346160"/>
        </w:tc>
      </w:tr>
      <w:tr w:rsidR="001754EF" w14:paraId="050C3354" w14:textId="77777777" w:rsidTr="00346160">
        <w:tc>
          <w:tcPr>
            <w:tcW w:w="2271" w:type="dxa"/>
            <w:tcBorders>
              <w:bottom w:val="single" w:sz="24" w:space="0" w:color="683DBD"/>
            </w:tcBorders>
          </w:tcPr>
          <w:p w14:paraId="0D26AB51" w14:textId="77777777" w:rsidR="001754EF" w:rsidRDefault="001754EF" w:rsidP="00346160">
            <w:r>
              <w:t>Optimized Images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1F86F0CF" w14:textId="77777777" w:rsidR="001754EF" w:rsidRPr="00452B01" w:rsidRDefault="001754EF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Images are optimized for the web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16D0F963" w14:textId="77777777" w:rsidR="001754EF" w:rsidRDefault="001754EF" w:rsidP="00346160">
            <w:r>
              <w:t>Yes</w:t>
            </w:r>
          </w:p>
        </w:tc>
        <w:tc>
          <w:tcPr>
            <w:tcW w:w="2263" w:type="dxa"/>
            <w:tcBorders>
              <w:bottom w:val="single" w:sz="24" w:space="0" w:color="683DBD"/>
            </w:tcBorders>
          </w:tcPr>
          <w:p w14:paraId="69FC09AD" w14:textId="77777777" w:rsidR="001754EF" w:rsidRDefault="001754EF" w:rsidP="00346160"/>
        </w:tc>
      </w:tr>
      <w:tr w:rsidR="001754EF" w14:paraId="38BB7A39" w14:textId="77777777" w:rsidTr="00346160">
        <w:tc>
          <w:tcPr>
            <w:tcW w:w="9062" w:type="dxa"/>
            <w:gridSpan w:val="4"/>
            <w:tcBorders>
              <w:top w:val="single" w:sz="24" w:space="0" w:color="683DBD"/>
              <w:bottom w:val="single" w:sz="24" w:space="0" w:color="683DBD"/>
            </w:tcBorders>
          </w:tcPr>
          <w:p w14:paraId="4019CC32" w14:textId="77777777" w:rsidR="001754EF" w:rsidRDefault="001754EF" w:rsidP="00346160">
            <w:pPr>
              <w:jc w:val="center"/>
            </w:pPr>
            <w:r>
              <w:t>Accessibility</w:t>
            </w:r>
          </w:p>
        </w:tc>
      </w:tr>
      <w:tr w:rsidR="001754EF" w14:paraId="1EECC72B" w14:textId="77777777" w:rsidTr="00346160">
        <w:tc>
          <w:tcPr>
            <w:tcW w:w="2271" w:type="dxa"/>
          </w:tcPr>
          <w:p w14:paraId="0B4CB14E" w14:textId="77777777" w:rsidR="001754EF" w:rsidRDefault="001754EF" w:rsidP="00346160">
            <w:r w:rsidRPr="00D82402">
              <w:rPr>
                <w:rFonts w:ascii="Century Gothic" w:hAnsi="Century Gothic"/>
              </w:rPr>
              <w:t>Color Contrast</w:t>
            </w:r>
          </w:p>
        </w:tc>
        <w:tc>
          <w:tcPr>
            <w:tcW w:w="2264" w:type="dxa"/>
          </w:tcPr>
          <w:p w14:paraId="183AB396" w14:textId="77777777" w:rsidR="001754EF" w:rsidRPr="00452B01" w:rsidRDefault="001754EF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D82402">
              <w:rPr>
                <w:rFonts w:ascii="Century Gothic" w:hAnsi="Century Gothic"/>
              </w:rPr>
              <w:t>High contrast between text and backgrounds</w:t>
            </w:r>
          </w:p>
        </w:tc>
        <w:tc>
          <w:tcPr>
            <w:tcW w:w="2264" w:type="dxa"/>
          </w:tcPr>
          <w:p w14:paraId="1F084874" w14:textId="77777777" w:rsidR="001754EF" w:rsidRDefault="001754EF" w:rsidP="00346160">
            <w:r>
              <w:t>Yes</w:t>
            </w:r>
          </w:p>
        </w:tc>
        <w:tc>
          <w:tcPr>
            <w:tcW w:w="2263" w:type="dxa"/>
          </w:tcPr>
          <w:p w14:paraId="1BD03E25" w14:textId="77777777" w:rsidR="001754EF" w:rsidRDefault="001754EF" w:rsidP="00346160">
            <w:r>
              <w:t>Check ‘test accessibility’</w:t>
            </w:r>
          </w:p>
        </w:tc>
      </w:tr>
      <w:tr w:rsidR="001754EF" w14:paraId="4C2717A6" w14:textId="77777777" w:rsidTr="00346160">
        <w:tc>
          <w:tcPr>
            <w:tcW w:w="2271" w:type="dxa"/>
          </w:tcPr>
          <w:p w14:paraId="7CA17929" w14:textId="77777777" w:rsidR="001754EF" w:rsidRDefault="001754EF" w:rsidP="00346160">
            <w:r w:rsidRPr="00D82402">
              <w:rPr>
                <w:rFonts w:ascii="Century Gothic" w:hAnsi="Century Gothic"/>
              </w:rPr>
              <w:lastRenderedPageBreak/>
              <w:t>Test Accessibility</w:t>
            </w:r>
          </w:p>
        </w:tc>
        <w:tc>
          <w:tcPr>
            <w:tcW w:w="2264" w:type="dxa"/>
          </w:tcPr>
          <w:p w14:paraId="59B2111B" w14:textId="77777777" w:rsidR="001754EF" w:rsidRPr="00452B01" w:rsidRDefault="001754EF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D82402">
              <w:rPr>
                <w:rFonts w:ascii="Century Gothic" w:hAnsi="Century Gothic"/>
              </w:rPr>
              <w:t>Should come back with no errors</w:t>
            </w:r>
          </w:p>
        </w:tc>
        <w:tc>
          <w:tcPr>
            <w:tcW w:w="2264" w:type="dxa"/>
          </w:tcPr>
          <w:p w14:paraId="1F47125A" w14:textId="77777777" w:rsidR="001754EF" w:rsidRDefault="001754EF" w:rsidP="00346160">
            <w:r>
              <w:t>No</w:t>
            </w:r>
          </w:p>
        </w:tc>
        <w:tc>
          <w:tcPr>
            <w:tcW w:w="2263" w:type="dxa"/>
          </w:tcPr>
          <w:p w14:paraId="0497BC7F" w14:textId="77777777" w:rsidR="001754EF" w:rsidRDefault="001754EF" w:rsidP="00346160">
            <w:r>
              <w:t>Contrast between light green color and white text, li are not contained in &lt;</w:t>
            </w:r>
            <w:proofErr w:type="spellStart"/>
            <w:r>
              <w:t>ul</w:t>
            </w:r>
            <w:proofErr w:type="spellEnd"/>
            <w:r>
              <w:t>&gt;, &lt;</w:t>
            </w:r>
            <w:proofErr w:type="spellStart"/>
            <w:r>
              <w:t>ol</w:t>
            </w:r>
            <w:proofErr w:type="spellEnd"/>
            <w:r>
              <w:t>&gt;, or &lt;menu&gt;</w:t>
            </w:r>
          </w:p>
        </w:tc>
      </w:tr>
      <w:tr w:rsidR="001754EF" w14:paraId="16473B55" w14:textId="77777777" w:rsidTr="00346160">
        <w:tc>
          <w:tcPr>
            <w:tcW w:w="2271" w:type="dxa"/>
          </w:tcPr>
          <w:p w14:paraId="12C30809" w14:textId="77777777" w:rsidR="001754EF" w:rsidRDefault="001754EF" w:rsidP="00346160">
            <w:r w:rsidRPr="00D82402">
              <w:rPr>
                <w:rFonts w:ascii="Century Gothic" w:hAnsi="Century Gothic"/>
              </w:rPr>
              <w:t>Headings</w:t>
            </w:r>
          </w:p>
        </w:tc>
        <w:tc>
          <w:tcPr>
            <w:tcW w:w="2264" w:type="dxa"/>
          </w:tcPr>
          <w:p w14:paraId="5F17F4BE" w14:textId="77777777" w:rsidR="001754EF" w:rsidRPr="00452B01" w:rsidRDefault="001754EF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D82402">
              <w:rPr>
                <w:rFonts w:ascii="Century Gothic" w:hAnsi="Century Gothic"/>
              </w:rPr>
              <w:t>H1 tags present on each page</w:t>
            </w:r>
          </w:p>
        </w:tc>
        <w:tc>
          <w:tcPr>
            <w:tcW w:w="2264" w:type="dxa"/>
          </w:tcPr>
          <w:p w14:paraId="3515150F" w14:textId="77777777" w:rsidR="001754EF" w:rsidRDefault="001754EF" w:rsidP="00346160">
            <w:r>
              <w:t>Yes</w:t>
            </w:r>
          </w:p>
        </w:tc>
        <w:tc>
          <w:tcPr>
            <w:tcW w:w="2263" w:type="dxa"/>
          </w:tcPr>
          <w:p w14:paraId="04D5B9D8" w14:textId="77777777" w:rsidR="001754EF" w:rsidRDefault="001754EF" w:rsidP="00346160"/>
        </w:tc>
      </w:tr>
      <w:tr w:rsidR="001754EF" w14:paraId="2A03D88C" w14:textId="77777777" w:rsidTr="00346160">
        <w:tc>
          <w:tcPr>
            <w:tcW w:w="2271" w:type="dxa"/>
          </w:tcPr>
          <w:p w14:paraId="45BBF7A2" w14:textId="77777777" w:rsidR="001754EF" w:rsidRDefault="001754EF" w:rsidP="00346160">
            <w:r w:rsidRPr="00D82402">
              <w:rPr>
                <w:rFonts w:ascii="Century Gothic" w:hAnsi="Century Gothic"/>
              </w:rPr>
              <w:t>Alt tags</w:t>
            </w:r>
          </w:p>
        </w:tc>
        <w:tc>
          <w:tcPr>
            <w:tcW w:w="2264" w:type="dxa"/>
          </w:tcPr>
          <w:p w14:paraId="5717CDD4" w14:textId="77777777" w:rsidR="001754EF" w:rsidRPr="00452B01" w:rsidRDefault="001754EF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D82402">
              <w:rPr>
                <w:rFonts w:ascii="Century Gothic" w:hAnsi="Century Gothic"/>
              </w:rPr>
              <w:t>Descriptive alt tags should be present for every image</w:t>
            </w:r>
          </w:p>
        </w:tc>
        <w:tc>
          <w:tcPr>
            <w:tcW w:w="2264" w:type="dxa"/>
          </w:tcPr>
          <w:p w14:paraId="47401EE6" w14:textId="77777777" w:rsidR="001754EF" w:rsidRDefault="001754EF" w:rsidP="00346160">
            <w:r>
              <w:t>Yes</w:t>
            </w:r>
          </w:p>
        </w:tc>
        <w:tc>
          <w:tcPr>
            <w:tcW w:w="2263" w:type="dxa"/>
          </w:tcPr>
          <w:p w14:paraId="01EE3214" w14:textId="77777777" w:rsidR="001754EF" w:rsidRDefault="001754EF" w:rsidP="00346160"/>
        </w:tc>
      </w:tr>
    </w:tbl>
    <w:p w14:paraId="70973DF0" w14:textId="77777777" w:rsidR="001754EF" w:rsidRDefault="001754EF" w:rsidP="001754EF">
      <w:pPr>
        <w:pStyle w:val="Heading1"/>
        <w:jc w:val="center"/>
        <w:rPr>
          <w:b/>
          <w:bCs/>
          <w:color w:val="683DBD"/>
          <w:sz w:val="40"/>
          <w:szCs w:val="40"/>
        </w:rPr>
      </w:pPr>
    </w:p>
    <w:p w14:paraId="7530112D" w14:textId="77777777" w:rsidR="001754EF" w:rsidRPr="00887B96" w:rsidRDefault="001754EF" w:rsidP="001754EF">
      <w:pPr>
        <w:pStyle w:val="Heading1"/>
        <w:jc w:val="center"/>
        <w:rPr>
          <w:b/>
          <w:bCs/>
          <w:color w:val="683DBD"/>
          <w:sz w:val="40"/>
          <w:szCs w:val="40"/>
        </w:rPr>
      </w:pPr>
      <w:r w:rsidRPr="00887B96">
        <w:rPr>
          <w:b/>
          <w:bCs/>
          <w:color w:val="683DBD"/>
          <w:sz w:val="40"/>
          <w:szCs w:val="40"/>
        </w:rPr>
        <w:t>Page Content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1"/>
        <w:gridCol w:w="2264"/>
        <w:gridCol w:w="2264"/>
        <w:gridCol w:w="2263"/>
      </w:tblGrid>
      <w:tr w:rsidR="001754EF" w14:paraId="34E0A3DB" w14:textId="77777777" w:rsidTr="00346160">
        <w:tc>
          <w:tcPr>
            <w:tcW w:w="2271" w:type="dxa"/>
          </w:tcPr>
          <w:p w14:paraId="500FE841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Reporter</w:t>
            </w:r>
          </w:p>
        </w:tc>
        <w:tc>
          <w:tcPr>
            <w:tcW w:w="2264" w:type="dxa"/>
          </w:tcPr>
          <w:p w14:paraId="0D4DD7AA" w14:textId="77777777" w:rsidR="001754EF" w:rsidRDefault="001754EF" w:rsidP="00346160">
            <w:r>
              <w:t>Molly Atkinson</w:t>
            </w:r>
          </w:p>
        </w:tc>
        <w:tc>
          <w:tcPr>
            <w:tcW w:w="2264" w:type="dxa"/>
          </w:tcPr>
          <w:p w14:paraId="7E574442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Date</w:t>
            </w:r>
          </w:p>
        </w:tc>
        <w:tc>
          <w:tcPr>
            <w:tcW w:w="2263" w:type="dxa"/>
          </w:tcPr>
          <w:p w14:paraId="74E29E52" w14:textId="5CB1AF19" w:rsidR="001754EF" w:rsidRDefault="001754EF" w:rsidP="00346160">
            <w:r>
              <w:t>4/1</w:t>
            </w:r>
            <w:r>
              <w:t>7</w:t>
            </w:r>
            <w:r>
              <w:t>/24</w:t>
            </w:r>
          </w:p>
        </w:tc>
      </w:tr>
      <w:tr w:rsidR="001754EF" w14:paraId="252BEBAE" w14:textId="77777777" w:rsidTr="00346160">
        <w:trPr>
          <w:trHeight w:val="224"/>
        </w:trPr>
        <w:tc>
          <w:tcPr>
            <w:tcW w:w="2271" w:type="dxa"/>
          </w:tcPr>
          <w:p w14:paraId="28FAC9F9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Platform</w:t>
            </w:r>
          </w:p>
        </w:tc>
        <w:tc>
          <w:tcPr>
            <w:tcW w:w="2264" w:type="dxa"/>
          </w:tcPr>
          <w:p w14:paraId="38231EE3" w14:textId="77777777" w:rsidR="001754EF" w:rsidRDefault="001754EF" w:rsidP="00346160">
            <w:r>
              <w:t>Laptop</w:t>
            </w:r>
          </w:p>
        </w:tc>
        <w:tc>
          <w:tcPr>
            <w:tcW w:w="2264" w:type="dxa"/>
          </w:tcPr>
          <w:p w14:paraId="3664C49B" w14:textId="77777777" w:rsidR="001754EF" w:rsidRPr="007B4382" w:rsidRDefault="001754EF" w:rsidP="00346160">
            <w:pPr>
              <w:rPr>
                <w:b/>
                <w:bCs/>
              </w:rPr>
            </w:pPr>
            <w:r w:rsidRPr="007B4382">
              <w:rPr>
                <w:b/>
                <w:bCs/>
              </w:rPr>
              <w:t>Test Name</w:t>
            </w:r>
          </w:p>
        </w:tc>
        <w:tc>
          <w:tcPr>
            <w:tcW w:w="2263" w:type="dxa"/>
          </w:tcPr>
          <w:p w14:paraId="52D7357D" w14:textId="77777777" w:rsidR="001754EF" w:rsidRDefault="001754EF" w:rsidP="00346160">
            <w:r>
              <w:t>Page Content</w:t>
            </w:r>
          </w:p>
        </w:tc>
      </w:tr>
      <w:tr w:rsidR="001754EF" w14:paraId="3A070D7F" w14:textId="77777777" w:rsidTr="00346160">
        <w:trPr>
          <w:trHeight w:val="530"/>
        </w:trPr>
        <w:tc>
          <w:tcPr>
            <w:tcW w:w="2271" w:type="dxa"/>
            <w:tcBorders>
              <w:bottom w:val="single" w:sz="24" w:space="0" w:color="683DBD"/>
            </w:tcBorders>
          </w:tcPr>
          <w:p w14:paraId="20FD41F0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Operating System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2ED751DB" w14:textId="77777777" w:rsidR="001754EF" w:rsidRDefault="001754EF" w:rsidP="00346160">
            <w:r>
              <w:t>Mac OS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156C04D8" w14:textId="77777777" w:rsidR="001754EF" w:rsidRDefault="001754EF" w:rsidP="00346160"/>
        </w:tc>
        <w:tc>
          <w:tcPr>
            <w:tcW w:w="2263" w:type="dxa"/>
            <w:tcBorders>
              <w:bottom w:val="single" w:sz="24" w:space="0" w:color="683DBD"/>
            </w:tcBorders>
          </w:tcPr>
          <w:p w14:paraId="6C02947A" w14:textId="77777777" w:rsidR="001754EF" w:rsidRDefault="001754EF" w:rsidP="00346160"/>
        </w:tc>
      </w:tr>
      <w:tr w:rsidR="001754EF" w:rsidRPr="00E45F77" w14:paraId="2929B0AA" w14:textId="77777777" w:rsidTr="00346160">
        <w:trPr>
          <w:trHeight w:val="23"/>
        </w:trPr>
        <w:tc>
          <w:tcPr>
            <w:tcW w:w="9062" w:type="dxa"/>
            <w:gridSpan w:val="4"/>
            <w:tcBorders>
              <w:top w:val="nil"/>
            </w:tcBorders>
            <w:vAlign w:val="center"/>
          </w:tcPr>
          <w:p w14:paraId="3B9DA0AC" w14:textId="77777777" w:rsidR="001754EF" w:rsidRPr="00E45F77" w:rsidRDefault="001754EF" w:rsidP="003461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Validation</w:t>
            </w:r>
          </w:p>
        </w:tc>
      </w:tr>
      <w:tr w:rsidR="001754EF" w:rsidRPr="00E45F77" w14:paraId="522D5666" w14:textId="77777777" w:rsidTr="00346160">
        <w:tc>
          <w:tcPr>
            <w:tcW w:w="2271" w:type="dxa"/>
            <w:tcBorders>
              <w:top w:val="single" w:sz="24" w:space="0" w:color="683DBD"/>
            </w:tcBorders>
          </w:tcPr>
          <w:p w14:paraId="3F6B3CDB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Action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100A61E5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Expected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795A5AD7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Satisfaction</w:t>
            </w:r>
          </w:p>
        </w:tc>
        <w:tc>
          <w:tcPr>
            <w:tcW w:w="2263" w:type="dxa"/>
            <w:tcBorders>
              <w:top w:val="single" w:sz="24" w:space="0" w:color="683DBD"/>
            </w:tcBorders>
          </w:tcPr>
          <w:p w14:paraId="1A5BE358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Comments</w:t>
            </w:r>
          </w:p>
        </w:tc>
      </w:tr>
      <w:tr w:rsidR="001754EF" w14:paraId="65AE4B98" w14:textId="77777777" w:rsidTr="00346160">
        <w:tc>
          <w:tcPr>
            <w:tcW w:w="2271" w:type="dxa"/>
          </w:tcPr>
          <w:p w14:paraId="30586012" w14:textId="77777777" w:rsidR="001754EF" w:rsidRDefault="001754EF" w:rsidP="00346160">
            <w:r>
              <w:lastRenderedPageBreak/>
              <w:t>CSS</w:t>
            </w:r>
          </w:p>
        </w:tc>
        <w:tc>
          <w:tcPr>
            <w:tcW w:w="2264" w:type="dxa"/>
          </w:tcPr>
          <w:p w14:paraId="496A6449" w14:textId="77777777" w:rsidR="001754EF" w:rsidRPr="007F3556" w:rsidRDefault="001754EF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Passes with no errors</w:t>
            </w:r>
          </w:p>
        </w:tc>
        <w:tc>
          <w:tcPr>
            <w:tcW w:w="2264" w:type="dxa"/>
          </w:tcPr>
          <w:p w14:paraId="119624E1" w14:textId="77777777" w:rsidR="001754EF" w:rsidRPr="007F3556" w:rsidRDefault="001754EF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481195D8" w14:textId="77777777" w:rsidR="001754EF" w:rsidRDefault="001754EF" w:rsidP="00346160"/>
        </w:tc>
      </w:tr>
      <w:tr w:rsidR="001754EF" w14:paraId="0AF2D344" w14:textId="77777777" w:rsidTr="00346160">
        <w:tc>
          <w:tcPr>
            <w:tcW w:w="2271" w:type="dxa"/>
            <w:tcBorders>
              <w:bottom w:val="single" w:sz="24" w:space="0" w:color="683DBD"/>
            </w:tcBorders>
          </w:tcPr>
          <w:p w14:paraId="6A96F509" w14:textId="77777777" w:rsidR="001754EF" w:rsidRDefault="001754EF" w:rsidP="00346160">
            <w:r>
              <w:t>HTML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3C434CE9" w14:textId="77777777" w:rsidR="001754EF" w:rsidRPr="007F3556" w:rsidRDefault="001754EF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Passes with no errors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7CEA5D09" w14:textId="77777777" w:rsidR="001754EF" w:rsidRPr="007F3556" w:rsidRDefault="001754EF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  <w:tcBorders>
              <w:bottom w:val="single" w:sz="24" w:space="0" w:color="683DBD"/>
            </w:tcBorders>
          </w:tcPr>
          <w:p w14:paraId="46000CAB" w14:textId="77777777" w:rsidR="001754EF" w:rsidRDefault="001754EF" w:rsidP="00346160"/>
        </w:tc>
      </w:tr>
      <w:tr w:rsidR="001754EF" w14:paraId="251844F6" w14:textId="77777777" w:rsidTr="00346160">
        <w:tc>
          <w:tcPr>
            <w:tcW w:w="9062" w:type="dxa"/>
            <w:gridSpan w:val="4"/>
            <w:tcBorders>
              <w:top w:val="single" w:sz="24" w:space="0" w:color="683DBD"/>
              <w:bottom w:val="single" w:sz="24" w:space="0" w:color="683DBD"/>
            </w:tcBorders>
          </w:tcPr>
          <w:p w14:paraId="209F94B2" w14:textId="77777777" w:rsidR="001754EF" w:rsidRDefault="001754EF" w:rsidP="00346160">
            <w:pPr>
              <w:jc w:val="center"/>
            </w:pPr>
            <w:r w:rsidRPr="00F452D9">
              <w:rPr>
                <w:b/>
                <w:bCs/>
              </w:rPr>
              <w:t>SEO</w:t>
            </w:r>
          </w:p>
        </w:tc>
      </w:tr>
      <w:tr w:rsidR="001754EF" w14:paraId="02AE535C" w14:textId="77777777" w:rsidTr="00346160">
        <w:tc>
          <w:tcPr>
            <w:tcW w:w="2271" w:type="dxa"/>
          </w:tcPr>
          <w:p w14:paraId="2F1A521B" w14:textId="77777777" w:rsidR="001754EF" w:rsidRDefault="001754EF" w:rsidP="00346160">
            <w:r w:rsidRPr="00FD16C7">
              <w:rPr>
                <w:rFonts w:ascii="Century Gothic" w:hAnsi="Century Gothic"/>
              </w:rPr>
              <w:t>Mobile Friendly</w:t>
            </w:r>
          </w:p>
        </w:tc>
        <w:tc>
          <w:tcPr>
            <w:tcW w:w="2264" w:type="dxa"/>
          </w:tcPr>
          <w:p w14:paraId="1FCCAD41" w14:textId="77777777" w:rsidR="001754EF" w:rsidRPr="00452B01" w:rsidRDefault="001754EF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D16C7">
              <w:rPr>
                <w:rFonts w:ascii="Century Gothic" w:hAnsi="Century Gothic"/>
              </w:rPr>
              <w:t>Displays properly on different devices</w:t>
            </w:r>
          </w:p>
        </w:tc>
        <w:tc>
          <w:tcPr>
            <w:tcW w:w="2264" w:type="dxa"/>
          </w:tcPr>
          <w:p w14:paraId="0A1F491E" w14:textId="77777777" w:rsidR="001754EF" w:rsidRDefault="001754EF" w:rsidP="00346160">
            <w:r w:rsidRPr="00FD16C7">
              <w:rPr>
                <w:rFonts w:ascii="Century Gothic" w:hAnsi="Century Gothic"/>
              </w:rPr>
              <w:t>No</w:t>
            </w:r>
          </w:p>
        </w:tc>
        <w:tc>
          <w:tcPr>
            <w:tcW w:w="2263" w:type="dxa"/>
          </w:tcPr>
          <w:p w14:paraId="6D44C7B5" w14:textId="77777777" w:rsidR="001754EF" w:rsidRDefault="001754EF" w:rsidP="00346160">
            <w:r>
              <w:rPr>
                <w:rFonts w:ascii="Century Gothic" w:hAnsi="Century Gothic"/>
              </w:rPr>
              <w:t>Pics don’t load properly on mobile, red Bovine Dairy Farms H1 is too small</w:t>
            </w:r>
          </w:p>
        </w:tc>
      </w:tr>
      <w:tr w:rsidR="001754EF" w14:paraId="113D24D7" w14:textId="77777777" w:rsidTr="00346160">
        <w:tc>
          <w:tcPr>
            <w:tcW w:w="2271" w:type="dxa"/>
          </w:tcPr>
          <w:p w14:paraId="74C09369" w14:textId="77777777" w:rsidR="001754EF" w:rsidRDefault="001754EF" w:rsidP="00346160">
            <w:r w:rsidRPr="00FD16C7">
              <w:rPr>
                <w:rFonts w:ascii="Century Gothic" w:hAnsi="Century Gothic"/>
              </w:rPr>
              <w:t>Page Content</w:t>
            </w:r>
          </w:p>
        </w:tc>
        <w:tc>
          <w:tcPr>
            <w:tcW w:w="2264" w:type="dxa"/>
          </w:tcPr>
          <w:p w14:paraId="1AE41CAF" w14:textId="77777777" w:rsidR="001754EF" w:rsidRPr="00452B01" w:rsidRDefault="001754EF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D16C7">
              <w:rPr>
                <w:rFonts w:ascii="Century Gothic" w:hAnsi="Century Gothic"/>
              </w:rPr>
              <w:t>Displays well</w:t>
            </w:r>
          </w:p>
        </w:tc>
        <w:tc>
          <w:tcPr>
            <w:tcW w:w="2264" w:type="dxa"/>
          </w:tcPr>
          <w:p w14:paraId="3C2D2171" w14:textId="77777777" w:rsidR="001754EF" w:rsidRDefault="001754EF" w:rsidP="00346160">
            <w:r w:rsidRPr="00FD16C7">
              <w:rPr>
                <w:rFonts w:ascii="Century Gothic" w:hAnsi="Century Gothic"/>
              </w:rPr>
              <w:t>No</w:t>
            </w:r>
          </w:p>
        </w:tc>
        <w:tc>
          <w:tcPr>
            <w:tcW w:w="2263" w:type="dxa"/>
          </w:tcPr>
          <w:p w14:paraId="2A68CAE9" w14:textId="77777777" w:rsidR="001754EF" w:rsidRDefault="001754EF" w:rsidP="00346160">
            <w:r>
              <w:rPr>
                <w:rFonts w:ascii="Century Gothic" w:hAnsi="Century Gothic"/>
              </w:rPr>
              <w:t>Looks poor on mobile devices</w:t>
            </w:r>
          </w:p>
        </w:tc>
      </w:tr>
      <w:tr w:rsidR="001754EF" w14:paraId="15004FC1" w14:textId="77777777" w:rsidTr="00346160">
        <w:tc>
          <w:tcPr>
            <w:tcW w:w="2271" w:type="dxa"/>
          </w:tcPr>
          <w:p w14:paraId="71BAF790" w14:textId="77777777" w:rsidR="001754EF" w:rsidRDefault="001754EF" w:rsidP="00346160">
            <w:r w:rsidRPr="00FD16C7">
              <w:rPr>
                <w:rFonts w:ascii="Century Gothic" w:hAnsi="Century Gothic"/>
              </w:rPr>
              <w:t>Tags</w:t>
            </w:r>
          </w:p>
        </w:tc>
        <w:tc>
          <w:tcPr>
            <w:tcW w:w="2264" w:type="dxa"/>
          </w:tcPr>
          <w:p w14:paraId="2CB836A4" w14:textId="77777777" w:rsidR="001754EF" w:rsidRPr="00452B01" w:rsidRDefault="001754EF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D16C7">
              <w:rPr>
                <w:rFonts w:ascii="Century Gothic" w:hAnsi="Century Gothic"/>
              </w:rPr>
              <w:t xml:space="preserve">Every tag </w:t>
            </w:r>
            <w:r>
              <w:rPr>
                <w:rFonts w:ascii="Century Gothic" w:hAnsi="Century Gothic"/>
              </w:rPr>
              <w:t>is complete</w:t>
            </w:r>
          </w:p>
        </w:tc>
        <w:tc>
          <w:tcPr>
            <w:tcW w:w="2264" w:type="dxa"/>
          </w:tcPr>
          <w:p w14:paraId="3214F7A3" w14:textId="77777777" w:rsidR="001754EF" w:rsidRDefault="001754EF" w:rsidP="00346160">
            <w:r w:rsidRPr="00FD16C7">
              <w:rPr>
                <w:rFonts w:ascii="Century Gothic" w:hAnsi="Century Gothic"/>
              </w:rPr>
              <w:t>Yes</w:t>
            </w:r>
          </w:p>
        </w:tc>
        <w:tc>
          <w:tcPr>
            <w:tcW w:w="2263" w:type="dxa"/>
          </w:tcPr>
          <w:p w14:paraId="696CFBAF" w14:textId="77777777" w:rsidR="001754EF" w:rsidRDefault="001754EF" w:rsidP="00346160"/>
        </w:tc>
      </w:tr>
      <w:tr w:rsidR="001754EF" w14:paraId="501C94A3" w14:textId="77777777" w:rsidTr="00346160">
        <w:tc>
          <w:tcPr>
            <w:tcW w:w="9062" w:type="dxa"/>
            <w:gridSpan w:val="4"/>
            <w:tcBorders>
              <w:top w:val="single" w:sz="24" w:space="0" w:color="683DBD"/>
              <w:bottom w:val="single" w:sz="24" w:space="0" w:color="683DBD"/>
            </w:tcBorders>
          </w:tcPr>
          <w:p w14:paraId="48005729" w14:textId="77777777" w:rsidR="001754EF" w:rsidRDefault="001754EF" w:rsidP="00346160">
            <w:pPr>
              <w:jc w:val="center"/>
            </w:pPr>
            <w:r>
              <w:t>Accessibility</w:t>
            </w:r>
          </w:p>
        </w:tc>
      </w:tr>
      <w:tr w:rsidR="001754EF" w14:paraId="75A3DC2C" w14:textId="77777777" w:rsidTr="00346160">
        <w:tc>
          <w:tcPr>
            <w:tcW w:w="2271" w:type="dxa"/>
          </w:tcPr>
          <w:p w14:paraId="737F1BC3" w14:textId="77777777" w:rsidR="001754EF" w:rsidRDefault="001754EF" w:rsidP="00346160">
            <w:r w:rsidRPr="00FD16C7">
              <w:rPr>
                <w:rFonts w:ascii="Century Gothic" w:hAnsi="Century Gothic"/>
              </w:rPr>
              <w:t>Padding</w:t>
            </w:r>
          </w:p>
        </w:tc>
        <w:tc>
          <w:tcPr>
            <w:tcW w:w="2264" w:type="dxa"/>
          </w:tcPr>
          <w:p w14:paraId="6E58ECEA" w14:textId="77777777" w:rsidR="001754EF" w:rsidRPr="00452B01" w:rsidRDefault="001754EF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D16C7">
              <w:rPr>
                <w:rFonts w:ascii="Century Gothic" w:hAnsi="Century Gothic"/>
              </w:rPr>
              <w:t>Padding around edges</w:t>
            </w:r>
          </w:p>
        </w:tc>
        <w:tc>
          <w:tcPr>
            <w:tcW w:w="2264" w:type="dxa"/>
          </w:tcPr>
          <w:p w14:paraId="6485CE8F" w14:textId="77777777" w:rsidR="001754EF" w:rsidRDefault="001754EF" w:rsidP="00346160">
            <w:r>
              <w:t>No</w:t>
            </w:r>
          </w:p>
        </w:tc>
        <w:tc>
          <w:tcPr>
            <w:tcW w:w="2263" w:type="dxa"/>
          </w:tcPr>
          <w:p w14:paraId="7C522008" w14:textId="77777777" w:rsidR="001754EF" w:rsidRDefault="001754EF" w:rsidP="00346160">
            <w:r>
              <w:t>Extra gap on right side of page</w:t>
            </w:r>
          </w:p>
        </w:tc>
      </w:tr>
      <w:tr w:rsidR="001754EF" w14:paraId="69B8E5E2" w14:textId="77777777" w:rsidTr="00346160">
        <w:tc>
          <w:tcPr>
            <w:tcW w:w="2271" w:type="dxa"/>
          </w:tcPr>
          <w:p w14:paraId="2A427B32" w14:textId="77777777" w:rsidR="001754EF" w:rsidRDefault="001754EF" w:rsidP="00346160">
            <w:r w:rsidRPr="00FD16C7">
              <w:rPr>
                <w:rFonts w:ascii="Century Gothic" w:hAnsi="Century Gothic"/>
              </w:rPr>
              <w:t>Scrolls</w:t>
            </w:r>
          </w:p>
        </w:tc>
        <w:tc>
          <w:tcPr>
            <w:tcW w:w="2264" w:type="dxa"/>
          </w:tcPr>
          <w:p w14:paraId="537D06B4" w14:textId="77777777" w:rsidR="001754EF" w:rsidRPr="00452B01" w:rsidRDefault="001754EF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D16C7">
              <w:rPr>
                <w:rFonts w:ascii="Century Gothic" w:hAnsi="Century Gothic"/>
              </w:rPr>
              <w:t>Scrolling works</w:t>
            </w:r>
          </w:p>
        </w:tc>
        <w:tc>
          <w:tcPr>
            <w:tcW w:w="2264" w:type="dxa"/>
          </w:tcPr>
          <w:p w14:paraId="7E77038D" w14:textId="77777777" w:rsidR="001754EF" w:rsidRDefault="001754EF" w:rsidP="00346160">
            <w:r>
              <w:t>Yes</w:t>
            </w:r>
          </w:p>
        </w:tc>
        <w:tc>
          <w:tcPr>
            <w:tcW w:w="2263" w:type="dxa"/>
          </w:tcPr>
          <w:p w14:paraId="36D02219" w14:textId="77777777" w:rsidR="001754EF" w:rsidRDefault="001754EF" w:rsidP="00346160"/>
        </w:tc>
      </w:tr>
      <w:tr w:rsidR="001754EF" w14:paraId="512719A9" w14:textId="77777777" w:rsidTr="00346160">
        <w:tc>
          <w:tcPr>
            <w:tcW w:w="2271" w:type="dxa"/>
          </w:tcPr>
          <w:p w14:paraId="7557EFE8" w14:textId="77777777" w:rsidR="001754EF" w:rsidRDefault="001754EF" w:rsidP="00346160">
            <w:r w:rsidRPr="00FD16C7">
              <w:rPr>
                <w:rFonts w:ascii="Century Gothic" w:hAnsi="Century Gothic"/>
              </w:rPr>
              <w:lastRenderedPageBreak/>
              <w:t>Consistency of color</w:t>
            </w:r>
          </w:p>
        </w:tc>
        <w:tc>
          <w:tcPr>
            <w:tcW w:w="2264" w:type="dxa"/>
          </w:tcPr>
          <w:p w14:paraId="499B8B32" w14:textId="77777777" w:rsidR="001754EF" w:rsidRPr="00452B01" w:rsidRDefault="001754EF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D16C7">
              <w:rPr>
                <w:rFonts w:ascii="Century Gothic" w:hAnsi="Century Gothic"/>
              </w:rPr>
              <w:t>Same color pattern</w:t>
            </w:r>
          </w:p>
        </w:tc>
        <w:tc>
          <w:tcPr>
            <w:tcW w:w="2264" w:type="dxa"/>
          </w:tcPr>
          <w:p w14:paraId="6F37D700" w14:textId="77777777" w:rsidR="001754EF" w:rsidRDefault="001754EF" w:rsidP="00346160">
            <w:r>
              <w:t>Yes</w:t>
            </w:r>
          </w:p>
        </w:tc>
        <w:tc>
          <w:tcPr>
            <w:tcW w:w="2263" w:type="dxa"/>
          </w:tcPr>
          <w:p w14:paraId="4C401309" w14:textId="77777777" w:rsidR="001754EF" w:rsidRDefault="001754EF" w:rsidP="00346160"/>
        </w:tc>
      </w:tr>
      <w:tr w:rsidR="001754EF" w14:paraId="5E5E1F7D" w14:textId="77777777" w:rsidTr="00346160">
        <w:tc>
          <w:tcPr>
            <w:tcW w:w="2271" w:type="dxa"/>
          </w:tcPr>
          <w:p w14:paraId="6410369E" w14:textId="77777777" w:rsidR="001754EF" w:rsidRDefault="001754EF" w:rsidP="00346160">
            <w:r w:rsidRPr="00FD16C7">
              <w:rPr>
                <w:rFonts w:ascii="Century Gothic" w:hAnsi="Century Gothic"/>
              </w:rPr>
              <w:t>Page alignment</w:t>
            </w:r>
          </w:p>
        </w:tc>
        <w:tc>
          <w:tcPr>
            <w:tcW w:w="2264" w:type="dxa"/>
          </w:tcPr>
          <w:p w14:paraId="5D0C3D83" w14:textId="77777777" w:rsidR="001754EF" w:rsidRPr="00452B01" w:rsidRDefault="001754EF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D16C7">
              <w:rPr>
                <w:rFonts w:ascii="Century Gothic" w:hAnsi="Century Gothic"/>
              </w:rPr>
              <w:t>Everything on page is aligned well</w:t>
            </w:r>
          </w:p>
        </w:tc>
        <w:tc>
          <w:tcPr>
            <w:tcW w:w="2264" w:type="dxa"/>
          </w:tcPr>
          <w:p w14:paraId="39A0BCEE" w14:textId="77777777" w:rsidR="001754EF" w:rsidRDefault="001754EF" w:rsidP="00346160">
            <w:r>
              <w:t>Yes</w:t>
            </w:r>
          </w:p>
        </w:tc>
        <w:tc>
          <w:tcPr>
            <w:tcW w:w="2263" w:type="dxa"/>
          </w:tcPr>
          <w:p w14:paraId="667CD757" w14:textId="77777777" w:rsidR="001754EF" w:rsidRDefault="001754EF" w:rsidP="00346160"/>
        </w:tc>
      </w:tr>
      <w:tr w:rsidR="001754EF" w14:paraId="5CE17E48" w14:textId="77777777" w:rsidTr="00346160">
        <w:tc>
          <w:tcPr>
            <w:tcW w:w="2271" w:type="dxa"/>
          </w:tcPr>
          <w:p w14:paraId="5BEAD40D" w14:textId="77777777" w:rsidR="001754EF" w:rsidRPr="00FD16C7" w:rsidRDefault="001754EF" w:rsidP="00346160">
            <w:pPr>
              <w:rPr>
                <w:rFonts w:ascii="Century Gothic" w:hAnsi="Century Gothic"/>
              </w:rPr>
            </w:pPr>
            <w:r w:rsidRPr="00FD16C7">
              <w:rPr>
                <w:rFonts w:ascii="Century Gothic" w:hAnsi="Century Gothic"/>
              </w:rPr>
              <w:t>Browsers</w:t>
            </w:r>
          </w:p>
        </w:tc>
        <w:tc>
          <w:tcPr>
            <w:tcW w:w="2264" w:type="dxa"/>
          </w:tcPr>
          <w:p w14:paraId="5AD5E82A" w14:textId="77777777" w:rsidR="001754EF" w:rsidRPr="00FD16C7" w:rsidRDefault="001754EF" w:rsidP="00346160">
            <w:pPr>
              <w:rPr>
                <w:rFonts w:ascii="Century Gothic" w:hAnsi="Century Gothic"/>
              </w:rPr>
            </w:pPr>
            <w:r w:rsidRPr="00FD16C7">
              <w:rPr>
                <w:rFonts w:ascii="Century Gothic" w:hAnsi="Century Gothic"/>
              </w:rPr>
              <w:t>Loads in different browsers</w:t>
            </w:r>
          </w:p>
        </w:tc>
        <w:tc>
          <w:tcPr>
            <w:tcW w:w="2264" w:type="dxa"/>
          </w:tcPr>
          <w:p w14:paraId="5B386D3F" w14:textId="77777777" w:rsidR="001754EF" w:rsidRDefault="001754EF" w:rsidP="00346160">
            <w:r>
              <w:t>Yes</w:t>
            </w:r>
          </w:p>
        </w:tc>
        <w:tc>
          <w:tcPr>
            <w:tcW w:w="2263" w:type="dxa"/>
          </w:tcPr>
          <w:p w14:paraId="1EC3E97F" w14:textId="77777777" w:rsidR="001754EF" w:rsidRDefault="001754EF" w:rsidP="00346160">
            <w:r>
              <w:t>Safari, Chrome, and Firefox</w:t>
            </w:r>
          </w:p>
        </w:tc>
      </w:tr>
      <w:tr w:rsidR="001754EF" w14:paraId="62DB314D" w14:textId="77777777" w:rsidTr="00346160">
        <w:tc>
          <w:tcPr>
            <w:tcW w:w="2271" w:type="dxa"/>
          </w:tcPr>
          <w:p w14:paraId="51B6857E" w14:textId="77777777" w:rsidR="001754EF" w:rsidRPr="00FD16C7" w:rsidRDefault="001754EF" w:rsidP="00346160">
            <w:pPr>
              <w:rPr>
                <w:rFonts w:ascii="Century Gothic" w:hAnsi="Century Gothic"/>
              </w:rPr>
            </w:pPr>
            <w:r w:rsidRPr="00FD16C7">
              <w:rPr>
                <w:rFonts w:ascii="Century Gothic" w:hAnsi="Century Gothic"/>
              </w:rPr>
              <w:t>Icons</w:t>
            </w:r>
          </w:p>
        </w:tc>
        <w:tc>
          <w:tcPr>
            <w:tcW w:w="2264" w:type="dxa"/>
          </w:tcPr>
          <w:p w14:paraId="622C1DD8" w14:textId="77777777" w:rsidR="001754EF" w:rsidRPr="00FD16C7" w:rsidRDefault="001754EF" w:rsidP="00346160">
            <w:pPr>
              <w:rPr>
                <w:rFonts w:ascii="Century Gothic" w:hAnsi="Century Gothic"/>
              </w:rPr>
            </w:pPr>
            <w:r w:rsidRPr="00FD16C7">
              <w:rPr>
                <w:rFonts w:ascii="Century Gothic" w:hAnsi="Century Gothic"/>
              </w:rPr>
              <w:t>Loads in different browsers</w:t>
            </w:r>
          </w:p>
        </w:tc>
        <w:tc>
          <w:tcPr>
            <w:tcW w:w="2264" w:type="dxa"/>
          </w:tcPr>
          <w:p w14:paraId="5181D6F6" w14:textId="77777777" w:rsidR="001754EF" w:rsidRDefault="001754EF" w:rsidP="00346160"/>
        </w:tc>
        <w:tc>
          <w:tcPr>
            <w:tcW w:w="2263" w:type="dxa"/>
          </w:tcPr>
          <w:p w14:paraId="7D207FFE" w14:textId="77777777" w:rsidR="001754EF" w:rsidRDefault="001754EF" w:rsidP="00346160"/>
        </w:tc>
      </w:tr>
    </w:tbl>
    <w:p w14:paraId="0DFF44BF" w14:textId="77777777" w:rsidR="001754EF" w:rsidRDefault="001754EF" w:rsidP="001754EF"/>
    <w:p w14:paraId="14FD0AD6" w14:textId="77777777" w:rsidR="001754EF" w:rsidRPr="00887B96" w:rsidRDefault="001754EF" w:rsidP="001754EF">
      <w:pPr>
        <w:pStyle w:val="Heading1"/>
        <w:jc w:val="center"/>
        <w:rPr>
          <w:b/>
          <w:bCs/>
          <w:color w:val="683DBD"/>
          <w:sz w:val="40"/>
          <w:szCs w:val="40"/>
        </w:rPr>
      </w:pPr>
      <w:r>
        <w:br w:type="column"/>
      </w:r>
      <w:r>
        <w:rPr>
          <w:b/>
          <w:bCs/>
          <w:color w:val="683DBD"/>
          <w:sz w:val="40"/>
          <w:szCs w:val="40"/>
        </w:rPr>
        <w:lastRenderedPageBreak/>
        <w:t>Functionality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1"/>
        <w:gridCol w:w="2264"/>
        <w:gridCol w:w="2264"/>
        <w:gridCol w:w="2263"/>
      </w:tblGrid>
      <w:tr w:rsidR="001754EF" w14:paraId="610775A4" w14:textId="77777777" w:rsidTr="00346160">
        <w:tc>
          <w:tcPr>
            <w:tcW w:w="2271" w:type="dxa"/>
          </w:tcPr>
          <w:p w14:paraId="4A95771A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Reporter</w:t>
            </w:r>
          </w:p>
        </w:tc>
        <w:tc>
          <w:tcPr>
            <w:tcW w:w="2264" w:type="dxa"/>
          </w:tcPr>
          <w:p w14:paraId="63070599" w14:textId="77777777" w:rsidR="001754EF" w:rsidRDefault="001754EF" w:rsidP="00346160">
            <w:r>
              <w:t>Molly Atkinson</w:t>
            </w:r>
          </w:p>
        </w:tc>
        <w:tc>
          <w:tcPr>
            <w:tcW w:w="2264" w:type="dxa"/>
          </w:tcPr>
          <w:p w14:paraId="1F6EA0AA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Date</w:t>
            </w:r>
          </w:p>
        </w:tc>
        <w:tc>
          <w:tcPr>
            <w:tcW w:w="2263" w:type="dxa"/>
          </w:tcPr>
          <w:p w14:paraId="72166AAD" w14:textId="720BD9E6" w:rsidR="001754EF" w:rsidRDefault="001754EF" w:rsidP="00346160">
            <w:r>
              <w:t>4/1</w:t>
            </w:r>
            <w:r>
              <w:t>7</w:t>
            </w:r>
            <w:r>
              <w:t>/24</w:t>
            </w:r>
          </w:p>
        </w:tc>
      </w:tr>
      <w:tr w:rsidR="001754EF" w14:paraId="5869272D" w14:textId="77777777" w:rsidTr="00346160">
        <w:trPr>
          <w:trHeight w:val="224"/>
        </w:trPr>
        <w:tc>
          <w:tcPr>
            <w:tcW w:w="2271" w:type="dxa"/>
          </w:tcPr>
          <w:p w14:paraId="76390C16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Platform</w:t>
            </w:r>
          </w:p>
        </w:tc>
        <w:tc>
          <w:tcPr>
            <w:tcW w:w="2264" w:type="dxa"/>
          </w:tcPr>
          <w:p w14:paraId="05919D55" w14:textId="77777777" w:rsidR="001754EF" w:rsidRDefault="001754EF" w:rsidP="00346160">
            <w:r>
              <w:t>Laptop</w:t>
            </w:r>
          </w:p>
        </w:tc>
        <w:tc>
          <w:tcPr>
            <w:tcW w:w="2264" w:type="dxa"/>
          </w:tcPr>
          <w:p w14:paraId="3E4D8A97" w14:textId="77777777" w:rsidR="001754EF" w:rsidRPr="007B4382" w:rsidRDefault="001754EF" w:rsidP="00346160">
            <w:pPr>
              <w:rPr>
                <w:b/>
                <w:bCs/>
              </w:rPr>
            </w:pPr>
            <w:r w:rsidRPr="007B4382">
              <w:rPr>
                <w:b/>
                <w:bCs/>
              </w:rPr>
              <w:t>Test Name</w:t>
            </w:r>
          </w:p>
        </w:tc>
        <w:tc>
          <w:tcPr>
            <w:tcW w:w="2263" w:type="dxa"/>
          </w:tcPr>
          <w:p w14:paraId="3FCA8BFC" w14:textId="77777777" w:rsidR="001754EF" w:rsidRDefault="001754EF" w:rsidP="00346160">
            <w:r>
              <w:t>Functionality</w:t>
            </w:r>
          </w:p>
        </w:tc>
      </w:tr>
      <w:tr w:rsidR="001754EF" w14:paraId="0F539330" w14:textId="77777777" w:rsidTr="00346160">
        <w:trPr>
          <w:trHeight w:val="530"/>
        </w:trPr>
        <w:tc>
          <w:tcPr>
            <w:tcW w:w="2271" w:type="dxa"/>
            <w:tcBorders>
              <w:bottom w:val="single" w:sz="24" w:space="0" w:color="683DBD"/>
            </w:tcBorders>
          </w:tcPr>
          <w:p w14:paraId="5510C103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Operating System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7EC97DDB" w14:textId="77777777" w:rsidR="001754EF" w:rsidRDefault="001754EF" w:rsidP="00346160">
            <w:r>
              <w:t>Mac OS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12EE3EBC" w14:textId="77777777" w:rsidR="001754EF" w:rsidRDefault="001754EF" w:rsidP="00346160"/>
        </w:tc>
        <w:tc>
          <w:tcPr>
            <w:tcW w:w="2263" w:type="dxa"/>
            <w:tcBorders>
              <w:bottom w:val="single" w:sz="24" w:space="0" w:color="683DBD"/>
            </w:tcBorders>
          </w:tcPr>
          <w:p w14:paraId="58E975A8" w14:textId="77777777" w:rsidR="001754EF" w:rsidRDefault="001754EF" w:rsidP="00346160"/>
        </w:tc>
      </w:tr>
      <w:tr w:rsidR="001754EF" w:rsidRPr="00E45F77" w14:paraId="4FA35374" w14:textId="77777777" w:rsidTr="00346160">
        <w:trPr>
          <w:trHeight w:val="23"/>
        </w:trPr>
        <w:tc>
          <w:tcPr>
            <w:tcW w:w="9062" w:type="dxa"/>
            <w:gridSpan w:val="4"/>
            <w:tcBorders>
              <w:top w:val="nil"/>
            </w:tcBorders>
            <w:vAlign w:val="center"/>
          </w:tcPr>
          <w:p w14:paraId="14425429" w14:textId="77777777" w:rsidR="001754EF" w:rsidRPr="00E45F77" w:rsidRDefault="001754EF" w:rsidP="003461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Validation</w:t>
            </w:r>
          </w:p>
        </w:tc>
      </w:tr>
      <w:tr w:rsidR="001754EF" w:rsidRPr="00E45F77" w14:paraId="4F7A02F5" w14:textId="77777777" w:rsidTr="00346160">
        <w:tc>
          <w:tcPr>
            <w:tcW w:w="2271" w:type="dxa"/>
            <w:tcBorders>
              <w:top w:val="single" w:sz="24" w:space="0" w:color="683DBD"/>
            </w:tcBorders>
          </w:tcPr>
          <w:p w14:paraId="47C56993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Action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7B6FFD79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Expected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125BF954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Satisfaction</w:t>
            </w:r>
          </w:p>
        </w:tc>
        <w:tc>
          <w:tcPr>
            <w:tcW w:w="2263" w:type="dxa"/>
            <w:tcBorders>
              <w:top w:val="single" w:sz="24" w:space="0" w:color="683DBD"/>
            </w:tcBorders>
          </w:tcPr>
          <w:p w14:paraId="6D78D46B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Comments</w:t>
            </w:r>
          </w:p>
        </w:tc>
      </w:tr>
      <w:tr w:rsidR="001754EF" w14:paraId="1AF0BB3A" w14:textId="77777777" w:rsidTr="00346160">
        <w:tc>
          <w:tcPr>
            <w:tcW w:w="2271" w:type="dxa"/>
          </w:tcPr>
          <w:p w14:paraId="16D05509" w14:textId="77777777" w:rsidR="001754EF" w:rsidRDefault="001754EF" w:rsidP="00346160">
            <w:r w:rsidRPr="00B5410C">
              <w:rPr>
                <w:rFonts w:ascii="Century Gothic" w:hAnsi="Century Gothic"/>
              </w:rPr>
              <w:t>Navigation Bar</w:t>
            </w:r>
            <w:r>
              <w:rPr>
                <w:rFonts w:ascii="Century Gothic" w:hAnsi="Century Gothic"/>
              </w:rPr>
              <w:t xml:space="preserve"> Sectional Drop Downs</w:t>
            </w:r>
          </w:p>
        </w:tc>
        <w:tc>
          <w:tcPr>
            <w:tcW w:w="2264" w:type="dxa"/>
          </w:tcPr>
          <w:p w14:paraId="515B008D" w14:textId="77777777" w:rsidR="001754EF" w:rsidRDefault="001754EF" w:rsidP="00346160">
            <w:r>
              <w:rPr>
                <w:rFonts w:ascii="Century Gothic" w:hAnsi="Century Gothic"/>
              </w:rPr>
              <w:t>Navigation bar has drop down sections that appear when clicked on to lead to different pages</w:t>
            </w:r>
          </w:p>
        </w:tc>
        <w:tc>
          <w:tcPr>
            <w:tcW w:w="2264" w:type="dxa"/>
            <w:tcBorders>
              <w:bottom w:val="single" w:sz="4" w:space="0" w:color="000000" w:themeColor="text1"/>
            </w:tcBorders>
          </w:tcPr>
          <w:p w14:paraId="2B310999" w14:textId="77777777" w:rsidR="001754EF" w:rsidRDefault="001754EF" w:rsidP="00346160">
            <w:r>
              <w:t>Yes</w:t>
            </w:r>
          </w:p>
        </w:tc>
        <w:tc>
          <w:tcPr>
            <w:tcW w:w="2263" w:type="dxa"/>
            <w:tcBorders>
              <w:bottom w:val="single" w:sz="4" w:space="0" w:color="000000" w:themeColor="text1"/>
            </w:tcBorders>
          </w:tcPr>
          <w:p w14:paraId="134A0D66" w14:textId="77777777" w:rsidR="001754EF" w:rsidRDefault="001754EF" w:rsidP="00346160"/>
        </w:tc>
      </w:tr>
      <w:tr w:rsidR="001754EF" w14:paraId="7C4FC0CC" w14:textId="77777777" w:rsidTr="00346160">
        <w:tc>
          <w:tcPr>
            <w:tcW w:w="2271" w:type="dxa"/>
          </w:tcPr>
          <w:p w14:paraId="204B6A40" w14:textId="77777777" w:rsidR="001754EF" w:rsidRPr="00B5410C" w:rsidRDefault="001754EF" w:rsidP="00346160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>Font size is legible for mobile</w:t>
            </w:r>
          </w:p>
        </w:tc>
        <w:tc>
          <w:tcPr>
            <w:tcW w:w="2264" w:type="dxa"/>
          </w:tcPr>
          <w:p w14:paraId="0837EC59" w14:textId="77777777" w:rsidR="001754EF" w:rsidRPr="00B5410C" w:rsidRDefault="001754EF" w:rsidP="00346160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 xml:space="preserve">Font size adjusts to remain large enough for easy legibility </w:t>
            </w:r>
          </w:p>
        </w:tc>
        <w:tc>
          <w:tcPr>
            <w:tcW w:w="2264" w:type="dxa"/>
            <w:tcBorders>
              <w:bottom w:val="single" w:sz="4" w:space="0" w:color="000000" w:themeColor="text1"/>
            </w:tcBorders>
          </w:tcPr>
          <w:p w14:paraId="6472D6AA" w14:textId="77777777" w:rsidR="001754EF" w:rsidRPr="00B5410C" w:rsidRDefault="001754EF" w:rsidP="00346160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>Yes</w:t>
            </w:r>
          </w:p>
        </w:tc>
        <w:tc>
          <w:tcPr>
            <w:tcW w:w="2263" w:type="dxa"/>
            <w:tcBorders>
              <w:bottom w:val="single" w:sz="4" w:space="0" w:color="000000" w:themeColor="text1"/>
            </w:tcBorders>
          </w:tcPr>
          <w:p w14:paraId="24A22AC6" w14:textId="77777777" w:rsidR="001754EF" w:rsidRPr="00B5410C" w:rsidRDefault="001754EF" w:rsidP="00346160">
            <w:pPr>
              <w:rPr>
                <w:rFonts w:ascii="Century Gothic" w:hAnsi="Century Gothic"/>
              </w:rPr>
            </w:pPr>
          </w:p>
        </w:tc>
      </w:tr>
      <w:tr w:rsidR="001754EF" w14:paraId="0CF8944A" w14:textId="77777777" w:rsidTr="00346160">
        <w:tc>
          <w:tcPr>
            <w:tcW w:w="2271" w:type="dxa"/>
          </w:tcPr>
          <w:p w14:paraId="1AA44E45" w14:textId="77777777" w:rsidR="001754EF" w:rsidRPr="00B5410C" w:rsidRDefault="001754EF" w:rsidP="00346160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 xml:space="preserve">Header and images are all </w:t>
            </w:r>
            <w:r w:rsidRPr="00B5410C">
              <w:rPr>
                <w:rFonts w:ascii="Century Gothic" w:hAnsi="Century Gothic"/>
              </w:rPr>
              <w:lastRenderedPageBreak/>
              <w:t>responsive and line up</w:t>
            </w:r>
          </w:p>
        </w:tc>
        <w:tc>
          <w:tcPr>
            <w:tcW w:w="2264" w:type="dxa"/>
          </w:tcPr>
          <w:p w14:paraId="2C5B5FCB" w14:textId="77777777" w:rsidR="001754EF" w:rsidRPr="00B5410C" w:rsidRDefault="001754EF" w:rsidP="00346160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lastRenderedPageBreak/>
              <w:t>All images adjust to the size of the webpage</w:t>
            </w:r>
          </w:p>
        </w:tc>
        <w:tc>
          <w:tcPr>
            <w:tcW w:w="2264" w:type="dxa"/>
            <w:tcBorders>
              <w:bottom w:val="single" w:sz="4" w:space="0" w:color="000000" w:themeColor="text1"/>
            </w:tcBorders>
          </w:tcPr>
          <w:p w14:paraId="4876C776" w14:textId="77777777" w:rsidR="001754EF" w:rsidRPr="00B5410C" w:rsidRDefault="001754EF" w:rsidP="00346160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>No</w:t>
            </w:r>
          </w:p>
        </w:tc>
        <w:tc>
          <w:tcPr>
            <w:tcW w:w="2263" w:type="dxa"/>
            <w:tcBorders>
              <w:bottom w:val="single" w:sz="4" w:space="0" w:color="000000" w:themeColor="text1"/>
            </w:tcBorders>
          </w:tcPr>
          <w:p w14:paraId="0FCED61B" w14:textId="77777777" w:rsidR="001754EF" w:rsidRPr="00B5410C" w:rsidRDefault="001754EF" w:rsidP="0034616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Mobile view images aren’t loading correctly</w:t>
            </w:r>
          </w:p>
        </w:tc>
      </w:tr>
      <w:tr w:rsidR="001754EF" w14:paraId="5EA9C9DD" w14:textId="77777777" w:rsidTr="00346160">
        <w:tc>
          <w:tcPr>
            <w:tcW w:w="2271" w:type="dxa"/>
          </w:tcPr>
          <w:p w14:paraId="375DA37D" w14:textId="77777777" w:rsidR="001754EF" w:rsidRPr="00B5410C" w:rsidRDefault="001754EF" w:rsidP="00346160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>Responsive in design</w:t>
            </w:r>
          </w:p>
        </w:tc>
        <w:tc>
          <w:tcPr>
            <w:tcW w:w="2264" w:type="dxa"/>
          </w:tcPr>
          <w:p w14:paraId="1E55CCA0" w14:textId="77777777" w:rsidR="001754EF" w:rsidRPr="00B5410C" w:rsidRDefault="001754EF" w:rsidP="00346160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>Web page fits correctly on mobile screen</w:t>
            </w:r>
          </w:p>
        </w:tc>
        <w:tc>
          <w:tcPr>
            <w:tcW w:w="2264" w:type="dxa"/>
            <w:tcBorders>
              <w:bottom w:val="single" w:sz="4" w:space="0" w:color="000000" w:themeColor="text1"/>
            </w:tcBorders>
          </w:tcPr>
          <w:p w14:paraId="5C97E446" w14:textId="77777777" w:rsidR="001754EF" w:rsidRPr="00B5410C" w:rsidRDefault="001754EF" w:rsidP="00346160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>No</w:t>
            </w:r>
          </w:p>
        </w:tc>
        <w:tc>
          <w:tcPr>
            <w:tcW w:w="2263" w:type="dxa"/>
            <w:tcBorders>
              <w:bottom w:val="single" w:sz="4" w:space="0" w:color="000000" w:themeColor="text1"/>
            </w:tcBorders>
          </w:tcPr>
          <w:p w14:paraId="4A1D3C94" w14:textId="77777777" w:rsidR="001754EF" w:rsidRPr="00B5410C" w:rsidRDefault="001754EF" w:rsidP="0034616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Images don’t load properly</w:t>
            </w:r>
          </w:p>
        </w:tc>
      </w:tr>
      <w:tr w:rsidR="001754EF" w14:paraId="2266B5AA" w14:textId="77777777" w:rsidTr="00346160">
        <w:tc>
          <w:tcPr>
            <w:tcW w:w="2271" w:type="dxa"/>
            <w:tcBorders>
              <w:bottom w:val="single" w:sz="24" w:space="0" w:color="683DBD"/>
            </w:tcBorders>
          </w:tcPr>
          <w:p w14:paraId="32B203CB" w14:textId="77777777" w:rsidR="001754EF" w:rsidRDefault="001754EF" w:rsidP="00346160">
            <w:r w:rsidRPr="00B5410C">
              <w:rPr>
                <w:rFonts w:ascii="Century Gothic" w:hAnsi="Century Gothic"/>
              </w:rPr>
              <w:t>Quick loading time of website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72485AC9" w14:textId="77777777" w:rsidR="001754EF" w:rsidRDefault="001754EF" w:rsidP="00346160">
            <w:r w:rsidRPr="00B5410C">
              <w:rPr>
                <w:rFonts w:ascii="Century Gothic" w:hAnsi="Century Gothic"/>
              </w:rPr>
              <w:t>Site should load in 5 seconds or less</w:t>
            </w:r>
          </w:p>
        </w:tc>
        <w:tc>
          <w:tcPr>
            <w:tcW w:w="2264" w:type="dxa"/>
            <w:tcBorders>
              <w:top w:val="single" w:sz="4" w:space="0" w:color="000000" w:themeColor="text1"/>
              <w:bottom w:val="single" w:sz="24" w:space="0" w:color="683DBD"/>
            </w:tcBorders>
          </w:tcPr>
          <w:p w14:paraId="5CCFBB44" w14:textId="77777777" w:rsidR="001754EF" w:rsidRDefault="001754EF" w:rsidP="00346160">
            <w:r w:rsidRPr="00B5410C">
              <w:rPr>
                <w:rFonts w:ascii="Century Gothic" w:hAnsi="Century Gothic"/>
              </w:rPr>
              <w:t>Yes</w:t>
            </w:r>
          </w:p>
        </w:tc>
        <w:tc>
          <w:tcPr>
            <w:tcW w:w="2263" w:type="dxa"/>
            <w:tcBorders>
              <w:top w:val="single" w:sz="4" w:space="0" w:color="000000" w:themeColor="text1"/>
              <w:bottom w:val="single" w:sz="24" w:space="0" w:color="683DBD"/>
            </w:tcBorders>
          </w:tcPr>
          <w:p w14:paraId="28500F46" w14:textId="77777777" w:rsidR="001754EF" w:rsidRDefault="001754EF" w:rsidP="00346160"/>
        </w:tc>
      </w:tr>
    </w:tbl>
    <w:p w14:paraId="59540E4D" w14:textId="77777777" w:rsidR="001754EF" w:rsidRPr="00887B96" w:rsidRDefault="001754EF" w:rsidP="001754EF">
      <w:pPr>
        <w:pStyle w:val="Heading1"/>
        <w:jc w:val="center"/>
        <w:rPr>
          <w:b/>
          <w:bCs/>
          <w:color w:val="683DBD"/>
          <w:sz w:val="40"/>
          <w:szCs w:val="40"/>
        </w:rPr>
      </w:pPr>
      <w:r>
        <w:rPr>
          <w:b/>
          <w:bCs/>
          <w:color w:val="683DBD"/>
          <w:sz w:val="40"/>
          <w:szCs w:val="40"/>
        </w:rPr>
        <w:t>Links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1"/>
        <w:gridCol w:w="2264"/>
        <w:gridCol w:w="2264"/>
        <w:gridCol w:w="2263"/>
      </w:tblGrid>
      <w:tr w:rsidR="001754EF" w14:paraId="66C36E82" w14:textId="77777777" w:rsidTr="00346160">
        <w:tc>
          <w:tcPr>
            <w:tcW w:w="2271" w:type="dxa"/>
          </w:tcPr>
          <w:p w14:paraId="08B58E1F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Reporter</w:t>
            </w:r>
          </w:p>
        </w:tc>
        <w:tc>
          <w:tcPr>
            <w:tcW w:w="2264" w:type="dxa"/>
          </w:tcPr>
          <w:p w14:paraId="3819EF30" w14:textId="77777777" w:rsidR="001754EF" w:rsidRDefault="001754EF" w:rsidP="00346160">
            <w:r>
              <w:t>Molly Atkinson</w:t>
            </w:r>
          </w:p>
        </w:tc>
        <w:tc>
          <w:tcPr>
            <w:tcW w:w="2264" w:type="dxa"/>
          </w:tcPr>
          <w:p w14:paraId="55F9D98E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Date</w:t>
            </w:r>
          </w:p>
        </w:tc>
        <w:tc>
          <w:tcPr>
            <w:tcW w:w="2263" w:type="dxa"/>
          </w:tcPr>
          <w:p w14:paraId="6D1C039C" w14:textId="34FCA99C" w:rsidR="001754EF" w:rsidRDefault="001754EF" w:rsidP="00346160">
            <w:r>
              <w:t>4/1</w:t>
            </w:r>
            <w:r>
              <w:t>7</w:t>
            </w:r>
            <w:r>
              <w:t>/24</w:t>
            </w:r>
          </w:p>
        </w:tc>
      </w:tr>
      <w:tr w:rsidR="001754EF" w14:paraId="0CABC414" w14:textId="77777777" w:rsidTr="00346160">
        <w:trPr>
          <w:trHeight w:val="224"/>
        </w:trPr>
        <w:tc>
          <w:tcPr>
            <w:tcW w:w="2271" w:type="dxa"/>
          </w:tcPr>
          <w:p w14:paraId="72734E36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Platform</w:t>
            </w:r>
          </w:p>
        </w:tc>
        <w:tc>
          <w:tcPr>
            <w:tcW w:w="2264" w:type="dxa"/>
          </w:tcPr>
          <w:p w14:paraId="4C8C576A" w14:textId="77777777" w:rsidR="001754EF" w:rsidRDefault="001754EF" w:rsidP="00346160">
            <w:r>
              <w:t>Laptop</w:t>
            </w:r>
          </w:p>
        </w:tc>
        <w:tc>
          <w:tcPr>
            <w:tcW w:w="2264" w:type="dxa"/>
          </w:tcPr>
          <w:p w14:paraId="3F0269A1" w14:textId="77777777" w:rsidR="001754EF" w:rsidRPr="007B4382" w:rsidRDefault="001754EF" w:rsidP="00346160">
            <w:pPr>
              <w:rPr>
                <w:b/>
                <w:bCs/>
              </w:rPr>
            </w:pPr>
            <w:r w:rsidRPr="007B4382">
              <w:rPr>
                <w:b/>
                <w:bCs/>
              </w:rPr>
              <w:t>Test Name</w:t>
            </w:r>
          </w:p>
        </w:tc>
        <w:tc>
          <w:tcPr>
            <w:tcW w:w="2263" w:type="dxa"/>
          </w:tcPr>
          <w:p w14:paraId="5A9B2372" w14:textId="77777777" w:rsidR="001754EF" w:rsidRDefault="001754EF" w:rsidP="00346160">
            <w:r>
              <w:t>Links</w:t>
            </w:r>
          </w:p>
        </w:tc>
      </w:tr>
      <w:tr w:rsidR="001754EF" w14:paraId="36869FF2" w14:textId="77777777" w:rsidTr="00346160">
        <w:trPr>
          <w:trHeight w:val="530"/>
        </w:trPr>
        <w:tc>
          <w:tcPr>
            <w:tcW w:w="2271" w:type="dxa"/>
            <w:tcBorders>
              <w:bottom w:val="single" w:sz="24" w:space="0" w:color="683DBD"/>
            </w:tcBorders>
          </w:tcPr>
          <w:p w14:paraId="348DE9D0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Operating System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434FB365" w14:textId="77777777" w:rsidR="001754EF" w:rsidRDefault="001754EF" w:rsidP="00346160">
            <w:r>
              <w:t>Mac OS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63A1F392" w14:textId="77777777" w:rsidR="001754EF" w:rsidRDefault="001754EF" w:rsidP="00346160"/>
        </w:tc>
        <w:tc>
          <w:tcPr>
            <w:tcW w:w="2263" w:type="dxa"/>
            <w:tcBorders>
              <w:bottom w:val="single" w:sz="24" w:space="0" w:color="683DBD"/>
            </w:tcBorders>
          </w:tcPr>
          <w:p w14:paraId="570A05A0" w14:textId="77777777" w:rsidR="001754EF" w:rsidRDefault="001754EF" w:rsidP="00346160"/>
        </w:tc>
      </w:tr>
      <w:tr w:rsidR="001754EF" w:rsidRPr="00E45F77" w14:paraId="1831B723" w14:textId="77777777" w:rsidTr="00346160">
        <w:trPr>
          <w:trHeight w:val="23"/>
        </w:trPr>
        <w:tc>
          <w:tcPr>
            <w:tcW w:w="9062" w:type="dxa"/>
            <w:gridSpan w:val="4"/>
            <w:tcBorders>
              <w:top w:val="nil"/>
            </w:tcBorders>
            <w:vAlign w:val="center"/>
          </w:tcPr>
          <w:p w14:paraId="65B2D211" w14:textId="77777777" w:rsidR="001754EF" w:rsidRPr="00E45F77" w:rsidRDefault="001754EF" w:rsidP="003461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Validation</w:t>
            </w:r>
          </w:p>
        </w:tc>
      </w:tr>
      <w:tr w:rsidR="001754EF" w:rsidRPr="00E45F77" w14:paraId="4549ACD2" w14:textId="77777777" w:rsidTr="00346160">
        <w:tc>
          <w:tcPr>
            <w:tcW w:w="2271" w:type="dxa"/>
            <w:tcBorders>
              <w:top w:val="single" w:sz="24" w:space="0" w:color="683DBD"/>
            </w:tcBorders>
          </w:tcPr>
          <w:p w14:paraId="464B6ED7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Action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56E7FFA0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Expected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1D468EF2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Satisfaction</w:t>
            </w:r>
          </w:p>
        </w:tc>
        <w:tc>
          <w:tcPr>
            <w:tcW w:w="2263" w:type="dxa"/>
            <w:tcBorders>
              <w:top w:val="single" w:sz="24" w:space="0" w:color="683DBD"/>
            </w:tcBorders>
          </w:tcPr>
          <w:p w14:paraId="36E68A05" w14:textId="77777777" w:rsidR="001754EF" w:rsidRPr="00E45F77" w:rsidRDefault="001754EF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Comments</w:t>
            </w:r>
          </w:p>
        </w:tc>
      </w:tr>
      <w:tr w:rsidR="001754EF" w14:paraId="5D86500F" w14:textId="77777777" w:rsidTr="00346160">
        <w:tc>
          <w:tcPr>
            <w:tcW w:w="2271" w:type="dxa"/>
          </w:tcPr>
          <w:p w14:paraId="3677C74F" w14:textId="77777777" w:rsidR="001754EF" w:rsidRDefault="001754EF" w:rsidP="00346160">
            <w:r>
              <w:t>Home page</w:t>
            </w:r>
          </w:p>
        </w:tc>
        <w:tc>
          <w:tcPr>
            <w:tcW w:w="2264" w:type="dxa"/>
          </w:tcPr>
          <w:p w14:paraId="2C26056E" w14:textId="77777777" w:rsidR="001754EF" w:rsidRPr="007F3556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home page</w:t>
            </w:r>
          </w:p>
        </w:tc>
        <w:tc>
          <w:tcPr>
            <w:tcW w:w="2264" w:type="dxa"/>
          </w:tcPr>
          <w:p w14:paraId="49AB1DBC" w14:textId="77777777" w:rsidR="001754EF" w:rsidRPr="007F3556" w:rsidRDefault="001754EF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44A087CB" w14:textId="77777777" w:rsidR="001754EF" w:rsidRDefault="001754EF" w:rsidP="00346160"/>
        </w:tc>
      </w:tr>
      <w:tr w:rsidR="001754EF" w14:paraId="770DC378" w14:textId="77777777" w:rsidTr="00346160">
        <w:tc>
          <w:tcPr>
            <w:tcW w:w="2271" w:type="dxa"/>
          </w:tcPr>
          <w:p w14:paraId="04BA3D13" w14:textId="77777777" w:rsidR="001754EF" w:rsidRDefault="001754EF" w:rsidP="00346160">
            <w:r>
              <w:lastRenderedPageBreak/>
              <w:t>About page</w:t>
            </w:r>
          </w:p>
        </w:tc>
        <w:tc>
          <w:tcPr>
            <w:tcW w:w="2264" w:type="dxa"/>
          </w:tcPr>
          <w:p w14:paraId="77C5AB69" w14:textId="77777777" w:rsidR="001754EF" w:rsidRPr="007F3556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about page</w:t>
            </w:r>
          </w:p>
        </w:tc>
        <w:tc>
          <w:tcPr>
            <w:tcW w:w="2264" w:type="dxa"/>
          </w:tcPr>
          <w:p w14:paraId="754DCD1C" w14:textId="77777777" w:rsidR="001754EF" w:rsidRPr="007F3556" w:rsidRDefault="001754EF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44C28FA7" w14:textId="77777777" w:rsidR="001754EF" w:rsidRDefault="001754EF" w:rsidP="00346160"/>
        </w:tc>
      </w:tr>
      <w:tr w:rsidR="001754EF" w14:paraId="7B5C4E60" w14:textId="77777777" w:rsidTr="00346160">
        <w:tc>
          <w:tcPr>
            <w:tcW w:w="2271" w:type="dxa"/>
          </w:tcPr>
          <w:p w14:paraId="6610CF92" w14:textId="77777777" w:rsidR="001754EF" w:rsidRDefault="001754EF" w:rsidP="00346160">
            <w:r>
              <w:t>100-Year Celebration</w:t>
            </w:r>
          </w:p>
        </w:tc>
        <w:tc>
          <w:tcPr>
            <w:tcW w:w="2264" w:type="dxa"/>
          </w:tcPr>
          <w:p w14:paraId="2DF81358" w14:textId="77777777" w:rsidR="001754EF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100-year celebration page</w:t>
            </w:r>
          </w:p>
        </w:tc>
        <w:tc>
          <w:tcPr>
            <w:tcW w:w="2264" w:type="dxa"/>
          </w:tcPr>
          <w:p w14:paraId="210AE1C0" w14:textId="77777777" w:rsidR="001754EF" w:rsidRPr="007F3556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398340DE" w14:textId="77777777" w:rsidR="001754EF" w:rsidRDefault="001754EF" w:rsidP="00346160"/>
        </w:tc>
      </w:tr>
      <w:tr w:rsidR="001754EF" w14:paraId="12A35A0C" w14:textId="77777777" w:rsidTr="00346160">
        <w:tc>
          <w:tcPr>
            <w:tcW w:w="2271" w:type="dxa"/>
          </w:tcPr>
          <w:p w14:paraId="1F37AEE4" w14:textId="77777777" w:rsidR="001754EF" w:rsidRDefault="001754EF" w:rsidP="00346160">
            <w:r>
              <w:t>Spring Celebration</w:t>
            </w:r>
          </w:p>
        </w:tc>
        <w:tc>
          <w:tcPr>
            <w:tcW w:w="2264" w:type="dxa"/>
          </w:tcPr>
          <w:p w14:paraId="363D179A" w14:textId="77777777" w:rsidR="001754EF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spring celebration page</w:t>
            </w:r>
          </w:p>
        </w:tc>
        <w:tc>
          <w:tcPr>
            <w:tcW w:w="2264" w:type="dxa"/>
          </w:tcPr>
          <w:p w14:paraId="60BF4051" w14:textId="77777777" w:rsidR="001754EF" w:rsidRPr="007F3556" w:rsidRDefault="001754EF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2413474F" w14:textId="77777777" w:rsidR="001754EF" w:rsidRDefault="001754EF" w:rsidP="00346160"/>
        </w:tc>
      </w:tr>
      <w:tr w:rsidR="001754EF" w14:paraId="44AEB887" w14:textId="77777777" w:rsidTr="00346160">
        <w:tc>
          <w:tcPr>
            <w:tcW w:w="2271" w:type="dxa"/>
          </w:tcPr>
          <w:p w14:paraId="1FC2489E" w14:textId="77777777" w:rsidR="001754EF" w:rsidRDefault="001754EF" w:rsidP="00346160">
            <w:r>
              <w:t>Summer Swing</w:t>
            </w:r>
          </w:p>
        </w:tc>
        <w:tc>
          <w:tcPr>
            <w:tcW w:w="2264" w:type="dxa"/>
          </w:tcPr>
          <w:p w14:paraId="7B688918" w14:textId="77777777" w:rsidR="001754EF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summer swing page</w:t>
            </w:r>
          </w:p>
        </w:tc>
        <w:tc>
          <w:tcPr>
            <w:tcW w:w="2264" w:type="dxa"/>
          </w:tcPr>
          <w:p w14:paraId="74606AA8" w14:textId="77777777" w:rsidR="001754EF" w:rsidRPr="007F3556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31E8A27F" w14:textId="77777777" w:rsidR="001754EF" w:rsidRDefault="001754EF" w:rsidP="00346160"/>
        </w:tc>
      </w:tr>
      <w:tr w:rsidR="001754EF" w14:paraId="6EFDF7A4" w14:textId="77777777" w:rsidTr="00346160">
        <w:tc>
          <w:tcPr>
            <w:tcW w:w="2271" w:type="dxa"/>
          </w:tcPr>
          <w:p w14:paraId="7DE9FD70" w14:textId="77777777" w:rsidR="001754EF" w:rsidRDefault="001754EF" w:rsidP="00346160">
            <w:r>
              <w:t>Fall Festival</w:t>
            </w:r>
          </w:p>
        </w:tc>
        <w:tc>
          <w:tcPr>
            <w:tcW w:w="2264" w:type="dxa"/>
          </w:tcPr>
          <w:p w14:paraId="14ACAF32" w14:textId="77777777" w:rsidR="001754EF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fall festival page</w:t>
            </w:r>
          </w:p>
        </w:tc>
        <w:tc>
          <w:tcPr>
            <w:tcW w:w="2264" w:type="dxa"/>
          </w:tcPr>
          <w:p w14:paraId="3FC9CE3B" w14:textId="77777777" w:rsidR="001754EF" w:rsidRPr="007F3556" w:rsidRDefault="001754EF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3BF988B2" w14:textId="77777777" w:rsidR="001754EF" w:rsidRDefault="001754EF" w:rsidP="00346160"/>
        </w:tc>
      </w:tr>
      <w:tr w:rsidR="001754EF" w14:paraId="77026103" w14:textId="77777777" w:rsidTr="00346160">
        <w:tc>
          <w:tcPr>
            <w:tcW w:w="2271" w:type="dxa"/>
          </w:tcPr>
          <w:p w14:paraId="20124CC2" w14:textId="77777777" w:rsidR="001754EF" w:rsidRDefault="001754EF" w:rsidP="00346160">
            <w:r>
              <w:t>Milk</w:t>
            </w:r>
          </w:p>
        </w:tc>
        <w:tc>
          <w:tcPr>
            <w:tcW w:w="2264" w:type="dxa"/>
          </w:tcPr>
          <w:p w14:paraId="791783D1" w14:textId="77777777" w:rsidR="001754EF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milk page</w:t>
            </w:r>
          </w:p>
        </w:tc>
        <w:tc>
          <w:tcPr>
            <w:tcW w:w="2264" w:type="dxa"/>
          </w:tcPr>
          <w:p w14:paraId="1628E4DC" w14:textId="77777777" w:rsidR="001754EF" w:rsidRPr="007F3556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39E09008" w14:textId="77777777" w:rsidR="001754EF" w:rsidRDefault="001754EF" w:rsidP="00346160"/>
        </w:tc>
      </w:tr>
      <w:tr w:rsidR="001754EF" w14:paraId="718B5A15" w14:textId="77777777" w:rsidTr="00346160">
        <w:tc>
          <w:tcPr>
            <w:tcW w:w="2271" w:type="dxa"/>
          </w:tcPr>
          <w:p w14:paraId="3150B5B0" w14:textId="77777777" w:rsidR="001754EF" w:rsidRDefault="001754EF" w:rsidP="00346160">
            <w:r>
              <w:t>Cheese</w:t>
            </w:r>
          </w:p>
        </w:tc>
        <w:tc>
          <w:tcPr>
            <w:tcW w:w="2264" w:type="dxa"/>
          </w:tcPr>
          <w:p w14:paraId="0056F5B0" w14:textId="77777777" w:rsidR="001754EF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cheese page</w:t>
            </w:r>
          </w:p>
        </w:tc>
        <w:tc>
          <w:tcPr>
            <w:tcW w:w="2264" w:type="dxa"/>
          </w:tcPr>
          <w:p w14:paraId="231BFEC3" w14:textId="77777777" w:rsidR="001754EF" w:rsidRPr="007F3556" w:rsidRDefault="001754EF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04093D8F" w14:textId="77777777" w:rsidR="001754EF" w:rsidRDefault="001754EF" w:rsidP="00346160"/>
        </w:tc>
      </w:tr>
      <w:tr w:rsidR="001754EF" w14:paraId="27D6EE90" w14:textId="77777777" w:rsidTr="00346160">
        <w:tc>
          <w:tcPr>
            <w:tcW w:w="2271" w:type="dxa"/>
          </w:tcPr>
          <w:p w14:paraId="0A0BCE3E" w14:textId="77777777" w:rsidR="001754EF" w:rsidRDefault="001754EF" w:rsidP="00346160">
            <w:r>
              <w:t>Ice Cream</w:t>
            </w:r>
          </w:p>
        </w:tc>
        <w:tc>
          <w:tcPr>
            <w:tcW w:w="2264" w:type="dxa"/>
          </w:tcPr>
          <w:p w14:paraId="01F3E8AF" w14:textId="77777777" w:rsidR="001754EF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ice cream page</w:t>
            </w:r>
          </w:p>
        </w:tc>
        <w:tc>
          <w:tcPr>
            <w:tcW w:w="2264" w:type="dxa"/>
          </w:tcPr>
          <w:p w14:paraId="053231FB" w14:textId="77777777" w:rsidR="001754EF" w:rsidRPr="007F3556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71B42AB2" w14:textId="77777777" w:rsidR="001754EF" w:rsidRDefault="001754EF" w:rsidP="00346160"/>
        </w:tc>
      </w:tr>
      <w:tr w:rsidR="001754EF" w14:paraId="4EE95FB5" w14:textId="77777777" w:rsidTr="00346160">
        <w:tc>
          <w:tcPr>
            <w:tcW w:w="2271" w:type="dxa"/>
          </w:tcPr>
          <w:p w14:paraId="7B8ADEE7" w14:textId="77777777" w:rsidR="001754EF" w:rsidRDefault="001754EF" w:rsidP="00346160">
            <w:r>
              <w:t>Other</w:t>
            </w:r>
          </w:p>
        </w:tc>
        <w:tc>
          <w:tcPr>
            <w:tcW w:w="2264" w:type="dxa"/>
          </w:tcPr>
          <w:p w14:paraId="199646E5" w14:textId="77777777" w:rsidR="001754EF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other products page</w:t>
            </w:r>
          </w:p>
        </w:tc>
        <w:tc>
          <w:tcPr>
            <w:tcW w:w="2264" w:type="dxa"/>
          </w:tcPr>
          <w:p w14:paraId="352A8626" w14:textId="77777777" w:rsidR="001754EF" w:rsidRPr="007F3556" w:rsidRDefault="001754EF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3B693A2B" w14:textId="77777777" w:rsidR="001754EF" w:rsidRDefault="001754EF" w:rsidP="00346160"/>
        </w:tc>
      </w:tr>
      <w:tr w:rsidR="001754EF" w14:paraId="4439FA71" w14:textId="77777777" w:rsidTr="00346160">
        <w:tc>
          <w:tcPr>
            <w:tcW w:w="2271" w:type="dxa"/>
          </w:tcPr>
          <w:p w14:paraId="6A0985A8" w14:textId="77777777" w:rsidR="001754EF" w:rsidRDefault="001754EF" w:rsidP="00346160">
            <w:r>
              <w:lastRenderedPageBreak/>
              <w:t>Boarding</w:t>
            </w:r>
          </w:p>
        </w:tc>
        <w:tc>
          <w:tcPr>
            <w:tcW w:w="2264" w:type="dxa"/>
          </w:tcPr>
          <w:p w14:paraId="0A59753F" w14:textId="77777777" w:rsidR="001754EF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boarding page</w:t>
            </w:r>
          </w:p>
        </w:tc>
        <w:tc>
          <w:tcPr>
            <w:tcW w:w="2264" w:type="dxa"/>
          </w:tcPr>
          <w:p w14:paraId="24F3A4FD" w14:textId="77777777" w:rsidR="001754EF" w:rsidRPr="007F3556" w:rsidRDefault="001754EF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320D531B" w14:textId="77777777" w:rsidR="001754EF" w:rsidRDefault="001754EF" w:rsidP="00346160"/>
        </w:tc>
      </w:tr>
      <w:tr w:rsidR="001754EF" w14:paraId="2E26106C" w14:textId="77777777" w:rsidTr="00346160">
        <w:tc>
          <w:tcPr>
            <w:tcW w:w="2271" w:type="dxa"/>
          </w:tcPr>
          <w:p w14:paraId="7F498D66" w14:textId="77777777" w:rsidR="001754EF" w:rsidRDefault="001754EF" w:rsidP="00346160">
            <w:r>
              <w:t>Victory Gardens</w:t>
            </w:r>
          </w:p>
        </w:tc>
        <w:tc>
          <w:tcPr>
            <w:tcW w:w="2264" w:type="dxa"/>
          </w:tcPr>
          <w:p w14:paraId="43C285C7" w14:textId="77777777" w:rsidR="001754EF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Victory Gardens page</w:t>
            </w:r>
          </w:p>
        </w:tc>
        <w:tc>
          <w:tcPr>
            <w:tcW w:w="2264" w:type="dxa"/>
          </w:tcPr>
          <w:p w14:paraId="18930993" w14:textId="77777777" w:rsidR="001754EF" w:rsidRPr="007F3556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5BE2FD8E" w14:textId="77777777" w:rsidR="001754EF" w:rsidRDefault="001754EF" w:rsidP="00346160"/>
        </w:tc>
      </w:tr>
      <w:tr w:rsidR="001754EF" w14:paraId="6946906E" w14:textId="77777777" w:rsidTr="00346160">
        <w:tc>
          <w:tcPr>
            <w:tcW w:w="2271" w:type="dxa"/>
          </w:tcPr>
          <w:p w14:paraId="0550BEED" w14:textId="77777777" w:rsidR="001754EF" w:rsidRDefault="001754EF" w:rsidP="00346160">
            <w:r>
              <w:t>Becoming a Farmer</w:t>
            </w:r>
          </w:p>
        </w:tc>
        <w:tc>
          <w:tcPr>
            <w:tcW w:w="2264" w:type="dxa"/>
          </w:tcPr>
          <w:p w14:paraId="05B94CB6" w14:textId="77777777" w:rsidR="001754EF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Becoming a Farmer Page</w:t>
            </w:r>
          </w:p>
        </w:tc>
        <w:tc>
          <w:tcPr>
            <w:tcW w:w="2264" w:type="dxa"/>
          </w:tcPr>
          <w:p w14:paraId="30C0A7F4" w14:textId="77777777" w:rsidR="001754EF" w:rsidRPr="007F3556" w:rsidRDefault="001754EF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69F7FA34" w14:textId="77777777" w:rsidR="001754EF" w:rsidRDefault="001754EF" w:rsidP="00346160"/>
        </w:tc>
      </w:tr>
      <w:tr w:rsidR="001754EF" w14:paraId="41E6E493" w14:textId="77777777" w:rsidTr="00346160">
        <w:tc>
          <w:tcPr>
            <w:tcW w:w="2271" w:type="dxa"/>
          </w:tcPr>
          <w:p w14:paraId="531FA93F" w14:textId="77777777" w:rsidR="001754EF" w:rsidRDefault="001754EF" w:rsidP="00346160">
            <w:r>
              <w:t>Hobby Farm 101</w:t>
            </w:r>
          </w:p>
        </w:tc>
        <w:tc>
          <w:tcPr>
            <w:tcW w:w="2264" w:type="dxa"/>
          </w:tcPr>
          <w:p w14:paraId="00ACB533" w14:textId="77777777" w:rsidR="001754EF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hobby farm page</w:t>
            </w:r>
          </w:p>
        </w:tc>
        <w:tc>
          <w:tcPr>
            <w:tcW w:w="2264" w:type="dxa"/>
          </w:tcPr>
          <w:p w14:paraId="7CB01ACC" w14:textId="77777777" w:rsidR="001754EF" w:rsidRPr="007F3556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0B0109F0" w14:textId="77777777" w:rsidR="001754EF" w:rsidRDefault="001754EF" w:rsidP="00346160"/>
        </w:tc>
      </w:tr>
      <w:tr w:rsidR="001754EF" w14:paraId="2C95FF3C" w14:textId="77777777" w:rsidTr="00346160">
        <w:tc>
          <w:tcPr>
            <w:tcW w:w="2271" w:type="dxa"/>
          </w:tcPr>
          <w:p w14:paraId="51DBB192" w14:textId="77777777" w:rsidR="001754EF" w:rsidRDefault="001754EF" w:rsidP="00346160">
            <w:r>
              <w:t>Farming Professions</w:t>
            </w:r>
          </w:p>
        </w:tc>
        <w:tc>
          <w:tcPr>
            <w:tcW w:w="2264" w:type="dxa"/>
          </w:tcPr>
          <w:p w14:paraId="74380388" w14:textId="77777777" w:rsidR="001754EF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Farming Professions page</w:t>
            </w:r>
          </w:p>
        </w:tc>
        <w:tc>
          <w:tcPr>
            <w:tcW w:w="2264" w:type="dxa"/>
          </w:tcPr>
          <w:p w14:paraId="23EC5BEA" w14:textId="77777777" w:rsidR="001754EF" w:rsidRPr="007F3556" w:rsidRDefault="001754EF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3D8EDBE0" w14:textId="77777777" w:rsidR="001754EF" w:rsidRDefault="001754EF" w:rsidP="00346160"/>
        </w:tc>
      </w:tr>
      <w:tr w:rsidR="001754EF" w14:paraId="431A80A7" w14:textId="77777777" w:rsidTr="00346160">
        <w:tc>
          <w:tcPr>
            <w:tcW w:w="2271" w:type="dxa"/>
          </w:tcPr>
          <w:p w14:paraId="116D78FE" w14:textId="77777777" w:rsidR="001754EF" w:rsidRDefault="001754EF" w:rsidP="00346160">
            <w:r>
              <w:t>Farm Safety</w:t>
            </w:r>
          </w:p>
        </w:tc>
        <w:tc>
          <w:tcPr>
            <w:tcW w:w="2264" w:type="dxa"/>
          </w:tcPr>
          <w:p w14:paraId="2FC753BC" w14:textId="77777777" w:rsidR="001754EF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farm safety page</w:t>
            </w:r>
          </w:p>
        </w:tc>
        <w:tc>
          <w:tcPr>
            <w:tcW w:w="2264" w:type="dxa"/>
          </w:tcPr>
          <w:p w14:paraId="0CE41443" w14:textId="77777777" w:rsidR="001754EF" w:rsidRPr="007F3556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24EA1453" w14:textId="77777777" w:rsidR="001754EF" w:rsidRDefault="001754EF" w:rsidP="00346160"/>
        </w:tc>
      </w:tr>
      <w:tr w:rsidR="001754EF" w14:paraId="1507D5B3" w14:textId="77777777" w:rsidTr="00346160">
        <w:tc>
          <w:tcPr>
            <w:tcW w:w="2271" w:type="dxa"/>
          </w:tcPr>
          <w:p w14:paraId="6AC671F7" w14:textId="77777777" w:rsidR="001754EF" w:rsidRDefault="001754EF" w:rsidP="00346160">
            <w:r>
              <w:t>Organic Farming</w:t>
            </w:r>
          </w:p>
        </w:tc>
        <w:tc>
          <w:tcPr>
            <w:tcW w:w="2264" w:type="dxa"/>
          </w:tcPr>
          <w:p w14:paraId="5A0EEEC4" w14:textId="77777777" w:rsidR="001754EF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organic farming page</w:t>
            </w:r>
          </w:p>
        </w:tc>
        <w:tc>
          <w:tcPr>
            <w:tcW w:w="2264" w:type="dxa"/>
          </w:tcPr>
          <w:p w14:paraId="09EAAD8C" w14:textId="77777777" w:rsidR="001754EF" w:rsidRPr="007F3556" w:rsidRDefault="001754EF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0B108D42" w14:textId="77777777" w:rsidR="001754EF" w:rsidRDefault="001754EF" w:rsidP="00346160"/>
        </w:tc>
      </w:tr>
      <w:tr w:rsidR="001754EF" w14:paraId="017B6BDA" w14:textId="77777777" w:rsidTr="00346160">
        <w:tc>
          <w:tcPr>
            <w:tcW w:w="2271" w:type="dxa"/>
            <w:tcBorders>
              <w:bottom w:val="single" w:sz="24" w:space="0" w:color="683DBD"/>
            </w:tcBorders>
          </w:tcPr>
          <w:p w14:paraId="689DFAC2" w14:textId="77777777" w:rsidR="001754EF" w:rsidRDefault="001754EF" w:rsidP="00346160">
            <w:r>
              <w:t>Gallery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0FA9D04D" w14:textId="77777777" w:rsidR="001754EF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gallery page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00A8DC10" w14:textId="77777777" w:rsidR="001754EF" w:rsidRPr="007F3556" w:rsidRDefault="001754EF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  <w:tcBorders>
              <w:bottom w:val="single" w:sz="24" w:space="0" w:color="683DBD"/>
            </w:tcBorders>
          </w:tcPr>
          <w:p w14:paraId="690F0D3A" w14:textId="77777777" w:rsidR="001754EF" w:rsidRDefault="001754EF" w:rsidP="00346160"/>
        </w:tc>
      </w:tr>
    </w:tbl>
    <w:p w14:paraId="76E539D9" w14:textId="77777777" w:rsidR="001754EF" w:rsidRPr="00D12C5E" w:rsidRDefault="001754EF" w:rsidP="001754EF"/>
    <w:p w14:paraId="03ED32DE" w14:textId="77777777" w:rsidR="00064EF8" w:rsidRDefault="00064EF8" w:rsidP="00064EF8">
      <w:r>
        <w:br w:type="column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4EF8" w14:paraId="509DE192" w14:textId="77777777" w:rsidTr="00346160">
        <w:trPr>
          <w:cantSplit/>
          <w:trHeight w:val="1134"/>
        </w:trPr>
        <w:tc>
          <w:tcPr>
            <w:tcW w:w="9062" w:type="dxa"/>
            <w:shd w:val="clear" w:color="auto" w:fill="683DBD"/>
            <w:vAlign w:val="center"/>
          </w:tcPr>
          <w:p w14:paraId="3DC52EB6" w14:textId="20E70B4B" w:rsidR="00064EF8" w:rsidRDefault="00064EF8" w:rsidP="00346160">
            <w:pPr>
              <w:jc w:val="center"/>
            </w:pPr>
            <w:r>
              <w:rPr>
                <w:color w:val="FFFFFF" w:themeColor="background1"/>
                <w:sz w:val="44"/>
                <w:szCs w:val="44"/>
              </w:rPr>
              <w:t xml:space="preserve">Test Case - </w:t>
            </w:r>
            <w:r>
              <w:rPr>
                <w:color w:val="FFFFFF" w:themeColor="background1"/>
                <w:sz w:val="44"/>
                <w:szCs w:val="44"/>
              </w:rPr>
              <w:t>Firefox</w:t>
            </w:r>
          </w:p>
        </w:tc>
      </w:tr>
    </w:tbl>
    <w:p w14:paraId="53E375A1" w14:textId="77777777" w:rsidR="00064EF8" w:rsidRPr="000A6E55" w:rsidRDefault="00064EF8" w:rsidP="00064EF8">
      <w:pPr>
        <w:pStyle w:val="Heading1"/>
        <w:jc w:val="center"/>
        <w:rPr>
          <w:b/>
          <w:bCs/>
          <w:color w:val="683DBD"/>
          <w:sz w:val="40"/>
          <w:szCs w:val="40"/>
        </w:rPr>
      </w:pPr>
      <w:r>
        <w:rPr>
          <w:b/>
          <w:bCs/>
          <w:color w:val="683DBD"/>
          <w:sz w:val="40"/>
          <w:szCs w:val="40"/>
        </w:rPr>
        <w:t>Web Standards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1"/>
        <w:gridCol w:w="2264"/>
        <w:gridCol w:w="2264"/>
        <w:gridCol w:w="2263"/>
      </w:tblGrid>
      <w:tr w:rsidR="00064EF8" w14:paraId="32ED551D" w14:textId="77777777" w:rsidTr="00346160">
        <w:tc>
          <w:tcPr>
            <w:tcW w:w="2271" w:type="dxa"/>
          </w:tcPr>
          <w:p w14:paraId="5824884A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Reporter</w:t>
            </w:r>
          </w:p>
        </w:tc>
        <w:tc>
          <w:tcPr>
            <w:tcW w:w="2264" w:type="dxa"/>
          </w:tcPr>
          <w:p w14:paraId="0C8D60D1" w14:textId="77777777" w:rsidR="00064EF8" w:rsidRDefault="00064EF8" w:rsidP="00346160">
            <w:r>
              <w:t>Molly Atkinson</w:t>
            </w:r>
          </w:p>
        </w:tc>
        <w:tc>
          <w:tcPr>
            <w:tcW w:w="2264" w:type="dxa"/>
          </w:tcPr>
          <w:p w14:paraId="26C7F4EA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Date</w:t>
            </w:r>
          </w:p>
        </w:tc>
        <w:tc>
          <w:tcPr>
            <w:tcW w:w="2263" w:type="dxa"/>
          </w:tcPr>
          <w:p w14:paraId="600B7751" w14:textId="1F20D0F3" w:rsidR="00064EF8" w:rsidRDefault="00064EF8" w:rsidP="00346160">
            <w:r>
              <w:t>4/1</w:t>
            </w:r>
            <w:r>
              <w:t>7</w:t>
            </w:r>
            <w:r>
              <w:t>/24</w:t>
            </w:r>
          </w:p>
        </w:tc>
      </w:tr>
      <w:tr w:rsidR="00064EF8" w14:paraId="1C4D9AF1" w14:textId="77777777" w:rsidTr="00346160">
        <w:trPr>
          <w:trHeight w:val="224"/>
        </w:trPr>
        <w:tc>
          <w:tcPr>
            <w:tcW w:w="2271" w:type="dxa"/>
          </w:tcPr>
          <w:p w14:paraId="55E70895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Platform</w:t>
            </w:r>
          </w:p>
        </w:tc>
        <w:tc>
          <w:tcPr>
            <w:tcW w:w="2264" w:type="dxa"/>
          </w:tcPr>
          <w:p w14:paraId="1B412E2C" w14:textId="77777777" w:rsidR="00064EF8" w:rsidRDefault="00064EF8" w:rsidP="00346160">
            <w:r>
              <w:t>Laptop</w:t>
            </w:r>
          </w:p>
        </w:tc>
        <w:tc>
          <w:tcPr>
            <w:tcW w:w="2264" w:type="dxa"/>
          </w:tcPr>
          <w:p w14:paraId="2E9512FF" w14:textId="77777777" w:rsidR="00064EF8" w:rsidRPr="007B4382" w:rsidRDefault="00064EF8" w:rsidP="00346160">
            <w:pPr>
              <w:rPr>
                <w:b/>
                <w:bCs/>
              </w:rPr>
            </w:pPr>
            <w:r w:rsidRPr="007B4382">
              <w:rPr>
                <w:b/>
                <w:bCs/>
              </w:rPr>
              <w:t>Test Name</w:t>
            </w:r>
          </w:p>
        </w:tc>
        <w:tc>
          <w:tcPr>
            <w:tcW w:w="2263" w:type="dxa"/>
          </w:tcPr>
          <w:p w14:paraId="28067F47" w14:textId="77777777" w:rsidR="00064EF8" w:rsidRDefault="00064EF8" w:rsidP="00346160">
            <w:r>
              <w:t>Web Standards</w:t>
            </w:r>
          </w:p>
        </w:tc>
      </w:tr>
      <w:tr w:rsidR="00064EF8" w14:paraId="64F0C617" w14:textId="77777777" w:rsidTr="00346160">
        <w:trPr>
          <w:trHeight w:val="530"/>
        </w:trPr>
        <w:tc>
          <w:tcPr>
            <w:tcW w:w="2271" w:type="dxa"/>
            <w:tcBorders>
              <w:bottom w:val="single" w:sz="24" w:space="0" w:color="683DBD"/>
            </w:tcBorders>
          </w:tcPr>
          <w:p w14:paraId="683DC25A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Operating System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2455D661" w14:textId="77777777" w:rsidR="00064EF8" w:rsidRDefault="00064EF8" w:rsidP="00346160">
            <w:r>
              <w:t>Mac OS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0C0E1F5C" w14:textId="77777777" w:rsidR="00064EF8" w:rsidRDefault="00064EF8" w:rsidP="00346160"/>
        </w:tc>
        <w:tc>
          <w:tcPr>
            <w:tcW w:w="2263" w:type="dxa"/>
            <w:tcBorders>
              <w:bottom w:val="single" w:sz="24" w:space="0" w:color="683DBD"/>
            </w:tcBorders>
          </w:tcPr>
          <w:p w14:paraId="14D5B0EA" w14:textId="77777777" w:rsidR="00064EF8" w:rsidRDefault="00064EF8" w:rsidP="00346160"/>
        </w:tc>
      </w:tr>
      <w:tr w:rsidR="00064EF8" w14:paraId="1B39028B" w14:textId="77777777" w:rsidTr="00346160">
        <w:trPr>
          <w:trHeight w:val="23"/>
        </w:trPr>
        <w:tc>
          <w:tcPr>
            <w:tcW w:w="9062" w:type="dxa"/>
            <w:gridSpan w:val="4"/>
            <w:tcBorders>
              <w:top w:val="nil"/>
            </w:tcBorders>
            <w:vAlign w:val="center"/>
          </w:tcPr>
          <w:p w14:paraId="03EC4C55" w14:textId="77777777" w:rsidR="00064EF8" w:rsidRPr="00E45F77" w:rsidRDefault="00064EF8" w:rsidP="003461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Validation</w:t>
            </w:r>
          </w:p>
        </w:tc>
      </w:tr>
      <w:tr w:rsidR="00064EF8" w14:paraId="6AC4FC81" w14:textId="77777777" w:rsidTr="00346160">
        <w:tc>
          <w:tcPr>
            <w:tcW w:w="2271" w:type="dxa"/>
            <w:tcBorders>
              <w:top w:val="single" w:sz="24" w:space="0" w:color="683DBD"/>
            </w:tcBorders>
          </w:tcPr>
          <w:p w14:paraId="752341AB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Action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649B3FA5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Expected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32E586D1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Satisfaction</w:t>
            </w:r>
          </w:p>
        </w:tc>
        <w:tc>
          <w:tcPr>
            <w:tcW w:w="2263" w:type="dxa"/>
            <w:tcBorders>
              <w:top w:val="single" w:sz="24" w:space="0" w:color="683DBD"/>
            </w:tcBorders>
          </w:tcPr>
          <w:p w14:paraId="2A71CCA7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Comments</w:t>
            </w:r>
          </w:p>
        </w:tc>
      </w:tr>
      <w:tr w:rsidR="00064EF8" w14:paraId="0185315C" w14:textId="77777777" w:rsidTr="00346160">
        <w:tc>
          <w:tcPr>
            <w:tcW w:w="2271" w:type="dxa"/>
          </w:tcPr>
          <w:p w14:paraId="2217D8E7" w14:textId="77777777" w:rsidR="00064EF8" w:rsidRDefault="00064EF8" w:rsidP="00346160">
            <w:r>
              <w:t>CSS</w:t>
            </w:r>
          </w:p>
        </w:tc>
        <w:tc>
          <w:tcPr>
            <w:tcW w:w="2264" w:type="dxa"/>
          </w:tcPr>
          <w:p w14:paraId="07E8C8F3" w14:textId="77777777" w:rsidR="00064EF8" w:rsidRDefault="00064EF8" w:rsidP="00346160">
            <w:r>
              <w:t>CSS validates with no errors</w:t>
            </w:r>
          </w:p>
        </w:tc>
        <w:tc>
          <w:tcPr>
            <w:tcW w:w="2264" w:type="dxa"/>
          </w:tcPr>
          <w:p w14:paraId="0871BA25" w14:textId="77777777" w:rsidR="00064EF8" w:rsidRDefault="00064EF8" w:rsidP="00346160">
            <w:r>
              <w:t>Yes</w:t>
            </w:r>
          </w:p>
        </w:tc>
        <w:tc>
          <w:tcPr>
            <w:tcW w:w="2263" w:type="dxa"/>
          </w:tcPr>
          <w:p w14:paraId="0DFEC2D6" w14:textId="77777777" w:rsidR="00064EF8" w:rsidRDefault="00064EF8" w:rsidP="00346160"/>
        </w:tc>
      </w:tr>
      <w:tr w:rsidR="00064EF8" w14:paraId="54ACD530" w14:textId="77777777" w:rsidTr="00346160">
        <w:tc>
          <w:tcPr>
            <w:tcW w:w="2271" w:type="dxa"/>
            <w:tcBorders>
              <w:bottom w:val="single" w:sz="24" w:space="0" w:color="683DBD"/>
            </w:tcBorders>
          </w:tcPr>
          <w:p w14:paraId="6DC350F0" w14:textId="77777777" w:rsidR="00064EF8" w:rsidRDefault="00064EF8" w:rsidP="00346160">
            <w:r>
              <w:t>HTML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79050211" w14:textId="77777777" w:rsidR="00064EF8" w:rsidRDefault="00064EF8" w:rsidP="00346160">
            <w:r>
              <w:t>HTML validates with no errors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502D4DB8" w14:textId="77777777" w:rsidR="00064EF8" w:rsidRDefault="00064EF8" w:rsidP="00346160">
            <w:r>
              <w:t>Yes</w:t>
            </w:r>
          </w:p>
        </w:tc>
        <w:tc>
          <w:tcPr>
            <w:tcW w:w="2263" w:type="dxa"/>
            <w:tcBorders>
              <w:bottom w:val="single" w:sz="24" w:space="0" w:color="683DBD"/>
            </w:tcBorders>
          </w:tcPr>
          <w:p w14:paraId="750B7C4F" w14:textId="77777777" w:rsidR="00064EF8" w:rsidRDefault="00064EF8" w:rsidP="00346160"/>
        </w:tc>
      </w:tr>
      <w:tr w:rsidR="00064EF8" w14:paraId="6E1A8D40" w14:textId="77777777" w:rsidTr="00346160">
        <w:tc>
          <w:tcPr>
            <w:tcW w:w="9062" w:type="dxa"/>
            <w:gridSpan w:val="4"/>
            <w:tcBorders>
              <w:top w:val="single" w:sz="24" w:space="0" w:color="683DBD"/>
              <w:bottom w:val="single" w:sz="24" w:space="0" w:color="683DBD"/>
            </w:tcBorders>
          </w:tcPr>
          <w:p w14:paraId="057B8143" w14:textId="77777777" w:rsidR="00064EF8" w:rsidRDefault="00064EF8" w:rsidP="00346160">
            <w:pPr>
              <w:jc w:val="center"/>
            </w:pPr>
            <w:r w:rsidRPr="00F452D9">
              <w:rPr>
                <w:b/>
                <w:bCs/>
              </w:rPr>
              <w:t>SEO</w:t>
            </w:r>
          </w:p>
        </w:tc>
      </w:tr>
      <w:tr w:rsidR="00064EF8" w14:paraId="73BBC6A1" w14:textId="77777777" w:rsidTr="00346160">
        <w:tc>
          <w:tcPr>
            <w:tcW w:w="2271" w:type="dxa"/>
          </w:tcPr>
          <w:p w14:paraId="0BA9CD02" w14:textId="77777777" w:rsidR="00064EF8" w:rsidRDefault="00064EF8" w:rsidP="00346160">
            <w:r>
              <w:lastRenderedPageBreak/>
              <w:t>Meta Author</w:t>
            </w:r>
          </w:p>
        </w:tc>
        <w:tc>
          <w:tcPr>
            <w:tcW w:w="2264" w:type="dxa"/>
          </w:tcPr>
          <w:p w14:paraId="0C2A89D7" w14:textId="77777777" w:rsidR="00064EF8" w:rsidRPr="00452B01" w:rsidRDefault="00064EF8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452B01">
              <w:rPr>
                <w:rFonts w:asciiTheme="majorHAnsi" w:hAnsiTheme="majorHAnsi" w:cstheme="majorHAnsi"/>
                <w:color w:val="000000" w:themeColor="text1"/>
              </w:rPr>
              <w:t>Each page names author</w:t>
            </w:r>
          </w:p>
        </w:tc>
        <w:tc>
          <w:tcPr>
            <w:tcW w:w="2264" w:type="dxa"/>
          </w:tcPr>
          <w:p w14:paraId="56F6B4DA" w14:textId="77777777" w:rsidR="00064EF8" w:rsidRDefault="00064EF8" w:rsidP="00346160">
            <w:r>
              <w:t>No</w:t>
            </w:r>
          </w:p>
        </w:tc>
        <w:tc>
          <w:tcPr>
            <w:tcW w:w="2263" w:type="dxa"/>
          </w:tcPr>
          <w:p w14:paraId="5184EE6E" w14:textId="77777777" w:rsidR="00064EF8" w:rsidRDefault="00064EF8" w:rsidP="00346160">
            <w:r>
              <w:t>Not present on any page</w:t>
            </w:r>
          </w:p>
        </w:tc>
      </w:tr>
      <w:tr w:rsidR="00064EF8" w14:paraId="7DF47572" w14:textId="77777777" w:rsidTr="00346160">
        <w:tc>
          <w:tcPr>
            <w:tcW w:w="2271" w:type="dxa"/>
          </w:tcPr>
          <w:p w14:paraId="05BFF212" w14:textId="77777777" w:rsidR="00064EF8" w:rsidRDefault="00064EF8" w:rsidP="00346160">
            <w:r>
              <w:t>Meta Descriptions</w:t>
            </w:r>
          </w:p>
        </w:tc>
        <w:tc>
          <w:tcPr>
            <w:tcW w:w="2264" w:type="dxa"/>
          </w:tcPr>
          <w:p w14:paraId="2FB65F74" w14:textId="77777777" w:rsidR="00064EF8" w:rsidRPr="00452B01" w:rsidRDefault="00064EF8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452B01">
              <w:rPr>
                <w:rFonts w:asciiTheme="majorHAnsi" w:hAnsiTheme="majorHAnsi" w:cstheme="majorHAnsi"/>
                <w:color w:val="000000" w:themeColor="text1"/>
              </w:rPr>
              <w:t>Each page utilizes keywords up to 160 characters</w:t>
            </w:r>
          </w:p>
        </w:tc>
        <w:tc>
          <w:tcPr>
            <w:tcW w:w="2264" w:type="dxa"/>
          </w:tcPr>
          <w:p w14:paraId="0278A07D" w14:textId="77777777" w:rsidR="00064EF8" w:rsidRDefault="00064EF8" w:rsidP="00346160">
            <w:r>
              <w:t>No</w:t>
            </w:r>
          </w:p>
        </w:tc>
        <w:tc>
          <w:tcPr>
            <w:tcW w:w="2263" w:type="dxa"/>
          </w:tcPr>
          <w:p w14:paraId="68B1897D" w14:textId="77777777" w:rsidR="00064EF8" w:rsidRDefault="00064EF8" w:rsidP="00346160">
            <w:r>
              <w:t>Not present on any page</w:t>
            </w:r>
          </w:p>
        </w:tc>
      </w:tr>
      <w:tr w:rsidR="00064EF8" w14:paraId="1E3DA794" w14:textId="77777777" w:rsidTr="00346160">
        <w:tc>
          <w:tcPr>
            <w:tcW w:w="2271" w:type="dxa"/>
          </w:tcPr>
          <w:p w14:paraId="264AA2FB" w14:textId="77777777" w:rsidR="00064EF8" w:rsidRDefault="00064EF8" w:rsidP="00346160">
            <w:r>
              <w:t>Meta Keywords</w:t>
            </w:r>
          </w:p>
        </w:tc>
        <w:tc>
          <w:tcPr>
            <w:tcW w:w="2264" w:type="dxa"/>
          </w:tcPr>
          <w:p w14:paraId="185B47BC" w14:textId="77777777" w:rsidR="00064EF8" w:rsidRPr="00452B01" w:rsidRDefault="00064EF8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452B01">
              <w:rPr>
                <w:rFonts w:asciiTheme="majorHAnsi" w:hAnsiTheme="majorHAnsi" w:cstheme="majorHAnsi"/>
                <w:color w:val="000000" w:themeColor="text1"/>
              </w:rPr>
              <w:t>Each Page has 10 or less descriptive and relevant keywords/phrases</w:t>
            </w:r>
          </w:p>
        </w:tc>
        <w:tc>
          <w:tcPr>
            <w:tcW w:w="2264" w:type="dxa"/>
          </w:tcPr>
          <w:p w14:paraId="00DBB4E4" w14:textId="77777777" w:rsidR="00064EF8" w:rsidRDefault="00064EF8" w:rsidP="00346160">
            <w:r>
              <w:t>No</w:t>
            </w:r>
          </w:p>
        </w:tc>
        <w:tc>
          <w:tcPr>
            <w:tcW w:w="2263" w:type="dxa"/>
          </w:tcPr>
          <w:p w14:paraId="07B74E25" w14:textId="77777777" w:rsidR="00064EF8" w:rsidRDefault="00064EF8" w:rsidP="00346160">
            <w:r>
              <w:t>Not present on any page</w:t>
            </w:r>
          </w:p>
        </w:tc>
      </w:tr>
      <w:tr w:rsidR="00064EF8" w14:paraId="1480E95C" w14:textId="77777777" w:rsidTr="00346160">
        <w:tc>
          <w:tcPr>
            <w:tcW w:w="2271" w:type="dxa"/>
          </w:tcPr>
          <w:p w14:paraId="3E529858" w14:textId="77777777" w:rsidR="00064EF8" w:rsidRDefault="00064EF8" w:rsidP="00346160">
            <w:r>
              <w:t>Meta Robots</w:t>
            </w:r>
          </w:p>
        </w:tc>
        <w:tc>
          <w:tcPr>
            <w:tcW w:w="2264" w:type="dxa"/>
          </w:tcPr>
          <w:p w14:paraId="01AB3350" w14:textId="77777777" w:rsidR="00064EF8" w:rsidRPr="00452B01" w:rsidRDefault="00064EF8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452B01">
              <w:rPr>
                <w:rFonts w:asciiTheme="majorHAnsi" w:hAnsiTheme="majorHAnsi" w:cstheme="majorHAnsi"/>
                <w:color w:val="000000" w:themeColor="text1"/>
              </w:rPr>
              <w:t>Robot tags present</w:t>
            </w:r>
          </w:p>
        </w:tc>
        <w:tc>
          <w:tcPr>
            <w:tcW w:w="2264" w:type="dxa"/>
          </w:tcPr>
          <w:p w14:paraId="1FDC3CEF" w14:textId="77777777" w:rsidR="00064EF8" w:rsidRDefault="00064EF8" w:rsidP="00346160">
            <w:r>
              <w:t>No</w:t>
            </w:r>
          </w:p>
        </w:tc>
        <w:tc>
          <w:tcPr>
            <w:tcW w:w="2263" w:type="dxa"/>
          </w:tcPr>
          <w:p w14:paraId="5F1A717E" w14:textId="77777777" w:rsidR="00064EF8" w:rsidRDefault="00064EF8" w:rsidP="00346160">
            <w:r>
              <w:t>Not preset on any page</w:t>
            </w:r>
          </w:p>
        </w:tc>
      </w:tr>
      <w:tr w:rsidR="00064EF8" w14:paraId="3A321057" w14:textId="77777777" w:rsidTr="00346160">
        <w:tc>
          <w:tcPr>
            <w:tcW w:w="2271" w:type="dxa"/>
          </w:tcPr>
          <w:p w14:paraId="30852831" w14:textId="77777777" w:rsidR="00064EF8" w:rsidRDefault="00064EF8" w:rsidP="00346160">
            <w:r>
              <w:t>Title Text</w:t>
            </w:r>
          </w:p>
        </w:tc>
        <w:tc>
          <w:tcPr>
            <w:tcW w:w="2264" w:type="dxa"/>
          </w:tcPr>
          <w:p w14:paraId="7F63BB5C" w14:textId="77777777" w:rsidR="00064EF8" w:rsidRPr="00452B01" w:rsidRDefault="00064EF8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452B01">
              <w:rPr>
                <w:rFonts w:asciiTheme="majorHAnsi" w:hAnsiTheme="majorHAnsi" w:cstheme="majorHAnsi"/>
                <w:color w:val="000000" w:themeColor="text1"/>
              </w:rPr>
              <w:t>Each page gives page name</w:t>
            </w:r>
          </w:p>
        </w:tc>
        <w:tc>
          <w:tcPr>
            <w:tcW w:w="2264" w:type="dxa"/>
          </w:tcPr>
          <w:p w14:paraId="3017B747" w14:textId="77777777" w:rsidR="00064EF8" w:rsidRDefault="00064EF8" w:rsidP="00346160">
            <w:r>
              <w:t>Yes</w:t>
            </w:r>
          </w:p>
        </w:tc>
        <w:tc>
          <w:tcPr>
            <w:tcW w:w="2263" w:type="dxa"/>
          </w:tcPr>
          <w:p w14:paraId="18DEE634" w14:textId="77777777" w:rsidR="00064EF8" w:rsidRDefault="00064EF8" w:rsidP="00346160"/>
        </w:tc>
      </w:tr>
      <w:tr w:rsidR="00064EF8" w14:paraId="41D64A12" w14:textId="77777777" w:rsidTr="00346160">
        <w:tc>
          <w:tcPr>
            <w:tcW w:w="2271" w:type="dxa"/>
            <w:tcBorders>
              <w:bottom w:val="single" w:sz="24" w:space="0" w:color="683DBD"/>
            </w:tcBorders>
          </w:tcPr>
          <w:p w14:paraId="2DA99CF8" w14:textId="77777777" w:rsidR="00064EF8" w:rsidRDefault="00064EF8" w:rsidP="00346160">
            <w:r>
              <w:t>Optimized Images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5EF794E2" w14:textId="77777777" w:rsidR="00064EF8" w:rsidRPr="00452B01" w:rsidRDefault="00064EF8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Images are optimized for the web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5B17842E" w14:textId="77777777" w:rsidR="00064EF8" w:rsidRDefault="00064EF8" w:rsidP="00346160">
            <w:r>
              <w:t>Yes</w:t>
            </w:r>
          </w:p>
        </w:tc>
        <w:tc>
          <w:tcPr>
            <w:tcW w:w="2263" w:type="dxa"/>
            <w:tcBorders>
              <w:bottom w:val="single" w:sz="24" w:space="0" w:color="683DBD"/>
            </w:tcBorders>
          </w:tcPr>
          <w:p w14:paraId="3036D000" w14:textId="77777777" w:rsidR="00064EF8" w:rsidRDefault="00064EF8" w:rsidP="00346160"/>
        </w:tc>
      </w:tr>
      <w:tr w:rsidR="00064EF8" w14:paraId="591B000A" w14:textId="77777777" w:rsidTr="00346160">
        <w:tc>
          <w:tcPr>
            <w:tcW w:w="9062" w:type="dxa"/>
            <w:gridSpan w:val="4"/>
            <w:tcBorders>
              <w:top w:val="single" w:sz="24" w:space="0" w:color="683DBD"/>
              <w:bottom w:val="single" w:sz="24" w:space="0" w:color="683DBD"/>
            </w:tcBorders>
          </w:tcPr>
          <w:p w14:paraId="54E4659C" w14:textId="77777777" w:rsidR="00064EF8" w:rsidRDefault="00064EF8" w:rsidP="00346160">
            <w:pPr>
              <w:jc w:val="center"/>
            </w:pPr>
            <w:r>
              <w:t>Accessibility</w:t>
            </w:r>
          </w:p>
        </w:tc>
      </w:tr>
      <w:tr w:rsidR="00064EF8" w14:paraId="62031768" w14:textId="77777777" w:rsidTr="00346160">
        <w:tc>
          <w:tcPr>
            <w:tcW w:w="2271" w:type="dxa"/>
          </w:tcPr>
          <w:p w14:paraId="7BDD6ED3" w14:textId="77777777" w:rsidR="00064EF8" w:rsidRDefault="00064EF8" w:rsidP="00346160">
            <w:r w:rsidRPr="00D82402">
              <w:rPr>
                <w:rFonts w:ascii="Century Gothic" w:hAnsi="Century Gothic"/>
              </w:rPr>
              <w:t>Color Contrast</w:t>
            </w:r>
          </w:p>
        </w:tc>
        <w:tc>
          <w:tcPr>
            <w:tcW w:w="2264" w:type="dxa"/>
          </w:tcPr>
          <w:p w14:paraId="78F183C5" w14:textId="77777777" w:rsidR="00064EF8" w:rsidRPr="00452B01" w:rsidRDefault="00064EF8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D82402">
              <w:rPr>
                <w:rFonts w:ascii="Century Gothic" w:hAnsi="Century Gothic"/>
              </w:rPr>
              <w:t>High contrast between text and backgrounds</w:t>
            </w:r>
          </w:p>
        </w:tc>
        <w:tc>
          <w:tcPr>
            <w:tcW w:w="2264" w:type="dxa"/>
          </w:tcPr>
          <w:p w14:paraId="645904CA" w14:textId="77777777" w:rsidR="00064EF8" w:rsidRDefault="00064EF8" w:rsidP="00346160">
            <w:r>
              <w:t>Yes</w:t>
            </w:r>
          </w:p>
        </w:tc>
        <w:tc>
          <w:tcPr>
            <w:tcW w:w="2263" w:type="dxa"/>
          </w:tcPr>
          <w:p w14:paraId="4619ACB3" w14:textId="77777777" w:rsidR="00064EF8" w:rsidRDefault="00064EF8" w:rsidP="00346160">
            <w:r>
              <w:t>Check ‘test accessibility’</w:t>
            </w:r>
          </w:p>
        </w:tc>
      </w:tr>
      <w:tr w:rsidR="00064EF8" w14:paraId="2C1CED54" w14:textId="77777777" w:rsidTr="00346160">
        <w:tc>
          <w:tcPr>
            <w:tcW w:w="2271" w:type="dxa"/>
          </w:tcPr>
          <w:p w14:paraId="2BA5DC74" w14:textId="77777777" w:rsidR="00064EF8" w:rsidRDefault="00064EF8" w:rsidP="00346160">
            <w:r w:rsidRPr="00D82402">
              <w:rPr>
                <w:rFonts w:ascii="Century Gothic" w:hAnsi="Century Gothic"/>
              </w:rPr>
              <w:lastRenderedPageBreak/>
              <w:t>Test Accessibility</w:t>
            </w:r>
          </w:p>
        </w:tc>
        <w:tc>
          <w:tcPr>
            <w:tcW w:w="2264" w:type="dxa"/>
          </w:tcPr>
          <w:p w14:paraId="150728A8" w14:textId="77777777" w:rsidR="00064EF8" w:rsidRPr="00452B01" w:rsidRDefault="00064EF8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D82402">
              <w:rPr>
                <w:rFonts w:ascii="Century Gothic" w:hAnsi="Century Gothic"/>
              </w:rPr>
              <w:t>Should come back with no errors</w:t>
            </w:r>
          </w:p>
        </w:tc>
        <w:tc>
          <w:tcPr>
            <w:tcW w:w="2264" w:type="dxa"/>
          </w:tcPr>
          <w:p w14:paraId="4EAF78B1" w14:textId="77777777" w:rsidR="00064EF8" w:rsidRDefault="00064EF8" w:rsidP="00346160">
            <w:r>
              <w:t>No</w:t>
            </w:r>
          </w:p>
        </w:tc>
        <w:tc>
          <w:tcPr>
            <w:tcW w:w="2263" w:type="dxa"/>
          </w:tcPr>
          <w:p w14:paraId="3CB5F8F7" w14:textId="77777777" w:rsidR="00064EF8" w:rsidRDefault="00064EF8" w:rsidP="00346160">
            <w:r>
              <w:t>Contrast between light green color and white text, li are not contained in &lt;</w:t>
            </w:r>
            <w:proofErr w:type="spellStart"/>
            <w:r>
              <w:t>ul</w:t>
            </w:r>
            <w:proofErr w:type="spellEnd"/>
            <w:r>
              <w:t>&gt;, &lt;</w:t>
            </w:r>
            <w:proofErr w:type="spellStart"/>
            <w:r>
              <w:t>ol</w:t>
            </w:r>
            <w:proofErr w:type="spellEnd"/>
            <w:r>
              <w:t>&gt;, or &lt;menu&gt;</w:t>
            </w:r>
          </w:p>
        </w:tc>
      </w:tr>
      <w:tr w:rsidR="00064EF8" w14:paraId="46142F5A" w14:textId="77777777" w:rsidTr="00346160">
        <w:tc>
          <w:tcPr>
            <w:tcW w:w="2271" w:type="dxa"/>
          </w:tcPr>
          <w:p w14:paraId="6CC981EF" w14:textId="77777777" w:rsidR="00064EF8" w:rsidRDefault="00064EF8" w:rsidP="00346160">
            <w:r w:rsidRPr="00D82402">
              <w:rPr>
                <w:rFonts w:ascii="Century Gothic" w:hAnsi="Century Gothic"/>
              </w:rPr>
              <w:t>Headings</w:t>
            </w:r>
          </w:p>
        </w:tc>
        <w:tc>
          <w:tcPr>
            <w:tcW w:w="2264" w:type="dxa"/>
          </w:tcPr>
          <w:p w14:paraId="098AA68A" w14:textId="77777777" w:rsidR="00064EF8" w:rsidRPr="00452B01" w:rsidRDefault="00064EF8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D82402">
              <w:rPr>
                <w:rFonts w:ascii="Century Gothic" w:hAnsi="Century Gothic"/>
              </w:rPr>
              <w:t>H1 tags present on each page</w:t>
            </w:r>
          </w:p>
        </w:tc>
        <w:tc>
          <w:tcPr>
            <w:tcW w:w="2264" w:type="dxa"/>
          </w:tcPr>
          <w:p w14:paraId="2723A139" w14:textId="77777777" w:rsidR="00064EF8" w:rsidRDefault="00064EF8" w:rsidP="00346160">
            <w:r>
              <w:t>Yes</w:t>
            </w:r>
          </w:p>
        </w:tc>
        <w:tc>
          <w:tcPr>
            <w:tcW w:w="2263" w:type="dxa"/>
          </w:tcPr>
          <w:p w14:paraId="1CECDE2D" w14:textId="77777777" w:rsidR="00064EF8" w:rsidRDefault="00064EF8" w:rsidP="00346160"/>
        </w:tc>
      </w:tr>
      <w:tr w:rsidR="00064EF8" w14:paraId="114D080C" w14:textId="77777777" w:rsidTr="00346160">
        <w:tc>
          <w:tcPr>
            <w:tcW w:w="2271" w:type="dxa"/>
          </w:tcPr>
          <w:p w14:paraId="0F6962B8" w14:textId="77777777" w:rsidR="00064EF8" w:rsidRDefault="00064EF8" w:rsidP="00346160">
            <w:r w:rsidRPr="00D82402">
              <w:rPr>
                <w:rFonts w:ascii="Century Gothic" w:hAnsi="Century Gothic"/>
              </w:rPr>
              <w:t>Alt tags</w:t>
            </w:r>
          </w:p>
        </w:tc>
        <w:tc>
          <w:tcPr>
            <w:tcW w:w="2264" w:type="dxa"/>
          </w:tcPr>
          <w:p w14:paraId="58FCEA35" w14:textId="77777777" w:rsidR="00064EF8" w:rsidRPr="00452B01" w:rsidRDefault="00064EF8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D82402">
              <w:rPr>
                <w:rFonts w:ascii="Century Gothic" w:hAnsi="Century Gothic"/>
              </w:rPr>
              <w:t>Descriptive alt tags should be present for every image</w:t>
            </w:r>
          </w:p>
        </w:tc>
        <w:tc>
          <w:tcPr>
            <w:tcW w:w="2264" w:type="dxa"/>
          </w:tcPr>
          <w:p w14:paraId="79B1EA63" w14:textId="77777777" w:rsidR="00064EF8" w:rsidRDefault="00064EF8" w:rsidP="00346160">
            <w:r>
              <w:t>Yes</w:t>
            </w:r>
          </w:p>
        </w:tc>
        <w:tc>
          <w:tcPr>
            <w:tcW w:w="2263" w:type="dxa"/>
          </w:tcPr>
          <w:p w14:paraId="3979D0D3" w14:textId="77777777" w:rsidR="00064EF8" w:rsidRDefault="00064EF8" w:rsidP="00346160"/>
        </w:tc>
      </w:tr>
    </w:tbl>
    <w:p w14:paraId="533A5C38" w14:textId="77777777" w:rsidR="00064EF8" w:rsidRDefault="00064EF8" w:rsidP="00064EF8">
      <w:pPr>
        <w:pStyle w:val="Heading1"/>
        <w:jc w:val="center"/>
        <w:rPr>
          <w:b/>
          <w:bCs/>
          <w:color w:val="683DBD"/>
          <w:sz w:val="40"/>
          <w:szCs w:val="40"/>
        </w:rPr>
      </w:pPr>
    </w:p>
    <w:p w14:paraId="00F0C277" w14:textId="77777777" w:rsidR="00064EF8" w:rsidRPr="00887B96" w:rsidRDefault="00064EF8" w:rsidP="00064EF8">
      <w:pPr>
        <w:pStyle w:val="Heading1"/>
        <w:jc w:val="center"/>
        <w:rPr>
          <w:b/>
          <w:bCs/>
          <w:color w:val="683DBD"/>
          <w:sz w:val="40"/>
          <w:szCs w:val="40"/>
        </w:rPr>
      </w:pPr>
      <w:r w:rsidRPr="00887B96">
        <w:rPr>
          <w:b/>
          <w:bCs/>
          <w:color w:val="683DBD"/>
          <w:sz w:val="40"/>
          <w:szCs w:val="40"/>
        </w:rPr>
        <w:t>Page Content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1"/>
        <w:gridCol w:w="2264"/>
        <w:gridCol w:w="2264"/>
        <w:gridCol w:w="2263"/>
      </w:tblGrid>
      <w:tr w:rsidR="00064EF8" w14:paraId="54BCA25B" w14:textId="77777777" w:rsidTr="00346160">
        <w:tc>
          <w:tcPr>
            <w:tcW w:w="2271" w:type="dxa"/>
          </w:tcPr>
          <w:p w14:paraId="2F60F4D9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Reporter</w:t>
            </w:r>
          </w:p>
        </w:tc>
        <w:tc>
          <w:tcPr>
            <w:tcW w:w="2264" w:type="dxa"/>
          </w:tcPr>
          <w:p w14:paraId="359DE35A" w14:textId="77777777" w:rsidR="00064EF8" w:rsidRDefault="00064EF8" w:rsidP="00346160">
            <w:r>
              <w:t>Molly Atkinson</w:t>
            </w:r>
          </w:p>
        </w:tc>
        <w:tc>
          <w:tcPr>
            <w:tcW w:w="2264" w:type="dxa"/>
          </w:tcPr>
          <w:p w14:paraId="0527D3B8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Date</w:t>
            </w:r>
          </w:p>
        </w:tc>
        <w:tc>
          <w:tcPr>
            <w:tcW w:w="2263" w:type="dxa"/>
          </w:tcPr>
          <w:p w14:paraId="63F1F7CF" w14:textId="220CC67E" w:rsidR="00064EF8" w:rsidRDefault="00064EF8" w:rsidP="00346160">
            <w:r>
              <w:t>4/1</w:t>
            </w:r>
            <w:r>
              <w:t>7</w:t>
            </w:r>
            <w:r>
              <w:t>/24</w:t>
            </w:r>
          </w:p>
        </w:tc>
      </w:tr>
      <w:tr w:rsidR="00064EF8" w14:paraId="7238EAE0" w14:textId="77777777" w:rsidTr="00346160">
        <w:trPr>
          <w:trHeight w:val="224"/>
        </w:trPr>
        <w:tc>
          <w:tcPr>
            <w:tcW w:w="2271" w:type="dxa"/>
          </w:tcPr>
          <w:p w14:paraId="63AD54F3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Platform</w:t>
            </w:r>
          </w:p>
        </w:tc>
        <w:tc>
          <w:tcPr>
            <w:tcW w:w="2264" w:type="dxa"/>
          </w:tcPr>
          <w:p w14:paraId="0BA0CA98" w14:textId="77777777" w:rsidR="00064EF8" w:rsidRDefault="00064EF8" w:rsidP="00346160">
            <w:r>
              <w:t>Laptop</w:t>
            </w:r>
          </w:p>
        </w:tc>
        <w:tc>
          <w:tcPr>
            <w:tcW w:w="2264" w:type="dxa"/>
          </w:tcPr>
          <w:p w14:paraId="3288D44E" w14:textId="77777777" w:rsidR="00064EF8" w:rsidRPr="007B4382" w:rsidRDefault="00064EF8" w:rsidP="00346160">
            <w:pPr>
              <w:rPr>
                <w:b/>
                <w:bCs/>
              </w:rPr>
            </w:pPr>
            <w:r w:rsidRPr="007B4382">
              <w:rPr>
                <w:b/>
                <w:bCs/>
              </w:rPr>
              <w:t>Test Name</w:t>
            </w:r>
          </w:p>
        </w:tc>
        <w:tc>
          <w:tcPr>
            <w:tcW w:w="2263" w:type="dxa"/>
          </w:tcPr>
          <w:p w14:paraId="464578D2" w14:textId="77777777" w:rsidR="00064EF8" w:rsidRDefault="00064EF8" w:rsidP="00346160">
            <w:r>
              <w:t>Page Content</w:t>
            </w:r>
          </w:p>
        </w:tc>
      </w:tr>
      <w:tr w:rsidR="00064EF8" w14:paraId="3F698E9F" w14:textId="77777777" w:rsidTr="00346160">
        <w:trPr>
          <w:trHeight w:val="530"/>
        </w:trPr>
        <w:tc>
          <w:tcPr>
            <w:tcW w:w="2271" w:type="dxa"/>
            <w:tcBorders>
              <w:bottom w:val="single" w:sz="24" w:space="0" w:color="683DBD"/>
            </w:tcBorders>
          </w:tcPr>
          <w:p w14:paraId="0C97845F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Operating System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2BBDE0B1" w14:textId="77777777" w:rsidR="00064EF8" w:rsidRDefault="00064EF8" w:rsidP="00346160">
            <w:r>
              <w:t>Mac OS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2E61B846" w14:textId="77777777" w:rsidR="00064EF8" w:rsidRDefault="00064EF8" w:rsidP="00346160"/>
        </w:tc>
        <w:tc>
          <w:tcPr>
            <w:tcW w:w="2263" w:type="dxa"/>
            <w:tcBorders>
              <w:bottom w:val="single" w:sz="24" w:space="0" w:color="683DBD"/>
            </w:tcBorders>
          </w:tcPr>
          <w:p w14:paraId="75E72454" w14:textId="77777777" w:rsidR="00064EF8" w:rsidRDefault="00064EF8" w:rsidP="00346160"/>
        </w:tc>
      </w:tr>
      <w:tr w:rsidR="00064EF8" w:rsidRPr="00E45F77" w14:paraId="10F85259" w14:textId="77777777" w:rsidTr="00346160">
        <w:trPr>
          <w:trHeight w:val="23"/>
        </w:trPr>
        <w:tc>
          <w:tcPr>
            <w:tcW w:w="9062" w:type="dxa"/>
            <w:gridSpan w:val="4"/>
            <w:tcBorders>
              <w:top w:val="nil"/>
            </w:tcBorders>
            <w:vAlign w:val="center"/>
          </w:tcPr>
          <w:p w14:paraId="4F913703" w14:textId="77777777" w:rsidR="00064EF8" w:rsidRPr="00E45F77" w:rsidRDefault="00064EF8" w:rsidP="003461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Validation</w:t>
            </w:r>
          </w:p>
        </w:tc>
      </w:tr>
      <w:tr w:rsidR="00064EF8" w:rsidRPr="00E45F77" w14:paraId="0953A857" w14:textId="77777777" w:rsidTr="00346160">
        <w:tc>
          <w:tcPr>
            <w:tcW w:w="2271" w:type="dxa"/>
            <w:tcBorders>
              <w:top w:val="single" w:sz="24" w:space="0" w:color="683DBD"/>
            </w:tcBorders>
          </w:tcPr>
          <w:p w14:paraId="217BD529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Action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26AD3B8C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Expected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5ED21F6E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Satisfaction</w:t>
            </w:r>
          </w:p>
        </w:tc>
        <w:tc>
          <w:tcPr>
            <w:tcW w:w="2263" w:type="dxa"/>
            <w:tcBorders>
              <w:top w:val="single" w:sz="24" w:space="0" w:color="683DBD"/>
            </w:tcBorders>
          </w:tcPr>
          <w:p w14:paraId="3E0CBA4B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Comments</w:t>
            </w:r>
          </w:p>
        </w:tc>
      </w:tr>
      <w:tr w:rsidR="00064EF8" w14:paraId="1EF1094F" w14:textId="77777777" w:rsidTr="00346160">
        <w:tc>
          <w:tcPr>
            <w:tcW w:w="2271" w:type="dxa"/>
          </w:tcPr>
          <w:p w14:paraId="696DC3F5" w14:textId="77777777" w:rsidR="00064EF8" w:rsidRDefault="00064EF8" w:rsidP="00346160">
            <w:r>
              <w:lastRenderedPageBreak/>
              <w:t>CSS</w:t>
            </w:r>
          </w:p>
        </w:tc>
        <w:tc>
          <w:tcPr>
            <w:tcW w:w="2264" w:type="dxa"/>
          </w:tcPr>
          <w:p w14:paraId="33036A3E" w14:textId="77777777" w:rsidR="00064EF8" w:rsidRPr="007F3556" w:rsidRDefault="00064EF8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Passes with no errors</w:t>
            </w:r>
          </w:p>
        </w:tc>
        <w:tc>
          <w:tcPr>
            <w:tcW w:w="2264" w:type="dxa"/>
          </w:tcPr>
          <w:p w14:paraId="250F9701" w14:textId="77777777" w:rsidR="00064EF8" w:rsidRPr="007F3556" w:rsidRDefault="00064EF8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6220C9F8" w14:textId="77777777" w:rsidR="00064EF8" w:rsidRDefault="00064EF8" w:rsidP="00346160"/>
        </w:tc>
      </w:tr>
      <w:tr w:rsidR="00064EF8" w14:paraId="30820CCD" w14:textId="77777777" w:rsidTr="00346160">
        <w:tc>
          <w:tcPr>
            <w:tcW w:w="2271" w:type="dxa"/>
            <w:tcBorders>
              <w:bottom w:val="single" w:sz="24" w:space="0" w:color="683DBD"/>
            </w:tcBorders>
          </w:tcPr>
          <w:p w14:paraId="1FFEE9DA" w14:textId="77777777" w:rsidR="00064EF8" w:rsidRDefault="00064EF8" w:rsidP="00346160">
            <w:r>
              <w:t>HTML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115E14FC" w14:textId="77777777" w:rsidR="00064EF8" w:rsidRPr="007F3556" w:rsidRDefault="00064EF8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Passes with no errors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6157B148" w14:textId="77777777" w:rsidR="00064EF8" w:rsidRPr="007F3556" w:rsidRDefault="00064EF8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  <w:tcBorders>
              <w:bottom w:val="single" w:sz="24" w:space="0" w:color="683DBD"/>
            </w:tcBorders>
          </w:tcPr>
          <w:p w14:paraId="7C38F7A9" w14:textId="77777777" w:rsidR="00064EF8" w:rsidRDefault="00064EF8" w:rsidP="00346160"/>
        </w:tc>
      </w:tr>
      <w:tr w:rsidR="00064EF8" w14:paraId="7B48EA7F" w14:textId="77777777" w:rsidTr="00346160">
        <w:tc>
          <w:tcPr>
            <w:tcW w:w="9062" w:type="dxa"/>
            <w:gridSpan w:val="4"/>
            <w:tcBorders>
              <w:top w:val="single" w:sz="24" w:space="0" w:color="683DBD"/>
              <w:bottom w:val="single" w:sz="24" w:space="0" w:color="683DBD"/>
            </w:tcBorders>
          </w:tcPr>
          <w:p w14:paraId="0831D870" w14:textId="77777777" w:rsidR="00064EF8" w:rsidRDefault="00064EF8" w:rsidP="00346160">
            <w:pPr>
              <w:jc w:val="center"/>
            </w:pPr>
            <w:r w:rsidRPr="00F452D9">
              <w:rPr>
                <w:b/>
                <w:bCs/>
              </w:rPr>
              <w:t>SEO</w:t>
            </w:r>
          </w:p>
        </w:tc>
      </w:tr>
      <w:tr w:rsidR="00064EF8" w14:paraId="39857129" w14:textId="77777777" w:rsidTr="00346160">
        <w:tc>
          <w:tcPr>
            <w:tcW w:w="2271" w:type="dxa"/>
          </w:tcPr>
          <w:p w14:paraId="3758F19D" w14:textId="77777777" w:rsidR="00064EF8" w:rsidRDefault="00064EF8" w:rsidP="00346160">
            <w:r w:rsidRPr="00FD16C7">
              <w:rPr>
                <w:rFonts w:ascii="Century Gothic" w:hAnsi="Century Gothic"/>
              </w:rPr>
              <w:t>Mobile Friendly</w:t>
            </w:r>
          </w:p>
        </w:tc>
        <w:tc>
          <w:tcPr>
            <w:tcW w:w="2264" w:type="dxa"/>
          </w:tcPr>
          <w:p w14:paraId="6A39E807" w14:textId="77777777" w:rsidR="00064EF8" w:rsidRPr="00452B01" w:rsidRDefault="00064EF8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D16C7">
              <w:rPr>
                <w:rFonts w:ascii="Century Gothic" w:hAnsi="Century Gothic"/>
              </w:rPr>
              <w:t>Displays properly on different devices</w:t>
            </w:r>
          </w:p>
        </w:tc>
        <w:tc>
          <w:tcPr>
            <w:tcW w:w="2264" w:type="dxa"/>
          </w:tcPr>
          <w:p w14:paraId="4A874622" w14:textId="77777777" w:rsidR="00064EF8" w:rsidRDefault="00064EF8" w:rsidP="00346160">
            <w:r w:rsidRPr="00FD16C7">
              <w:rPr>
                <w:rFonts w:ascii="Century Gothic" w:hAnsi="Century Gothic"/>
              </w:rPr>
              <w:t>No</w:t>
            </w:r>
          </w:p>
        </w:tc>
        <w:tc>
          <w:tcPr>
            <w:tcW w:w="2263" w:type="dxa"/>
          </w:tcPr>
          <w:p w14:paraId="429A6E47" w14:textId="77777777" w:rsidR="00064EF8" w:rsidRDefault="00064EF8" w:rsidP="00346160">
            <w:r>
              <w:rPr>
                <w:rFonts w:ascii="Century Gothic" w:hAnsi="Century Gothic"/>
              </w:rPr>
              <w:t>Pics don’t load properly on mobile, red Bovine Dairy Farms H1 is too small</w:t>
            </w:r>
          </w:p>
        </w:tc>
      </w:tr>
      <w:tr w:rsidR="00064EF8" w14:paraId="03C05A13" w14:textId="77777777" w:rsidTr="00346160">
        <w:tc>
          <w:tcPr>
            <w:tcW w:w="2271" w:type="dxa"/>
          </w:tcPr>
          <w:p w14:paraId="4F5303CA" w14:textId="77777777" w:rsidR="00064EF8" w:rsidRDefault="00064EF8" w:rsidP="00346160">
            <w:r w:rsidRPr="00FD16C7">
              <w:rPr>
                <w:rFonts w:ascii="Century Gothic" w:hAnsi="Century Gothic"/>
              </w:rPr>
              <w:t>Page Content</w:t>
            </w:r>
          </w:p>
        </w:tc>
        <w:tc>
          <w:tcPr>
            <w:tcW w:w="2264" w:type="dxa"/>
          </w:tcPr>
          <w:p w14:paraId="3EC54AAD" w14:textId="77777777" w:rsidR="00064EF8" w:rsidRPr="00452B01" w:rsidRDefault="00064EF8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D16C7">
              <w:rPr>
                <w:rFonts w:ascii="Century Gothic" w:hAnsi="Century Gothic"/>
              </w:rPr>
              <w:t>Displays well</w:t>
            </w:r>
          </w:p>
        </w:tc>
        <w:tc>
          <w:tcPr>
            <w:tcW w:w="2264" w:type="dxa"/>
          </w:tcPr>
          <w:p w14:paraId="31CEB713" w14:textId="77777777" w:rsidR="00064EF8" w:rsidRDefault="00064EF8" w:rsidP="00346160">
            <w:r w:rsidRPr="00FD16C7">
              <w:rPr>
                <w:rFonts w:ascii="Century Gothic" w:hAnsi="Century Gothic"/>
              </w:rPr>
              <w:t>No</w:t>
            </w:r>
          </w:p>
        </w:tc>
        <w:tc>
          <w:tcPr>
            <w:tcW w:w="2263" w:type="dxa"/>
          </w:tcPr>
          <w:p w14:paraId="625220C7" w14:textId="77777777" w:rsidR="00064EF8" w:rsidRDefault="00064EF8" w:rsidP="00346160">
            <w:r>
              <w:rPr>
                <w:rFonts w:ascii="Century Gothic" w:hAnsi="Century Gothic"/>
              </w:rPr>
              <w:t>Looks poor on mobile devices</w:t>
            </w:r>
          </w:p>
        </w:tc>
      </w:tr>
      <w:tr w:rsidR="00064EF8" w14:paraId="09B40515" w14:textId="77777777" w:rsidTr="00346160">
        <w:tc>
          <w:tcPr>
            <w:tcW w:w="2271" w:type="dxa"/>
          </w:tcPr>
          <w:p w14:paraId="054C2DF9" w14:textId="77777777" w:rsidR="00064EF8" w:rsidRDefault="00064EF8" w:rsidP="00346160">
            <w:r w:rsidRPr="00FD16C7">
              <w:rPr>
                <w:rFonts w:ascii="Century Gothic" w:hAnsi="Century Gothic"/>
              </w:rPr>
              <w:t>Tags</w:t>
            </w:r>
          </w:p>
        </w:tc>
        <w:tc>
          <w:tcPr>
            <w:tcW w:w="2264" w:type="dxa"/>
          </w:tcPr>
          <w:p w14:paraId="568C5D3B" w14:textId="77777777" w:rsidR="00064EF8" w:rsidRPr="00452B01" w:rsidRDefault="00064EF8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D16C7">
              <w:rPr>
                <w:rFonts w:ascii="Century Gothic" w:hAnsi="Century Gothic"/>
              </w:rPr>
              <w:t xml:space="preserve">Every tag </w:t>
            </w:r>
            <w:r>
              <w:rPr>
                <w:rFonts w:ascii="Century Gothic" w:hAnsi="Century Gothic"/>
              </w:rPr>
              <w:t>is complete</w:t>
            </w:r>
          </w:p>
        </w:tc>
        <w:tc>
          <w:tcPr>
            <w:tcW w:w="2264" w:type="dxa"/>
          </w:tcPr>
          <w:p w14:paraId="61E18DFA" w14:textId="77777777" w:rsidR="00064EF8" w:rsidRDefault="00064EF8" w:rsidP="00346160">
            <w:r w:rsidRPr="00FD16C7">
              <w:rPr>
                <w:rFonts w:ascii="Century Gothic" w:hAnsi="Century Gothic"/>
              </w:rPr>
              <w:t>Yes</w:t>
            </w:r>
          </w:p>
        </w:tc>
        <w:tc>
          <w:tcPr>
            <w:tcW w:w="2263" w:type="dxa"/>
          </w:tcPr>
          <w:p w14:paraId="25109F17" w14:textId="77777777" w:rsidR="00064EF8" w:rsidRDefault="00064EF8" w:rsidP="00346160"/>
        </w:tc>
      </w:tr>
      <w:tr w:rsidR="00064EF8" w14:paraId="0C988DE5" w14:textId="77777777" w:rsidTr="00346160">
        <w:tc>
          <w:tcPr>
            <w:tcW w:w="9062" w:type="dxa"/>
            <w:gridSpan w:val="4"/>
            <w:tcBorders>
              <w:top w:val="single" w:sz="24" w:space="0" w:color="683DBD"/>
              <w:bottom w:val="single" w:sz="24" w:space="0" w:color="683DBD"/>
            </w:tcBorders>
          </w:tcPr>
          <w:p w14:paraId="5A33B44B" w14:textId="77777777" w:rsidR="00064EF8" w:rsidRDefault="00064EF8" w:rsidP="00346160">
            <w:pPr>
              <w:jc w:val="center"/>
            </w:pPr>
            <w:r>
              <w:t>Accessibility</w:t>
            </w:r>
          </w:p>
        </w:tc>
      </w:tr>
      <w:tr w:rsidR="00064EF8" w14:paraId="3C21A9E4" w14:textId="77777777" w:rsidTr="00346160">
        <w:tc>
          <w:tcPr>
            <w:tcW w:w="2271" w:type="dxa"/>
          </w:tcPr>
          <w:p w14:paraId="53884C34" w14:textId="77777777" w:rsidR="00064EF8" w:rsidRDefault="00064EF8" w:rsidP="00346160">
            <w:r w:rsidRPr="00FD16C7">
              <w:rPr>
                <w:rFonts w:ascii="Century Gothic" w:hAnsi="Century Gothic"/>
              </w:rPr>
              <w:t>Padding</w:t>
            </w:r>
          </w:p>
        </w:tc>
        <w:tc>
          <w:tcPr>
            <w:tcW w:w="2264" w:type="dxa"/>
          </w:tcPr>
          <w:p w14:paraId="2EE041B5" w14:textId="77777777" w:rsidR="00064EF8" w:rsidRPr="00452B01" w:rsidRDefault="00064EF8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D16C7">
              <w:rPr>
                <w:rFonts w:ascii="Century Gothic" w:hAnsi="Century Gothic"/>
              </w:rPr>
              <w:t>Padding around edges</w:t>
            </w:r>
          </w:p>
        </w:tc>
        <w:tc>
          <w:tcPr>
            <w:tcW w:w="2264" w:type="dxa"/>
          </w:tcPr>
          <w:p w14:paraId="6C4575EC" w14:textId="77777777" w:rsidR="00064EF8" w:rsidRDefault="00064EF8" w:rsidP="00346160">
            <w:r>
              <w:t>No</w:t>
            </w:r>
          </w:p>
        </w:tc>
        <w:tc>
          <w:tcPr>
            <w:tcW w:w="2263" w:type="dxa"/>
          </w:tcPr>
          <w:p w14:paraId="3FC9CF47" w14:textId="77777777" w:rsidR="00064EF8" w:rsidRDefault="00064EF8" w:rsidP="00346160">
            <w:r>
              <w:t>Extra gap on right side of page</w:t>
            </w:r>
          </w:p>
        </w:tc>
      </w:tr>
      <w:tr w:rsidR="00064EF8" w14:paraId="70B2574A" w14:textId="77777777" w:rsidTr="00346160">
        <w:tc>
          <w:tcPr>
            <w:tcW w:w="2271" w:type="dxa"/>
          </w:tcPr>
          <w:p w14:paraId="727F5429" w14:textId="77777777" w:rsidR="00064EF8" w:rsidRDefault="00064EF8" w:rsidP="00346160">
            <w:r w:rsidRPr="00FD16C7">
              <w:rPr>
                <w:rFonts w:ascii="Century Gothic" w:hAnsi="Century Gothic"/>
              </w:rPr>
              <w:t>Scrolls</w:t>
            </w:r>
          </w:p>
        </w:tc>
        <w:tc>
          <w:tcPr>
            <w:tcW w:w="2264" w:type="dxa"/>
          </w:tcPr>
          <w:p w14:paraId="19CC9BEA" w14:textId="77777777" w:rsidR="00064EF8" w:rsidRPr="00452B01" w:rsidRDefault="00064EF8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D16C7">
              <w:rPr>
                <w:rFonts w:ascii="Century Gothic" w:hAnsi="Century Gothic"/>
              </w:rPr>
              <w:t>Scrolling works</w:t>
            </w:r>
          </w:p>
        </w:tc>
        <w:tc>
          <w:tcPr>
            <w:tcW w:w="2264" w:type="dxa"/>
          </w:tcPr>
          <w:p w14:paraId="59860C97" w14:textId="77777777" w:rsidR="00064EF8" w:rsidRDefault="00064EF8" w:rsidP="00346160">
            <w:r>
              <w:t>Yes</w:t>
            </w:r>
          </w:p>
        </w:tc>
        <w:tc>
          <w:tcPr>
            <w:tcW w:w="2263" w:type="dxa"/>
          </w:tcPr>
          <w:p w14:paraId="069DD99F" w14:textId="77777777" w:rsidR="00064EF8" w:rsidRDefault="00064EF8" w:rsidP="00346160"/>
        </w:tc>
      </w:tr>
      <w:tr w:rsidR="00064EF8" w14:paraId="3250E5A7" w14:textId="77777777" w:rsidTr="00346160">
        <w:tc>
          <w:tcPr>
            <w:tcW w:w="2271" w:type="dxa"/>
          </w:tcPr>
          <w:p w14:paraId="04CBAA5F" w14:textId="77777777" w:rsidR="00064EF8" w:rsidRDefault="00064EF8" w:rsidP="00346160">
            <w:r w:rsidRPr="00FD16C7">
              <w:rPr>
                <w:rFonts w:ascii="Century Gothic" w:hAnsi="Century Gothic"/>
              </w:rPr>
              <w:lastRenderedPageBreak/>
              <w:t>Consistency of color</w:t>
            </w:r>
          </w:p>
        </w:tc>
        <w:tc>
          <w:tcPr>
            <w:tcW w:w="2264" w:type="dxa"/>
          </w:tcPr>
          <w:p w14:paraId="1453B4FD" w14:textId="77777777" w:rsidR="00064EF8" w:rsidRPr="00452B01" w:rsidRDefault="00064EF8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D16C7">
              <w:rPr>
                <w:rFonts w:ascii="Century Gothic" w:hAnsi="Century Gothic"/>
              </w:rPr>
              <w:t>Same color pattern</w:t>
            </w:r>
          </w:p>
        </w:tc>
        <w:tc>
          <w:tcPr>
            <w:tcW w:w="2264" w:type="dxa"/>
          </w:tcPr>
          <w:p w14:paraId="6A530368" w14:textId="77777777" w:rsidR="00064EF8" w:rsidRDefault="00064EF8" w:rsidP="00346160">
            <w:r>
              <w:t>Yes</w:t>
            </w:r>
          </w:p>
        </w:tc>
        <w:tc>
          <w:tcPr>
            <w:tcW w:w="2263" w:type="dxa"/>
          </w:tcPr>
          <w:p w14:paraId="0DB6A126" w14:textId="77777777" w:rsidR="00064EF8" w:rsidRDefault="00064EF8" w:rsidP="00346160"/>
        </w:tc>
      </w:tr>
      <w:tr w:rsidR="00064EF8" w14:paraId="27541474" w14:textId="77777777" w:rsidTr="00346160">
        <w:tc>
          <w:tcPr>
            <w:tcW w:w="2271" w:type="dxa"/>
          </w:tcPr>
          <w:p w14:paraId="64871002" w14:textId="77777777" w:rsidR="00064EF8" w:rsidRDefault="00064EF8" w:rsidP="00346160">
            <w:r w:rsidRPr="00FD16C7">
              <w:rPr>
                <w:rFonts w:ascii="Century Gothic" w:hAnsi="Century Gothic"/>
              </w:rPr>
              <w:t>Page alignment</w:t>
            </w:r>
          </w:p>
        </w:tc>
        <w:tc>
          <w:tcPr>
            <w:tcW w:w="2264" w:type="dxa"/>
          </w:tcPr>
          <w:p w14:paraId="2C7DFC7D" w14:textId="77777777" w:rsidR="00064EF8" w:rsidRPr="00452B01" w:rsidRDefault="00064EF8" w:rsidP="0034616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FD16C7">
              <w:rPr>
                <w:rFonts w:ascii="Century Gothic" w:hAnsi="Century Gothic"/>
              </w:rPr>
              <w:t>Everything on page is aligned well</w:t>
            </w:r>
          </w:p>
        </w:tc>
        <w:tc>
          <w:tcPr>
            <w:tcW w:w="2264" w:type="dxa"/>
          </w:tcPr>
          <w:p w14:paraId="784C0021" w14:textId="77777777" w:rsidR="00064EF8" w:rsidRDefault="00064EF8" w:rsidP="00346160">
            <w:r>
              <w:t>Yes</w:t>
            </w:r>
          </w:p>
        </w:tc>
        <w:tc>
          <w:tcPr>
            <w:tcW w:w="2263" w:type="dxa"/>
          </w:tcPr>
          <w:p w14:paraId="16ADDF16" w14:textId="77777777" w:rsidR="00064EF8" w:rsidRDefault="00064EF8" w:rsidP="00346160"/>
        </w:tc>
      </w:tr>
      <w:tr w:rsidR="00064EF8" w14:paraId="7D6117B7" w14:textId="77777777" w:rsidTr="00346160">
        <w:tc>
          <w:tcPr>
            <w:tcW w:w="2271" w:type="dxa"/>
          </w:tcPr>
          <w:p w14:paraId="5FA1683A" w14:textId="77777777" w:rsidR="00064EF8" w:rsidRPr="00FD16C7" w:rsidRDefault="00064EF8" w:rsidP="00346160">
            <w:pPr>
              <w:rPr>
                <w:rFonts w:ascii="Century Gothic" w:hAnsi="Century Gothic"/>
              </w:rPr>
            </w:pPr>
            <w:r w:rsidRPr="00FD16C7">
              <w:rPr>
                <w:rFonts w:ascii="Century Gothic" w:hAnsi="Century Gothic"/>
              </w:rPr>
              <w:t>Browsers</w:t>
            </w:r>
          </w:p>
        </w:tc>
        <w:tc>
          <w:tcPr>
            <w:tcW w:w="2264" w:type="dxa"/>
          </w:tcPr>
          <w:p w14:paraId="4E285ADA" w14:textId="77777777" w:rsidR="00064EF8" w:rsidRPr="00FD16C7" w:rsidRDefault="00064EF8" w:rsidP="00346160">
            <w:pPr>
              <w:rPr>
                <w:rFonts w:ascii="Century Gothic" w:hAnsi="Century Gothic"/>
              </w:rPr>
            </w:pPr>
            <w:r w:rsidRPr="00FD16C7">
              <w:rPr>
                <w:rFonts w:ascii="Century Gothic" w:hAnsi="Century Gothic"/>
              </w:rPr>
              <w:t>Loads in different browsers</w:t>
            </w:r>
          </w:p>
        </w:tc>
        <w:tc>
          <w:tcPr>
            <w:tcW w:w="2264" w:type="dxa"/>
          </w:tcPr>
          <w:p w14:paraId="7D32389B" w14:textId="77777777" w:rsidR="00064EF8" w:rsidRDefault="00064EF8" w:rsidP="00346160">
            <w:r>
              <w:t>Yes</w:t>
            </w:r>
          </w:p>
        </w:tc>
        <w:tc>
          <w:tcPr>
            <w:tcW w:w="2263" w:type="dxa"/>
          </w:tcPr>
          <w:p w14:paraId="0AB2833B" w14:textId="77777777" w:rsidR="00064EF8" w:rsidRDefault="00064EF8" w:rsidP="00346160">
            <w:r>
              <w:t>Safari, Chrome, and Firefox</w:t>
            </w:r>
          </w:p>
        </w:tc>
      </w:tr>
      <w:tr w:rsidR="00064EF8" w14:paraId="0439EA71" w14:textId="77777777" w:rsidTr="00346160">
        <w:tc>
          <w:tcPr>
            <w:tcW w:w="2271" w:type="dxa"/>
          </w:tcPr>
          <w:p w14:paraId="10D7CAE8" w14:textId="77777777" w:rsidR="00064EF8" w:rsidRPr="00FD16C7" w:rsidRDefault="00064EF8" w:rsidP="00346160">
            <w:pPr>
              <w:rPr>
                <w:rFonts w:ascii="Century Gothic" w:hAnsi="Century Gothic"/>
              </w:rPr>
            </w:pPr>
            <w:r w:rsidRPr="00FD16C7">
              <w:rPr>
                <w:rFonts w:ascii="Century Gothic" w:hAnsi="Century Gothic"/>
              </w:rPr>
              <w:t>Icons</w:t>
            </w:r>
          </w:p>
        </w:tc>
        <w:tc>
          <w:tcPr>
            <w:tcW w:w="2264" w:type="dxa"/>
          </w:tcPr>
          <w:p w14:paraId="418FF0AF" w14:textId="77777777" w:rsidR="00064EF8" w:rsidRPr="00FD16C7" w:rsidRDefault="00064EF8" w:rsidP="00346160">
            <w:pPr>
              <w:rPr>
                <w:rFonts w:ascii="Century Gothic" w:hAnsi="Century Gothic"/>
              </w:rPr>
            </w:pPr>
            <w:r w:rsidRPr="00FD16C7">
              <w:rPr>
                <w:rFonts w:ascii="Century Gothic" w:hAnsi="Century Gothic"/>
              </w:rPr>
              <w:t>Loads in different browsers</w:t>
            </w:r>
          </w:p>
        </w:tc>
        <w:tc>
          <w:tcPr>
            <w:tcW w:w="2264" w:type="dxa"/>
          </w:tcPr>
          <w:p w14:paraId="4A115193" w14:textId="77777777" w:rsidR="00064EF8" w:rsidRDefault="00064EF8" w:rsidP="00346160"/>
        </w:tc>
        <w:tc>
          <w:tcPr>
            <w:tcW w:w="2263" w:type="dxa"/>
          </w:tcPr>
          <w:p w14:paraId="157352BD" w14:textId="77777777" w:rsidR="00064EF8" w:rsidRDefault="00064EF8" w:rsidP="00346160"/>
        </w:tc>
      </w:tr>
    </w:tbl>
    <w:p w14:paraId="3CE392FE" w14:textId="77777777" w:rsidR="00064EF8" w:rsidRDefault="00064EF8" w:rsidP="00064EF8"/>
    <w:p w14:paraId="018AFEFB" w14:textId="77777777" w:rsidR="00064EF8" w:rsidRPr="00887B96" w:rsidRDefault="00064EF8" w:rsidP="00064EF8">
      <w:pPr>
        <w:pStyle w:val="Heading1"/>
        <w:jc w:val="center"/>
        <w:rPr>
          <w:b/>
          <w:bCs/>
          <w:color w:val="683DBD"/>
          <w:sz w:val="40"/>
          <w:szCs w:val="40"/>
        </w:rPr>
      </w:pPr>
      <w:r>
        <w:br w:type="column"/>
      </w:r>
      <w:r>
        <w:rPr>
          <w:b/>
          <w:bCs/>
          <w:color w:val="683DBD"/>
          <w:sz w:val="40"/>
          <w:szCs w:val="40"/>
        </w:rPr>
        <w:lastRenderedPageBreak/>
        <w:t>Functionality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1"/>
        <w:gridCol w:w="2264"/>
        <w:gridCol w:w="2264"/>
        <w:gridCol w:w="2263"/>
      </w:tblGrid>
      <w:tr w:rsidR="00064EF8" w14:paraId="08FC6E90" w14:textId="77777777" w:rsidTr="00346160">
        <w:tc>
          <w:tcPr>
            <w:tcW w:w="2271" w:type="dxa"/>
          </w:tcPr>
          <w:p w14:paraId="4C649B74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Reporter</w:t>
            </w:r>
          </w:p>
        </w:tc>
        <w:tc>
          <w:tcPr>
            <w:tcW w:w="2264" w:type="dxa"/>
          </w:tcPr>
          <w:p w14:paraId="4AAC9ACA" w14:textId="77777777" w:rsidR="00064EF8" w:rsidRDefault="00064EF8" w:rsidP="00346160">
            <w:r>
              <w:t>Molly Atkinson</w:t>
            </w:r>
          </w:p>
        </w:tc>
        <w:tc>
          <w:tcPr>
            <w:tcW w:w="2264" w:type="dxa"/>
          </w:tcPr>
          <w:p w14:paraId="5ABB2108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Date</w:t>
            </w:r>
          </w:p>
        </w:tc>
        <w:tc>
          <w:tcPr>
            <w:tcW w:w="2263" w:type="dxa"/>
          </w:tcPr>
          <w:p w14:paraId="57EF0E17" w14:textId="0C7DE1EC" w:rsidR="00064EF8" w:rsidRDefault="00064EF8" w:rsidP="00346160">
            <w:r>
              <w:t>4/1</w:t>
            </w:r>
            <w:r>
              <w:t>7</w:t>
            </w:r>
            <w:r>
              <w:t>/24</w:t>
            </w:r>
          </w:p>
        </w:tc>
      </w:tr>
      <w:tr w:rsidR="00064EF8" w14:paraId="2104B4DC" w14:textId="77777777" w:rsidTr="00346160">
        <w:trPr>
          <w:trHeight w:val="224"/>
        </w:trPr>
        <w:tc>
          <w:tcPr>
            <w:tcW w:w="2271" w:type="dxa"/>
          </w:tcPr>
          <w:p w14:paraId="572A347F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Platform</w:t>
            </w:r>
          </w:p>
        </w:tc>
        <w:tc>
          <w:tcPr>
            <w:tcW w:w="2264" w:type="dxa"/>
          </w:tcPr>
          <w:p w14:paraId="092CD018" w14:textId="77777777" w:rsidR="00064EF8" w:rsidRDefault="00064EF8" w:rsidP="00346160">
            <w:r>
              <w:t>Laptop</w:t>
            </w:r>
          </w:p>
        </w:tc>
        <w:tc>
          <w:tcPr>
            <w:tcW w:w="2264" w:type="dxa"/>
          </w:tcPr>
          <w:p w14:paraId="1737E809" w14:textId="77777777" w:rsidR="00064EF8" w:rsidRPr="007B4382" w:rsidRDefault="00064EF8" w:rsidP="00346160">
            <w:pPr>
              <w:rPr>
                <w:b/>
                <w:bCs/>
              </w:rPr>
            </w:pPr>
            <w:r w:rsidRPr="007B4382">
              <w:rPr>
                <w:b/>
                <w:bCs/>
              </w:rPr>
              <w:t>Test Name</w:t>
            </w:r>
          </w:p>
        </w:tc>
        <w:tc>
          <w:tcPr>
            <w:tcW w:w="2263" w:type="dxa"/>
          </w:tcPr>
          <w:p w14:paraId="56CD6767" w14:textId="77777777" w:rsidR="00064EF8" w:rsidRDefault="00064EF8" w:rsidP="00346160">
            <w:r>
              <w:t>Functionality</w:t>
            </w:r>
          </w:p>
        </w:tc>
      </w:tr>
      <w:tr w:rsidR="00064EF8" w14:paraId="6D25656E" w14:textId="77777777" w:rsidTr="00346160">
        <w:trPr>
          <w:trHeight w:val="530"/>
        </w:trPr>
        <w:tc>
          <w:tcPr>
            <w:tcW w:w="2271" w:type="dxa"/>
            <w:tcBorders>
              <w:bottom w:val="single" w:sz="24" w:space="0" w:color="683DBD"/>
            </w:tcBorders>
          </w:tcPr>
          <w:p w14:paraId="4C9B189D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Operating System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750C1DD1" w14:textId="77777777" w:rsidR="00064EF8" w:rsidRDefault="00064EF8" w:rsidP="00346160">
            <w:r>
              <w:t>Mac OS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6CE0D282" w14:textId="77777777" w:rsidR="00064EF8" w:rsidRDefault="00064EF8" w:rsidP="00346160"/>
        </w:tc>
        <w:tc>
          <w:tcPr>
            <w:tcW w:w="2263" w:type="dxa"/>
            <w:tcBorders>
              <w:bottom w:val="single" w:sz="24" w:space="0" w:color="683DBD"/>
            </w:tcBorders>
          </w:tcPr>
          <w:p w14:paraId="07F8C189" w14:textId="77777777" w:rsidR="00064EF8" w:rsidRDefault="00064EF8" w:rsidP="00346160"/>
        </w:tc>
      </w:tr>
      <w:tr w:rsidR="00064EF8" w:rsidRPr="00E45F77" w14:paraId="7CB72618" w14:textId="77777777" w:rsidTr="00346160">
        <w:trPr>
          <w:trHeight w:val="23"/>
        </w:trPr>
        <w:tc>
          <w:tcPr>
            <w:tcW w:w="9062" w:type="dxa"/>
            <w:gridSpan w:val="4"/>
            <w:tcBorders>
              <w:top w:val="nil"/>
            </w:tcBorders>
            <w:vAlign w:val="center"/>
          </w:tcPr>
          <w:p w14:paraId="4EB123CC" w14:textId="77777777" w:rsidR="00064EF8" w:rsidRPr="00E45F77" w:rsidRDefault="00064EF8" w:rsidP="003461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Validation</w:t>
            </w:r>
          </w:p>
        </w:tc>
      </w:tr>
      <w:tr w:rsidR="00064EF8" w:rsidRPr="00E45F77" w14:paraId="2582BE0B" w14:textId="77777777" w:rsidTr="00346160">
        <w:tc>
          <w:tcPr>
            <w:tcW w:w="2271" w:type="dxa"/>
            <w:tcBorders>
              <w:top w:val="single" w:sz="24" w:space="0" w:color="683DBD"/>
            </w:tcBorders>
          </w:tcPr>
          <w:p w14:paraId="193D5085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Action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6046C413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Expected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15DCEADE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Satisfaction</w:t>
            </w:r>
          </w:p>
        </w:tc>
        <w:tc>
          <w:tcPr>
            <w:tcW w:w="2263" w:type="dxa"/>
            <w:tcBorders>
              <w:top w:val="single" w:sz="24" w:space="0" w:color="683DBD"/>
            </w:tcBorders>
          </w:tcPr>
          <w:p w14:paraId="572AF195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Comments</w:t>
            </w:r>
          </w:p>
        </w:tc>
      </w:tr>
      <w:tr w:rsidR="00064EF8" w14:paraId="3DA1E3C3" w14:textId="77777777" w:rsidTr="00346160">
        <w:tc>
          <w:tcPr>
            <w:tcW w:w="2271" w:type="dxa"/>
          </w:tcPr>
          <w:p w14:paraId="23C16877" w14:textId="77777777" w:rsidR="00064EF8" w:rsidRDefault="00064EF8" w:rsidP="00346160">
            <w:r w:rsidRPr="00B5410C">
              <w:rPr>
                <w:rFonts w:ascii="Century Gothic" w:hAnsi="Century Gothic"/>
              </w:rPr>
              <w:t>Navigation Bar</w:t>
            </w:r>
            <w:r>
              <w:rPr>
                <w:rFonts w:ascii="Century Gothic" w:hAnsi="Century Gothic"/>
              </w:rPr>
              <w:t xml:space="preserve"> Sectional Drop Downs</w:t>
            </w:r>
          </w:p>
        </w:tc>
        <w:tc>
          <w:tcPr>
            <w:tcW w:w="2264" w:type="dxa"/>
          </w:tcPr>
          <w:p w14:paraId="4DD1671C" w14:textId="77777777" w:rsidR="00064EF8" w:rsidRDefault="00064EF8" w:rsidP="00346160">
            <w:r>
              <w:rPr>
                <w:rFonts w:ascii="Century Gothic" w:hAnsi="Century Gothic"/>
              </w:rPr>
              <w:t>Navigation bar has drop down sections that appear when clicked on to lead to different pages</w:t>
            </w:r>
          </w:p>
        </w:tc>
        <w:tc>
          <w:tcPr>
            <w:tcW w:w="2264" w:type="dxa"/>
            <w:tcBorders>
              <w:bottom w:val="single" w:sz="4" w:space="0" w:color="000000" w:themeColor="text1"/>
            </w:tcBorders>
          </w:tcPr>
          <w:p w14:paraId="756D7AC1" w14:textId="77777777" w:rsidR="00064EF8" w:rsidRDefault="00064EF8" w:rsidP="00346160">
            <w:r>
              <w:t>Yes</w:t>
            </w:r>
          </w:p>
        </w:tc>
        <w:tc>
          <w:tcPr>
            <w:tcW w:w="2263" w:type="dxa"/>
            <w:tcBorders>
              <w:bottom w:val="single" w:sz="4" w:space="0" w:color="000000" w:themeColor="text1"/>
            </w:tcBorders>
          </w:tcPr>
          <w:p w14:paraId="040B394D" w14:textId="77777777" w:rsidR="00064EF8" w:rsidRDefault="00064EF8" w:rsidP="00346160"/>
        </w:tc>
      </w:tr>
      <w:tr w:rsidR="00064EF8" w14:paraId="6934A3CE" w14:textId="77777777" w:rsidTr="00346160">
        <w:tc>
          <w:tcPr>
            <w:tcW w:w="2271" w:type="dxa"/>
          </w:tcPr>
          <w:p w14:paraId="06AB90CD" w14:textId="77777777" w:rsidR="00064EF8" w:rsidRPr="00B5410C" w:rsidRDefault="00064EF8" w:rsidP="00346160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>Font size is legible for mobile</w:t>
            </w:r>
          </w:p>
        </w:tc>
        <w:tc>
          <w:tcPr>
            <w:tcW w:w="2264" w:type="dxa"/>
          </w:tcPr>
          <w:p w14:paraId="7EDEBD98" w14:textId="77777777" w:rsidR="00064EF8" w:rsidRPr="00B5410C" w:rsidRDefault="00064EF8" w:rsidP="00346160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 xml:space="preserve">Font size adjusts to remain large enough for easy legibility </w:t>
            </w:r>
          </w:p>
        </w:tc>
        <w:tc>
          <w:tcPr>
            <w:tcW w:w="2264" w:type="dxa"/>
            <w:tcBorders>
              <w:bottom w:val="single" w:sz="4" w:space="0" w:color="000000" w:themeColor="text1"/>
            </w:tcBorders>
          </w:tcPr>
          <w:p w14:paraId="421C681B" w14:textId="77777777" w:rsidR="00064EF8" w:rsidRPr="00B5410C" w:rsidRDefault="00064EF8" w:rsidP="00346160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>Yes</w:t>
            </w:r>
          </w:p>
        </w:tc>
        <w:tc>
          <w:tcPr>
            <w:tcW w:w="2263" w:type="dxa"/>
            <w:tcBorders>
              <w:bottom w:val="single" w:sz="4" w:space="0" w:color="000000" w:themeColor="text1"/>
            </w:tcBorders>
          </w:tcPr>
          <w:p w14:paraId="56D29F43" w14:textId="77777777" w:rsidR="00064EF8" w:rsidRPr="00B5410C" w:rsidRDefault="00064EF8" w:rsidP="00346160">
            <w:pPr>
              <w:rPr>
                <w:rFonts w:ascii="Century Gothic" w:hAnsi="Century Gothic"/>
              </w:rPr>
            </w:pPr>
          </w:p>
        </w:tc>
      </w:tr>
      <w:tr w:rsidR="00064EF8" w14:paraId="032ABFCE" w14:textId="77777777" w:rsidTr="00346160">
        <w:tc>
          <w:tcPr>
            <w:tcW w:w="2271" w:type="dxa"/>
          </w:tcPr>
          <w:p w14:paraId="237D0734" w14:textId="77777777" w:rsidR="00064EF8" w:rsidRPr="00B5410C" w:rsidRDefault="00064EF8" w:rsidP="00346160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 xml:space="preserve">Header and images are all </w:t>
            </w:r>
            <w:r w:rsidRPr="00B5410C">
              <w:rPr>
                <w:rFonts w:ascii="Century Gothic" w:hAnsi="Century Gothic"/>
              </w:rPr>
              <w:lastRenderedPageBreak/>
              <w:t>responsive and line up</w:t>
            </w:r>
          </w:p>
        </w:tc>
        <w:tc>
          <w:tcPr>
            <w:tcW w:w="2264" w:type="dxa"/>
          </w:tcPr>
          <w:p w14:paraId="0E8A28EA" w14:textId="77777777" w:rsidR="00064EF8" w:rsidRPr="00B5410C" w:rsidRDefault="00064EF8" w:rsidP="00346160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lastRenderedPageBreak/>
              <w:t>All images adjust to the size of the webpage</w:t>
            </w:r>
          </w:p>
        </w:tc>
        <w:tc>
          <w:tcPr>
            <w:tcW w:w="2264" w:type="dxa"/>
            <w:tcBorders>
              <w:bottom w:val="single" w:sz="4" w:space="0" w:color="000000" w:themeColor="text1"/>
            </w:tcBorders>
          </w:tcPr>
          <w:p w14:paraId="6550565F" w14:textId="77777777" w:rsidR="00064EF8" w:rsidRPr="00B5410C" w:rsidRDefault="00064EF8" w:rsidP="00346160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>No</w:t>
            </w:r>
          </w:p>
        </w:tc>
        <w:tc>
          <w:tcPr>
            <w:tcW w:w="2263" w:type="dxa"/>
            <w:tcBorders>
              <w:bottom w:val="single" w:sz="4" w:space="0" w:color="000000" w:themeColor="text1"/>
            </w:tcBorders>
          </w:tcPr>
          <w:p w14:paraId="560E71A6" w14:textId="77777777" w:rsidR="00064EF8" w:rsidRPr="00B5410C" w:rsidRDefault="00064EF8" w:rsidP="0034616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Mobile view images aren’t loading correctly</w:t>
            </w:r>
          </w:p>
        </w:tc>
      </w:tr>
      <w:tr w:rsidR="00064EF8" w14:paraId="7DA9BDCE" w14:textId="77777777" w:rsidTr="00346160">
        <w:tc>
          <w:tcPr>
            <w:tcW w:w="2271" w:type="dxa"/>
          </w:tcPr>
          <w:p w14:paraId="1A0CF4CA" w14:textId="77777777" w:rsidR="00064EF8" w:rsidRPr="00B5410C" w:rsidRDefault="00064EF8" w:rsidP="00346160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>Responsive in design</w:t>
            </w:r>
          </w:p>
        </w:tc>
        <w:tc>
          <w:tcPr>
            <w:tcW w:w="2264" w:type="dxa"/>
          </w:tcPr>
          <w:p w14:paraId="7E17B0A3" w14:textId="77777777" w:rsidR="00064EF8" w:rsidRPr="00B5410C" w:rsidRDefault="00064EF8" w:rsidP="00346160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>Web page fits correctly on mobile screen</w:t>
            </w:r>
          </w:p>
        </w:tc>
        <w:tc>
          <w:tcPr>
            <w:tcW w:w="2264" w:type="dxa"/>
            <w:tcBorders>
              <w:bottom w:val="single" w:sz="4" w:space="0" w:color="000000" w:themeColor="text1"/>
            </w:tcBorders>
          </w:tcPr>
          <w:p w14:paraId="6DE06A74" w14:textId="77777777" w:rsidR="00064EF8" w:rsidRPr="00B5410C" w:rsidRDefault="00064EF8" w:rsidP="00346160">
            <w:pPr>
              <w:rPr>
                <w:rFonts w:ascii="Century Gothic" w:hAnsi="Century Gothic"/>
              </w:rPr>
            </w:pPr>
            <w:r w:rsidRPr="00B5410C">
              <w:rPr>
                <w:rFonts w:ascii="Century Gothic" w:hAnsi="Century Gothic"/>
              </w:rPr>
              <w:t>No</w:t>
            </w:r>
          </w:p>
        </w:tc>
        <w:tc>
          <w:tcPr>
            <w:tcW w:w="2263" w:type="dxa"/>
            <w:tcBorders>
              <w:bottom w:val="single" w:sz="4" w:space="0" w:color="000000" w:themeColor="text1"/>
            </w:tcBorders>
          </w:tcPr>
          <w:p w14:paraId="5560CD1D" w14:textId="77777777" w:rsidR="00064EF8" w:rsidRPr="00B5410C" w:rsidRDefault="00064EF8" w:rsidP="0034616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Images don’t load properly</w:t>
            </w:r>
          </w:p>
        </w:tc>
      </w:tr>
      <w:tr w:rsidR="00064EF8" w14:paraId="2917B1A1" w14:textId="77777777" w:rsidTr="00346160">
        <w:tc>
          <w:tcPr>
            <w:tcW w:w="2271" w:type="dxa"/>
            <w:tcBorders>
              <w:bottom w:val="single" w:sz="24" w:space="0" w:color="683DBD"/>
            </w:tcBorders>
          </w:tcPr>
          <w:p w14:paraId="73E373BB" w14:textId="77777777" w:rsidR="00064EF8" w:rsidRDefault="00064EF8" w:rsidP="00346160">
            <w:r w:rsidRPr="00B5410C">
              <w:rPr>
                <w:rFonts w:ascii="Century Gothic" w:hAnsi="Century Gothic"/>
              </w:rPr>
              <w:t>Quick loading time of website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77DBBC59" w14:textId="77777777" w:rsidR="00064EF8" w:rsidRDefault="00064EF8" w:rsidP="00346160">
            <w:r w:rsidRPr="00B5410C">
              <w:rPr>
                <w:rFonts w:ascii="Century Gothic" w:hAnsi="Century Gothic"/>
              </w:rPr>
              <w:t>Site should load in 5 seconds or less</w:t>
            </w:r>
          </w:p>
        </w:tc>
        <w:tc>
          <w:tcPr>
            <w:tcW w:w="2264" w:type="dxa"/>
            <w:tcBorders>
              <w:top w:val="single" w:sz="4" w:space="0" w:color="000000" w:themeColor="text1"/>
              <w:bottom w:val="single" w:sz="24" w:space="0" w:color="683DBD"/>
            </w:tcBorders>
          </w:tcPr>
          <w:p w14:paraId="43D5A66E" w14:textId="77777777" w:rsidR="00064EF8" w:rsidRDefault="00064EF8" w:rsidP="00346160">
            <w:r w:rsidRPr="00B5410C">
              <w:rPr>
                <w:rFonts w:ascii="Century Gothic" w:hAnsi="Century Gothic"/>
              </w:rPr>
              <w:t>Yes</w:t>
            </w:r>
          </w:p>
        </w:tc>
        <w:tc>
          <w:tcPr>
            <w:tcW w:w="2263" w:type="dxa"/>
            <w:tcBorders>
              <w:top w:val="single" w:sz="4" w:space="0" w:color="000000" w:themeColor="text1"/>
              <w:bottom w:val="single" w:sz="24" w:space="0" w:color="683DBD"/>
            </w:tcBorders>
          </w:tcPr>
          <w:p w14:paraId="765EACCA" w14:textId="77777777" w:rsidR="00064EF8" w:rsidRDefault="00064EF8" w:rsidP="00346160"/>
        </w:tc>
      </w:tr>
    </w:tbl>
    <w:p w14:paraId="0D0624B7" w14:textId="77777777" w:rsidR="00064EF8" w:rsidRPr="00887B96" w:rsidRDefault="00064EF8" w:rsidP="00064EF8">
      <w:pPr>
        <w:pStyle w:val="Heading1"/>
        <w:jc w:val="center"/>
        <w:rPr>
          <w:b/>
          <w:bCs/>
          <w:color w:val="683DBD"/>
          <w:sz w:val="40"/>
          <w:szCs w:val="40"/>
        </w:rPr>
      </w:pPr>
      <w:r>
        <w:rPr>
          <w:b/>
          <w:bCs/>
          <w:color w:val="683DBD"/>
          <w:sz w:val="40"/>
          <w:szCs w:val="40"/>
        </w:rPr>
        <w:t>Links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1"/>
        <w:gridCol w:w="2264"/>
        <w:gridCol w:w="2264"/>
        <w:gridCol w:w="2263"/>
      </w:tblGrid>
      <w:tr w:rsidR="00064EF8" w14:paraId="2F18EEFF" w14:textId="77777777" w:rsidTr="00346160">
        <w:tc>
          <w:tcPr>
            <w:tcW w:w="2271" w:type="dxa"/>
          </w:tcPr>
          <w:p w14:paraId="3FBB2EF0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Reporter</w:t>
            </w:r>
          </w:p>
        </w:tc>
        <w:tc>
          <w:tcPr>
            <w:tcW w:w="2264" w:type="dxa"/>
          </w:tcPr>
          <w:p w14:paraId="0B047858" w14:textId="77777777" w:rsidR="00064EF8" w:rsidRDefault="00064EF8" w:rsidP="00346160">
            <w:r>
              <w:t>Molly Atkinson</w:t>
            </w:r>
          </w:p>
        </w:tc>
        <w:tc>
          <w:tcPr>
            <w:tcW w:w="2264" w:type="dxa"/>
          </w:tcPr>
          <w:p w14:paraId="45898290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Date</w:t>
            </w:r>
          </w:p>
        </w:tc>
        <w:tc>
          <w:tcPr>
            <w:tcW w:w="2263" w:type="dxa"/>
          </w:tcPr>
          <w:p w14:paraId="4762A9CD" w14:textId="3B657AE4" w:rsidR="00064EF8" w:rsidRDefault="00064EF8" w:rsidP="00346160">
            <w:r>
              <w:t>4/1</w:t>
            </w:r>
            <w:r>
              <w:t>7</w:t>
            </w:r>
            <w:r>
              <w:t>/24</w:t>
            </w:r>
          </w:p>
        </w:tc>
      </w:tr>
      <w:tr w:rsidR="00064EF8" w14:paraId="5120BE61" w14:textId="77777777" w:rsidTr="00346160">
        <w:trPr>
          <w:trHeight w:val="224"/>
        </w:trPr>
        <w:tc>
          <w:tcPr>
            <w:tcW w:w="2271" w:type="dxa"/>
          </w:tcPr>
          <w:p w14:paraId="6A957816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Platform</w:t>
            </w:r>
          </w:p>
        </w:tc>
        <w:tc>
          <w:tcPr>
            <w:tcW w:w="2264" w:type="dxa"/>
          </w:tcPr>
          <w:p w14:paraId="032CE0D4" w14:textId="77777777" w:rsidR="00064EF8" w:rsidRDefault="00064EF8" w:rsidP="00346160">
            <w:r>
              <w:t>Laptop</w:t>
            </w:r>
          </w:p>
        </w:tc>
        <w:tc>
          <w:tcPr>
            <w:tcW w:w="2264" w:type="dxa"/>
          </w:tcPr>
          <w:p w14:paraId="6BB9C9A7" w14:textId="77777777" w:rsidR="00064EF8" w:rsidRPr="007B4382" w:rsidRDefault="00064EF8" w:rsidP="00346160">
            <w:pPr>
              <w:rPr>
                <w:b/>
                <w:bCs/>
              </w:rPr>
            </w:pPr>
            <w:r w:rsidRPr="007B4382">
              <w:rPr>
                <w:b/>
                <w:bCs/>
              </w:rPr>
              <w:t>Test Name</w:t>
            </w:r>
          </w:p>
        </w:tc>
        <w:tc>
          <w:tcPr>
            <w:tcW w:w="2263" w:type="dxa"/>
          </w:tcPr>
          <w:p w14:paraId="517A050E" w14:textId="77777777" w:rsidR="00064EF8" w:rsidRDefault="00064EF8" w:rsidP="00346160">
            <w:r>
              <w:t>Links</w:t>
            </w:r>
          </w:p>
        </w:tc>
      </w:tr>
      <w:tr w:rsidR="00064EF8" w14:paraId="6160763A" w14:textId="77777777" w:rsidTr="00346160">
        <w:trPr>
          <w:trHeight w:val="530"/>
        </w:trPr>
        <w:tc>
          <w:tcPr>
            <w:tcW w:w="2271" w:type="dxa"/>
            <w:tcBorders>
              <w:bottom w:val="single" w:sz="24" w:space="0" w:color="683DBD"/>
            </w:tcBorders>
          </w:tcPr>
          <w:p w14:paraId="70347656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Operating System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27ACBF0C" w14:textId="77777777" w:rsidR="00064EF8" w:rsidRDefault="00064EF8" w:rsidP="00346160">
            <w:r>
              <w:t>Mac OS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292A084D" w14:textId="77777777" w:rsidR="00064EF8" w:rsidRDefault="00064EF8" w:rsidP="00346160"/>
        </w:tc>
        <w:tc>
          <w:tcPr>
            <w:tcW w:w="2263" w:type="dxa"/>
            <w:tcBorders>
              <w:bottom w:val="single" w:sz="24" w:space="0" w:color="683DBD"/>
            </w:tcBorders>
          </w:tcPr>
          <w:p w14:paraId="4C8D3CC0" w14:textId="77777777" w:rsidR="00064EF8" w:rsidRDefault="00064EF8" w:rsidP="00346160"/>
        </w:tc>
      </w:tr>
      <w:tr w:rsidR="00064EF8" w:rsidRPr="00E45F77" w14:paraId="5DAF3DE8" w14:textId="77777777" w:rsidTr="00346160">
        <w:trPr>
          <w:trHeight w:val="23"/>
        </w:trPr>
        <w:tc>
          <w:tcPr>
            <w:tcW w:w="9062" w:type="dxa"/>
            <w:gridSpan w:val="4"/>
            <w:tcBorders>
              <w:top w:val="nil"/>
            </w:tcBorders>
            <w:vAlign w:val="center"/>
          </w:tcPr>
          <w:p w14:paraId="4CA47F2A" w14:textId="77777777" w:rsidR="00064EF8" w:rsidRPr="00E45F77" w:rsidRDefault="00064EF8" w:rsidP="003461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Validation</w:t>
            </w:r>
          </w:p>
        </w:tc>
      </w:tr>
      <w:tr w:rsidR="00064EF8" w:rsidRPr="00E45F77" w14:paraId="353E84F3" w14:textId="77777777" w:rsidTr="00346160">
        <w:tc>
          <w:tcPr>
            <w:tcW w:w="2271" w:type="dxa"/>
            <w:tcBorders>
              <w:top w:val="single" w:sz="24" w:space="0" w:color="683DBD"/>
            </w:tcBorders>
          </w:tcPr>
          <w:p w14:paraId="26E6CA58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Action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7EED5C5E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Expected</w:t>
            </w:r>
          </w:p>
        </w:tc>
        <w:tc>
          <w:tcPr>
            <w:tcW w:w="2264" w:type="dxa"/>
            <w:tcBorders>
              <w:top w:val="single" w:sz="24" w:space="0" w:color="683DBD"/>
            </w:tcBorders>
          </w:tcPr>
          <w:p w14:paraId="72FD9082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Satisfaction</w:t>
            </w:r>
          </w:p>
        </w:tc>
        <w:tc>
          <w:tcPr>
            <w:tcW w:w="2263" w:type="dxa"/>
            <w:tcBorders>
              <w:top w:val="single" w:sz="24" w:space="0" w:color="683DBD"/>
            </w:tcBorders>
          </w:tcPr>
          <w:p w14:paraId="049DCFEE" w14:textId="77777777" w:rsidR="00064EF8" w:rsidRPr="00E45F77" w:rsidRDefault="00064EF8" w:rsidP="00346160">
            <w:pPr>
              <w:rPr>
                <w:b/>
                <w:bCs/>
              </w:rPr>
            </w:pPr>
            <w:r w:rsidRPr="00E45F77">
              <w:rPr>
                <w:b/>
                <w:bCs/>
              </w:rPr>
              <w:t>Comments</w:t>
            </w:r>
          </w:p>
        </w:tc>
      </w:tr>
      <w:tr w:rsidR="00064EF8" w14:paraId="4DEE9229" w14:textId="77777777" w:rsidTr="00346160">
        <w:tc>
          <w:tcPr>
            <w:tcW w:w="2271" w:type="dxa"/>
          </w:tcPr>
          <w:p w14:paraId="3A7F2D8D" w14:textId="77777777" w:rsidR="00064EF8" w:rsidRDefault="00064EF8" w:rsidP="00346160">
            <w:r>
              <w:t>Home page</w:t>
            </w:r>
          </w:p>
        </w:tc>
        <w:tc>
          <w:tcPr>
            <w:tcW w:w="2264" w:type="dxa"/>
          </w:tcPr>
          <w:p w14:paraId="3C035ACE" w14:textId="77777777" w:rsidR="00064EF8" w:rsidRPr="007F3556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home page</w:t>
            </w:r>
          </w:p>
        </w:tc>
        <w:tc>
          <w:tcPr>
            <w:tcW w:w="2264" w:type="dxa"/>
          </w:tcPr>
          <w:p w14:paraId="67BF6FD8" w14:textId="77777777" w:rsidR="00064EF8" w:rsidRPr="007F3556" w:rsidRDefault="00064EF8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36329799" w14:textId="77777777" w:rsidR="00064EF8" w:rsidRDefault="00064EF8" w:rsidP="00346160"/>
        </w:tc>
      </w:tr>
      <w:tr w:rsidR="00064EF8" w14:paraId="3548EC4B" w14:textId="77777777" w:rsidTr="00346160">
        <w:tc>
          <w:tcPr>
            <w:tcW w:w="2271" w:type="dxa"/>
          </w:tcPr>
          <w:p w14:paraId="546A16F8" w14:textId="77777777" w:rsidR="00064EF8" w:rsidRDefault="00064EF8" w:rsidP="00346160">
            <w:r>
              <w:lastRenderedPageBreak/>
              <w:t>About page</w:t>
            </w:r>
          </w:p>
        </w:tc>
        <w:tc>
          <w:tcPr>
            <w:tcW w:w="2264" w:type="dxa"/>
          </w:tcPr>
          <w:p w14:paraId="05000D67" w14:textId="77777777" w:rsidR="00064EF8" w:rsidRPr="007F3556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about page</w:t>
            </w:r>
          </w:p>
        </w:tc>
        <w:tc>
          <w:tcPr>
            <w:tcW w:w="2264" w:type="dxa"/>
          </w:tcPr>
          <w:p w14:paraId="6E0ECBB5" w14:textId="77777777" w:rsidR="00064EF8" w:rsidRPr="007F3556" w:rsidRDefault="00064EF8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48A9CDCC" w14:textId="77777777" w:rsidR="00064EF8" w:rsidRDefault="00064EF8" w:rsidP="00346160"/>
        </w:tc>
      </w:tr>
      <w:tr w:rsidR="00064EF8" w14:paraId="4149FACD" w14:textId="77777777" w:rsidTr="00346160">
        <w:tc>
          <w:tcPr>
            <w:tcW w:w="2271" w:type="dxa"/>
          </w:tcPr>
          <w:p w14:paraId="499DC346" w14:textId="77777777" w:rsidR="00064EF8" w:rsidRDefault="00064EF8" w:rsidP="00346160">
            <w:r>
              <w:t>100-Year Celebration</w:t>
            </w:r>
          </w:p>
        </w:tc>
        <w:tc>
          <w:tcPr>
            <w:tcW w:w="2264" w:type="dxa"/>
          </w:tcPr>
          <w:p w14:paraId="44593FF4" w14:textId="77777777" w:rsidR="00064EF8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100-year celebration page</w:t>
            </w:r>
          </w:p>
        </w:tc>
        <w:tc>
          <w:tcPr>
            <w:tcW w:w="2264" w:type="dxa"/>
          </w:tcPr>
          <w:p w14:paraId="2EF74038" w14:textId="77777777" w:rsidR="00064EF8" w:rsidRPr="007F3556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5E67703F" w14:textId="77777777" w:rsidR="00064EF8" w:rsidRDefault="00064EF8" w:rsidP="00346160"/>
        </w:tc>
      </w:tr>
      <w:tr w:rsidR="00064EF8" w14:paraId="0FCBEE1C" w14:textId="77777777" w:rsidTr="00346160">
        <w:tc>
          <w:tcPr>
            <w:tcW w:w="2271" w:type="dxa"/>
          </w:tcPr>
          <w:p w14:paraId="4E27631D" w14:textId="77777777" w:rsidR="00064EF8" w:rsidRDefault="00064EF8" w:rsidP="00346160">
            <w:r>
              <w:t>Spring Celebration</w:t>
            </w:r>
          </w:p>
        </w:tc>
        <w:tc>
          <w:tcPr>
            <w:tcW w:w="2264" w:type="dxa"/>
          </w:tcPr>
          <w:p w14:paraId="581224CD" w14:textId="77777777" w:rsidR="00064EF8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spring celebration page</w:t>
            </w:r>
          </w:p>
        </w:tc>
        <w:tc>
          <w:tcPr>
            <w:tcW w:w="2264" w:type="dxa"/>
          </w:tcPr>
          <w:p w14:paraId="4B1AC16F" w14:textId="77777777" w:rsidR="00064EF8" w:rsidRPr="007F3556" w:rsidRDefault="00064EF8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5C7BADEB" w14:textId="77777777" w:rsidR="00064EF8" w:rsidRDefault="00064EF8" w:rsidP="00346160"/>
        </w:tc>
      </w:tr>
      <w:tr w:rsidR="00064EF8" w14:paraId="589D0821" w14:textId="77777777" w:rsidTr="00346160">
        <w:tc>
          <w:tcPr>
            <w:tcW w:w="2271" w:type="dxa"/>
          </w:tcPr>
          <w:p w14:paraId="1D7A6491" w14:textId="77777777" w:rsidR="00064EF8" w:rsidRDefault="00064EF8" w:rsidP="00346160">
            <w:r>
              <w:t>Summer Swing</w:t>
            </w:r>
          </w:p>
        </w:tc>
        <w:tc>
          <w:tcPr>
            <w:tcW w:w="2264" w:type="dxa"/>
          </w:tcPr>
          <w:p w14:paraId="7B70D195" w14:textId="77777777" w:rsidR="00064EF8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summer swing page</w:t>
            </w:r>
          </w:p>
        </w:tc>
        <w:tc>
          <w:tcPr>
            <w:tcW w:w="2264" w:type="dxa"/>
          </w:tcPr>
          <w:p w14:paraId="32254933" w14:textId="77777777" w:rsidR="00064EF8" w:rsidRPr="007F3556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5B75FDF8" w14:textId="77777777" w:rsidR="00064EF8" w:rsidRDefault="00064EF8" w:rsidP="00346160"/>
        </w:tc>
      </w:tr>
      <w:tr w:rsidR="00064EF8" w14:paraId="0715B14F" w14:textId="77777777" w:rsidTr="00346160">
        <w:tc>
          <w:tcPr>
            <w:tcW w:w="2271" w:type="dxa"/>
          </w:tcPr>
          <w:p w14:paraId="1B4DCF8E" w14:textId="77777777" w:rsidR="00064EF8" w:rsidRDefault="00064EF8" w:rsidP="00346160">
            <w:r>
              <w:t>Fall Festival</w:t>
            </w:r>
          </w:p>
        </w:tc>
        <w:tc>
          <w:tcPr>
            <w:tcW w:w="2264" w:type="dxa"/>
          </w:tcPr>
          <w:p w14:paraId="13202DD7" w14:textId="77777777" w:rsidR="00064EF8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fall festival page</w:t>
            </w:r>
          </w:p>
        </w:tc>
        <w:tc>
          <w:tcPr>
            <w:tcW w:w="2264" w:type="dxa"/>
          </w:tcPr>
          <w:p w14:paraId="548B4DDF" w14:textId="77777777" w:rsidR="00064EF8" w:rsidRPr="007F3556" w:rsidRDefault="00064EF8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7F3749C3" w14:textId="77777777" w:rsidR="00064EF8" w:rsidRDefault="00064EF8" w:rsidP="00346160"/>
        </w:tc>
      </w:tr>
      <w:tr w:rsidR="00064EF8" w14:paraId="4D3F6276" w14:textId="77777777" w:rsidTr="00346160">
        <w:tc>
          <w:tcPr>
            <w:tcW w:w="2271" w:type="dxa"/>
          </w:tcPr>
          <w:p w14:paraId="663FD3BA" w14:textId="77777777" w:rsidR="00064EF8" w:rsidRDefault="00064EF8" w:rsidP="00346160">
            <w:r>
              <w:t>Milk</w:t>
            </w:r>
          </w:p>
        </w:tc>
        <w:tc>
          <w:tcPr>
            <w:tcW w:w="2264" w:type="dxa"/>
          </w:tcPr>
          <w:p w14:paraId="39AA70F8" w14:textId="77777777" w:rsidR="00064EF8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milk page</w:t>
            </w:r>
          </w:p>
        </w:tc>
        <w:tc>
          <w:tcPr>
            <w:tcW w:w="2264" w:type="dxa"/>
          </w:tcPr>
          <w:p w14:paraId="5ABCB13C" w14:textId="77777777" w:rsidR="00064EF8" w:rsidRPr="007F3556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13E82E28" w14:textId="77777777" w:rsidR="00064EF8" w:rsidRDefault="00064EF8" w:rsidP="00346160"/>
        </w:tc>
      </w:tr>
      <w:tr w:rsidR="00064EF8" w14:paraId="373D5FC8" w14:textId="77777777" w:rsidTr="00346160">
        <w:tc>
          <w:tcPr>
            <w:tcW w:w="2271" w:type="dxa"/>
          </w:tcPr>
          <w:p w14:paraId="13B12FF9" w14:textId="77777777" w:rsidR="00064EF8" w:rsidRDefault="00064EF8" w:rsidP="00346160">
            <w:r>
              <w:t>Cheese</w:t>
            </w:r>
          </w:p>
        </w:tc>
        <w:tc>
          <w:tcPr>
            <w:tcW w:w="2264" w:type="dxa"/>
          </w:tcPr>
          <w:p w14:paraId="0F8A148A" w14:textId="77777777" w:rsidR="00064EF8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cheese page</w:t>
            </w:r>
          </w:p>
        </w:tc>
        <w:tc>
          <w:tcPr>
            <w:tcW w:w="2264" w:type="dxa"/>
          </w:tcPr>
          <w:p w14:paraId="3F42A4A3" w14:textId="77777777" w:rsidR="00064EF8" w:rsidRPr="007F3556" w:rsidRDefault="00064EF8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7AB2C506" w14:textId="77777777" w:rsidR="00064EF8" w:rsidRDefault="00064EF8" w:rsidP="00346160"/>
        </w:tc>
      </w:tr>
      <w:tr w:rsidR="00064EF8" w14:paraId="15B71F35" w14:textId="77777777" w:rsidTr="00346160">
        <w:tc>
          <w:tcPr>
            <w:tcW w:w="2271" w:type="dxa"/>
          </w:tcPr>
          <w:p w14:paraId="48904503" w14:textId="77777777" w:rsidR="00064EF8" w:rsidRDefault="00064EF8" w:rsidP="00346160">
            <w:r>
              <w:t>Ice Cream</w:t>
            </w:r>
          </w:p>
        </w:tc>
        <w:tc>
          <w:tcPr>
            <w:tcW w:w="2264" w:type="dxa"/>
          </w:tcPr>
          <w:p w14:paraId="61B45742" w14:textId="77777777" w:rsidR="00064EF8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ice cream page</w:t>
            </w:r>
          </w:p>
        </w:tc>
        <w:tc>
          <w:tcPr>
            <w:tcW w:w="2264" w:type="dxa"/>
          </w:tcPr>
          <w:p w14:paraId="5E8470A4" w14:textId="77777777" w:rsidR="00064EF8" w:rsidRPr="007F3556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19E2327A" w14:textId="77777777" w:rsidR="00064EF8" w:rsidRDefault="00064EF8" w:rsidP="00346160"/>
        </w:tc>
      </w:tr>
      <w:tr w:rsidR="00064EF8" w14:paraId="112CC32D" w14:textId="77777777" w:rsidTr="00346160">
        <w:tc>
          <w:tcPr>
            <w:tcW w:w="2271" w:type="dxa"/>
          </w:tcPr>
          <w:p w14:paraId="2D34E02A" w14:textId="77777777" w:rsidR="00064EF8" w:rsidRDefault="00064EF8" w:rsidP="00346160">
            <w:r>
              <w:t>Other</w:t>
            </w:r>
          </w:p>
        </w:tc>
        <w:tc>
          <w:tcPr>
            <w:tcW w:w="2264" w:type="dxa"/>
          </w:tcPr>
          <w:p w14:paraId="60886FAA" w14:textId="77777777" w:rsidR="00064EF8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other products page</w:t>
            </w:r>
          </w:p>
        </w:tc>
        <w:tc>
          <w:tcPr>
            <w:tcW w:w="2264" w:type="dxa"/>
          </w:tcPr>
          <w:p w14:paraId="6D30C6BD" w14:textId="77777777" w:rsidR="00064EF8" w:rsidRPr="007F3556" w:rsidRDefault="00064EF8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034535C7" w14:textId="77777777" w:rsidR="00064EF8" w:rsidRDefault="00064EF8" w:rsidP="00346160"/>
        </w:tc>
      </w:tr>
      <w:tr w:rsidR="00064EF8" w14:paraId="26064820" w14:textId="77777777" w:rsidTr="00346160">
        <w:tc>
          <w:tcPr>
            <w:tcW w:w="2271" w:type="dxa"/>
          </w:tcPr>
          <w:p w14:paraId="7D484B72" w14:textId="77777777" w:rsidR="00064EF8" w:rsidRDefault="00064EF8" w:rsidP="00346160">
            <w:r>
              <w:lastRenderedPageBreak/>
              <w:t>Boarding</w:t>
            </w:r>
          </w:p>
        </w:tc>
        <w:tc>
          <w:tcPr>
            <w:tcW w:w="2264" w:type="dxa"/>
          </w:tcPr>
          <w:p w14:paraId="59834ACD" w14:textId="77777777" w:rsidR="00064EF8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boarding page</w:t>
            </w:r>
          </w:p>
        </w:tc>
        <w:tc>
          <w:tcPr>
            <w:tcW w:w="2264" w:type="dxa"/>
          </w:tcPr>
          <w:p w14:paraId="1CD97404" w14:textId="77777777" w:rsidR="00064EF8" w:rsidRPr="007F3556" w:rsidRDefault="00064EF8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5D447340" w14:textId="77777777" w:rsidR="00064EF8" w:rsidRDefault="00064EF8" w:rsidP="00346160"/>
        </w:tc>
      </w:tr>
      <w:tr w:rsidR="00064EF8" w14:paraId="1E6CB448" w14:textId="77777777" w:rsidTr="00346160">
        <w:tc>
          <w:tcPr>
            <w:tcW w:w="2271" w:type="dxa"/>
          </w:tcPr>
          <w:p w14:paraId="5A09C05A" w14:textId="77777777" w:rsidR="00064EF8" w:rsidRDefault="00064EF8" w:rsidP="00346160">
            <w:r>
              <w:t>Victory Gardens</w:t>
            </w:r>
          </w:p>
        </w:tc>
        <w:tc>
          <w:tcPr>
            <w:tcW w:w="2264" w:type="dxa"/>
          </w:tcPr>
          <w:p w14:paraId="43251689" w14:textId="77777777" w:rsidR="00064EF8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Victory Gardens page</w:t>
            </w:r>
          </w:p>
        </w:tc>
        <w:tc>
          <w:tcPr>
            <w:tcW w:w="2264" w:type="dxa"/>
          </w:tcPr>
          <w:p w14:paraId="00DE5772" w14:textId="77777777" w:rsidR="00064EF8" w:rsidRPr="007F3556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6CCD6370" w14:textId="77777777" w:rsidR="00064EF8" w:rsidRDefault="00064EF8" w:rsidP="00346160"/>
        </w:tc>
      </w:tr>
      <w:tr w:rsidR="00064EF8" w14:paraId="5CC41769" w14:textId="77777777" w:rsidTr="00346160">
        <w:tc>
          <w:tcPr>
            <w:tcW w:w="2271" w:type="dxa"/>
          </w:tcPr>
          <w:p w14:paraId="4B4CDF16" w14:textId="77777777" w:rsidR="00064EF8" w:rsidRDefault="00064EF8" w:rsidP="00346160">
            <w:r>
              <w:t>Becoming a Farmer</w:t>
            </w:r>
          </w:p>
        </w:tc>
        <w:tc>
          <w:tcPr>
            <w:tcW w:w="2264" w:type="dxa"/>
          </w:tcPr>
          <w:p w14:paraId="5F1719EB" w14:textId="77777777" w:rsidR="00064EF8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Becoming a Farmer Page</w:t>
            </w:r>
          </w:p>
        </w:tc>
        <w:tc>
          <w:tcPr>
            <w:tcW w:w="2264" w:type="dxa"/>
          </w:tcPr>
          <w:p w14:paraId="144A3ECA" w14:textId="77777777" w:rsidR="00064EF8" w:rsidRPr="007F3556" w:rsidRDefault="00064EF8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7F578CDE" w14:textId="77777777" w:rsidR="00064EF8" w:rsidRDefault="00064EF8" w:rsidP="00346160"/>
        </w:tc>
      </w:tr>
      <w:tr w:rsidR="00064EF8" w14:paraId="59893FED" w14:textId="77777777" w:rsidTr="00346160">
        <w:tc>
          <w:tcPr>
            <w:tcW w:w="2271" w:type="dxa"/>
          </w:tcPr>
          <w:p w14:paraId="69C2ED3C" w14:textId="77777777" w:rsidR="00064EF8" w:rsidRDefault="00064EF8" w:rsidP="00346160">
            <w:r>
              <w:t>Hobby Farm 101</w:t>
            </w:r>
          </w:p>
        </w:tc>
        <w:tc>
          <w:tcPr>
            <w:tcW w:w="2264" w:type="dxa"/>
          </w:tcPr>
          <w:p w14:paraId="76140BAF" w14:textId="77777777" w:rsidR="00064EF8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hobby farm page</w:t>
            </w:r>
          </w:p>
        </w:tc>
        <w:tc>
          <w:tcPr>
            <w:tcW w:w="2264" w:type="dxa"/>
          </w:tcPr>
          <w:p w14:paraId="7A112032" w14:textId="77777777" w:rsidR="00064EF8" w:rsidRPr="007F3556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7E0D2675" w14:textId="77777777" w:rsidR="00064EF8" w:rsidRDefault="00064EF8" w:rsidP="00346160"/>
        </w:tc>
      </w:tr>
      <w:tr w:rsidR="00064EF8" w14:paraId="101D5699" w14:textId="77777777" w:rsidTr="00346160">
        <w:tc>
          <w:tcPr>
            <w:tcW w:w="2271" w:type="dxa"/>
          </w:tcPr>
          <w:p w14:paraId="016656D2" w14:textId="77777777" w:rsidR="00064EF8" w:rsidRDefault="00064EF8" w:rsidP="00346160">
            <w:r>
              <w:t>Farming Professions</w:t>
            </w:r>
          </w:p>
        </w:tc>
        <w:tc>
          <w:tcPr>
            <w:tcW w:w="2264" w:type="dxa"/>
          </w:tcPr>
          <w:p w14:paraId="4E1D6318" w14:textId="77777777" w:rsidR="00064EF8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Farming Professions page</w:t>
            </w:r>
          </w:p>
        </w:tc>
        <w:tc>
          <w:tcPr>
            <w:tcW w:w="2264" w:type="dxa"/>
          </w:tcPr>
          <w:p w14:paraId="586F8163" w14:textId="77777777" w:rsidR="00064EF8" w:rsidRPr="007F3556" w:rsidRDefault="00064EF8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48C386F6" w14:textId="77777777" w:rsidR="00064EF8" w:rsidRDefault="00064EF8" w:rsidP="00346160"/>
        </w:tc>
      </w:tr>
      <w:tr w:rsidR="00064EF8" w14:paraId="78069C50" w14:textId="77777777" w:rsidTr="00346160">
        <w:tc>
          <w:tcPr>
            <w:tcW w:w="2271" w:type="dxa"/>
          </w:tcPr>
          <w:p w14:paraId="508FED25" w14:textId="77777777" w:rsidR="00064EF8" w:rsidRDefault="00064EF8" w:rsidP="00346160">
            <w:r>
              <w:t>Farm Safety</w:t>
            </w:r>
          </w:p>
        </w:tc>
        <w:tc>
          <w:tcPr>
            <w:tcW w:w="2264" w:type="dxa"/>
          </w:tcPr>
          <w:p w14:paraId="3C897BCF" w14:textId="77777777" w:rsidR="00064EF8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farm safety page</w:t>
            </w:r>
          </w:p>
        </w:tc>
        <w:tc>
          <w:tcPr>
            <w:tcW w:w="2264" w:type="dxa"/>
          </w:tcPr>
          <w:p w14:paraId="015F861A" w14:textId="77777777" w:rsidR="00064EF8" w:rsidRPr="007F3556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48A83503" w14:textId="77777777" w:rsidR="00064EF8" w:rsidRDefault="00064EF8" w:rsidP="00346160"/>
        </w:tc>
      </w:tr>
      <w:tr w:rsidR="00064EF8" w14:paraId="778B5809" w14:textId="77777777" w:rsidTr="00346160">
        <w:tc>
          <w:tcPr>
            <w:tcW w:w="2271" w:type="dxa"/>
          </w:tcPr>
          <w:p w14:paraId="30A7A7C4" w14:textId="77777777" w:rsidR="00064EF8" w:rsidRDefault="00064EF8" w:rsidP="00346160">
            <w:r>
              <w:t>Organic Farming</w:t>
            </w:r>
          </w:p>
        </w:tc>
        <w:tc>
          <w:tcPr>
            <w:tcW w:w="2264" w:type="dxa"/>
          </w:tcPr>
          <w:p w14:paraId="2ADBEA0A" w14:textId="77777777" w:rsidR="00064EF8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organic farming page</w:t>
            </w:r>
          </w:p>
        </w:tc>
        <w:tc>
          <w:tcPr>
            <w:tcW w:w="2264" w:type="dxa"/>
          </w:tcPr>
          <w:p w14:paraId="51AE4152" w14:textId="77777777" w:rsidR="00064EF8" w:rsidRPr="007F3556" w:rsidRDefault="00064EF8" w:rsidP="00346160">
            <w:pPr>
              <w:rPr>
                <w:rFonts w:cstheme="minorHAnsi"/>
              </w:rPr>
            </w:pPr>
            <w:r w:rsidRPr="007F3556">
              <w:rPr>
                <w:rFonts w:cstheme="minorHAnsi"/>
              </w:rPr>
              <w:t>Yes</w:t>
            </w:r>
          </w:p>
        </w:tc>
        <w:tc>
          <w:tcPr>
            <w:tcW w:w="2263" w:type="dxa"/>
          </w:tcPr>
          <w:p w14:paraId="250CCFC4" w14:textId="77777777" w:rsidR="00064EF8" w:rsidRDefault="00064EF8" w:rsidP="00346160"/>
        </w:tc>
      </w:tr>
      <w:tr w:rsidR="00064EF8" w14:paraId="27E59760" w14:textId="77777777" w:rsidTr="00346160">
        <w:tc>
          <w:tcPr>
            <w:tcW w:w="2271" w:type="dxa"/>
            <w:tcBorders>
              <w:bottom w:val="single" w:sz="24" w:space="0" w:color="683DBD"/>
            </w:tcBorders>
          </w:tcPr>
          <w:p w14:paraId="37BD3633" w14:textId="77777777" w:rsidR="00064EF8" w:rsidRDefault="00064EF8" w:rsidP="00346160">
            <w:r>
              <w:t>Gallery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70D50FC7" w14:textId="77777777" w:rsidR="00064EF8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Link leads to gallery page</w:t>
            </w:r>
          </w:p>
        </w:tc>
        <w:tc>
          <w:tcPr>
            <w:tcW w:w="2264" w:type="dxa"/>
            <w:tcBorders>
              <w:bottom w:val="single" w:sz="24" w:space="0" w:color="683DBD"/>
            </w:tcBorders>
          </w:tcPr>
          <w:p w14:paraId="38CB298C" w14:textId="77777777" w:rsidR="00064EF8" w:rsidRPr="007F3556" w:rsidRDefault="00064EF8" w:rsidP="00346160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263" w:type="dxa"/>
            <w:tcBorders>
              <w:bottom w:val="single" w:sz="24" w:space="0" w:color="683DBD"/>
            </w:tcBorders>
          </w:tcPr>
          <w:p w14:paraId="6505BB0C" w14:textId="77777777" w:rsidR="00064EF8" w:rsidRDefault="00064EF8" w:rsidP="00346160"/>
        </w:tc>
      </w:tr>
    </w:tbl>
    <w:p w14:paraId="2DECF373" w14:textId="77777777" w:rsidR="00064EF8" w:rsidRPr="00D12C5E" w:rsidRDefault="00064EF8" w:rsidP="00064EF8"/>
    <w:p w14:paraId="55D05F3B" w14:textId="764457BE" w:rsidR="00277D3C" w:rsidRPr="00D12C5E" w:rsidRDefault="00277D3C" w:rsidP="0061457D"/>
    <w:sectPr w:rsidR="00277D3C" w:rsidRPr="00D12C5E" w:rsidSect="00C769B7">
      <w:headerReference w:type="default" r:id="rId10"/>
      <w:footerReference w:type="default" r:id="rId11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7A56C" w14:textId="77777777" w:rsidR="00C769B7" w:rsidRDefault="00C769B7" w:rsidP="00376205">
      <w:r>
        <w:separator/>
      </w:r>
    </w:p>
  </w:endnote>
  <w:endnote w:type="continuationSeparator" w:id="0">
    <w:p w14:paraId="1FB6925C" w14:textId="77777777" w:rsidR="00C769B7" w:rsidRDefault="00C769B7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368C5" w14:textId="77777777" w:rsidR="00C769B7" w:rsidRDefault="00C769B7" w:rsidP="00376205">
      <w:r>
        <w:separator/>
      </w:r>
    </w:p>
  </w:footnote>
  <w:footnote w:type="continuationSeparator" w:id="0">
    <w:p w14:paraId="16C309A9" w14:textId="77777777" w:rsidR="00C769B7" w:rsidRDefault="00C769B7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Pr="00E45F77" w:rsidRDefault="001A79C0" w:rsidP="00FB21D8">
          <w:pPr>
            <w:rPr>
              <w:noProof/>
              <w:color w:val="683DBD"/>
            </w:rPr>
          </w:pPr>
          <w:r w:rsidRPr="00E45F77">
            <w:rPr>
              <w:noProof/>
              <w:color w:val="683DBD"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removePersonalInformation/>
  <w:removeDateAndTime/>
  <w:doNotDisplayPageBoundarie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119A2"/>
    <w:rsid w:val="000235FA"/>
    <w:rsid w:val="00024E1E"/>
    <w:rsid w:val="00042F90"/>
    <w:rsid w:val="00064EF8"/>
    <w:rsid w:val="000902F8"/>
    <w:rsid w:val="000944A5"/>
    <w:rsid w:val="000A6E55"/>
    <w:rsid w:val="000E3C24"/>
    <w:rsid w:val="000E7BAA"/>
    <w:rsid w:val="001066EC"/>
    <w:rsid w:val="001164BC"/>
    <w:rsid w:val="001320FD"/>
    <w:rsid w:val="00145359"/>
    <w:rsid w:val="0015653C"/>
    <w:rsid w:val="00172B82"/>
    <w:rsid w:val="001754EF"/>
    <w:rsid w:val="00182EC3"/>
    <w:rsid w:val="00184742"/>
    <w:rsid w:val="00184950"/>
    <w:rsid w:val="0019582A"/>
    <w:rsid w:val="001A79C0"/>
    <w:rsid w:val="001E4B0C"/>
    <w:rsid w:val="0022304A"/>
    <w:rsid w:val="0027697B"/>
    <w:rsid w:val="00277D3C"/>
    <w:rsid w:val="002830EC"/>
    <w:rsid w:val="002925F4"/>
    <w:rsid w:val="002B2DAB"/>
    <w:rsid w:val="002E5A4E"/>
    <w:rsid w:val="002F696F"/>
    <w:rsid w:val="003049BB"/>
    <w:rsid w:val="003120C3"/>
    <w:rsid w:val="00323A60"/>
    <w:rsid w:val="00327ABF"/>
    <w:rsid w:val="00357E08"/>
    <w:rsid w:val="00376205"/>
    <w:rsid w:val="00393287"/>
    <w:rsid w:val="003951D5"/>
    <w:rsid w:val="00396549"/>
    <w:rsid w:val="003A51FB"/>
    <w:rsid w:val="003A6A4C"/>
    <w:rsid w:val="003B0DC6"/>
    <w:rsid w:val="003D0547"/>
    <w:rsid w:val="00407D91"/>
    <w:rsid w:val="0042510E"/>
    <w:rsid w:val="00425A9C"/>
    <w:rsid w:val="00445EC4"/>
    <w:rsid w:val="00452B01"/>
    <w:rsid w:val="004560B7"/>
    <w:rsid w:val="004719BA"/>
    <w:rsid w:val="00494123"/>
    <w:rsid w:val="004A4AA2"/>
    <w:rsid w:val="004B753F"/>
    <w:rsid w:val="004C6279"/>
    <w:rsid w:val="00511A5C"/>
    <w:rsid w:val="0052341C"/>
    <w:rsid w:val="005550C9"/>
    <w:rsid w:val="0059362C"/>
    <w:rsid w:val="005942EB"/>
    <w:rsid w:val="005A519B"/>
    <w:rsid w:val="005D721D"/>
    <w:rsid w:val="005E4228"/>
    <w:rsid w:val="0060159F"/>
    <w:rsid w:val="0061457D"/>
    <w:rsid w:val="0062123A"/>
    <w:rsid w:val="00626CDC"/>
    <w:rsid w:val="00646E75"/>
    <w:rsid w:val="00682F52"/>
    <w:rsid w:val="006B01BD"/>
    <w:rsid w:val="00724E8C"/>
    <w:rsid w:val="00747BB1"/>
    <w:rsid w:val="007B19DB"/>
    <w:rsid w:val="007B2A6E"/>
    <w:rsid w:val="007B4382"/>
    <w:rsid w:val="007D2976"/>
    <w:rsid w:val="007E086F"/>
    <w:rsid w:val="007F3556"/>
    <w:rsid w:val="008009DA"/>
    <w:rsid w:val="00810A41"/>
    <w:rsid w:val="008456BB"/>
    <w:rsid w:val="0086252D"/>
    <w:rsid w:val="008655FF"/>
    <w:rsid w:val="00877759"/>
    <w:rsid w:val="00887B96"/>
    <w:rsid w:val="008B68BA"/>
    <w:rsid w:val="008E190C"/>
    <w:rsid w:val="008E6011"/>
    <w:rsid w:val="00914211"/>
    <w:rsid w:val="00922646"/>
    <w:rsid w:val="00955A22"/>
    <w:rsid w:val="00972BAE"/>
    <w:rsid w:val="009834A5"/>
    <w:rsid w:val="009864AB"/>
    <w:rsid w:val="009A2601"/>
    <w:rsid w:val="009B3BD5"/>
    <w:rsid w:val="009C22B3"/>
    <w:rsid w:val="009C28ED"/>
    <w:rsid w:val="009E3FF5"/>
    <w:rsid w:val="009E5AB2"/>
    <w:rsid w:val="00A00DA7"/>
    <w:rsid w:val="00A77DE4"/>
    <w:rsid w:val="00A90B67"/>
    <w:rsid w:val="00AB0E11"/>
    <w:rsid w:val="00AE39B6"/>
    <w:rsid w:val="00B57E2E"/>
    <w:rsid w:val="00B57FD3"/>
    <w:rsid w:val="00BA08AE"/>
    <w:rsid w:val="00BC7761"/>
    <w:rsid w:val="00C067BD"/>
    <w:rsid w:val="00C55116"/>
    <w:rsid w:val="00C6127A"/>
    <w:rsid w:val="00C769B7"/>
    <w:rsid w:val="00C92100"/>
    <w:rsid w:val="00C945D5"/>
    <w:rsid w:val="00CB4189"/>
    <w:rsid w:val="00CB6F9D"/>
    <w:rsid w:val="00CC7BB9"/>
    <w:rsid w:val="00CD384D"/>
    <w:rsid w:val="00CE1FF8"/>
    <w:rsid w:val="00D12C5E"/>
    <w:rsid w:val="00D14447"/>
    <w:rsid w:val="00D42541"/>
    <w:rsid w:val="00D574C1"/>
    <w:rsid w:val="00D907F8"/>
    <w:rsid w:val="00DA603E"/>
    <w:rsid w:val="00DD0998"/>
    <w:rsid w:val="00DF4713"/>
    <w:rsid w:val="00E0756B"/>
    <w:rsid w:val="00E45756"/>
    <w:rsid w:val="00E45F77"/>
    <w:rsid w:val="00E53C4E"/>
    <w:rsid w:val="00E55D74"/>
    <w:rsid w:val="00E55FAE"/>
    <w:rsid w:val="00EB5252"/>
    <w:rsid w:val="00ED4963"/>
    <w:rsid w:val="00EF18D8"/>
    <w:rsid w:val="00F07226"/>
    <w:rsid w:val="00F25EAE"/>
    <w:rsid w:val="00F405F8"/>
    <w:rsid w:val="00F407B7"/>
    <w:rsid w:val="00F452D9"/>
    <w:rsid w:val="00F46FBE"/>
    <w:rsid w:val="00F54405"/>
    <w:rsid w:val="00F670DA"/>
    <w:rsid w:val="00F6710A"/>
    <w:rsid w:val="00F75730"/>
    <w:rsid w:val="00F76AC1"/>
    <w:rsid w:val="00FB21D8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TOCHeading">
    <w:name w:val="TOC Heading"/>
    <w:basedOn w:val="Heading1"/>
    <w:next w:val="Normal"/>
    <w:uiPriority w:val="39"/>
    <w:unhideWhenUsed/>
    <w:qFormat/>
    <w:rsid w:val="002925F4"/>
    <w:pPr>
      <w:keepNext/>
      <w:keepLines/>
      <w:spacing w:before="480" w:after="0" w:line="276" w:lineRule="auto"/>
      <w:contextualSpacing w:val="0"/>
      <w:outlineLvl w:val="9"/>
    </w:pPr>
    <w:rPr>
      <w:b/>
      <w:bCs/>
      <w:caps w:val="0"/>
      <w:kern w:val="0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2925F4"/>
    <w:pPr>
      <w:spacing w:before="120" w:after="0"/>
    </w:pPr>
    <w:rPr>
      <w:rFonts w:cstheme="minorHAnsi"/>
      <w:b/>
      <w:bCs/>
      <w:i/>
      <w:iCs/>
    </w:rPr>
  </w:style>
  <w:style w:type="character" w:styleId="Hyperlink">
    <w:name w:val="Hyperlink"/>
    <w:basedOn w:val="DefaultParagraphFont"/>
    <w:uiPriority w:val="99"/>
    <w:unhideWhenUsed/>
    <w:rsid w:val="002925F4"/>
    <w:rPr>
      <w:color w:val="6B9F25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2925F4"/>
    <w:pPr>
      <w:spacing w:before="120" w:after="0"/>
      <w:ind w:left="240"/>
    </w:pPr>
    <w:rPr>
      <w:rFonts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2925F4"/>
    <w:pPr>
      <w:spacing w:after="0"/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925F4"/>
    <w:pPr>
      <w:spacing w:after="0"/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925F4"/>
    <w:pPr>
      <w:spacing w:after="0"/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925F4"/>
    <w:pPr>
      <w:spacing w:after="0"/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925F4"/>
    <w:pPr>
      <w:spacing w:after="0"/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925F4"/>
    <w:pPr>
      <w:spacing w:after="0"/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925F4"/>
    <w:pPr>
      <w:spacing w:after="0"/>
      <w:ind w:left="192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{BFF1CC76-0404-B346-993D-4F009A48F28F}tf00793299_win32.dotx</Template>
  <TotalTime>0</TotalTime>
  <Pages>27</Pages>
  <Words>1628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2024-04-17T00:08:00Z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