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FF4EDC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EndPr/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FF4EDC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EndPr/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5862BDF8" w:rsidR="005573AE" w:rsidRDefault="00FF4EDC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EndPr/>
              <w:sdtContent>
                <w:r w:rsidR="005573AE">
                  <w:rPr>
                    <w:color w:val="683DBD"/>
                  </w:rPr>
                  <w:t>2/19/24 – 2/27/24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04D546CA" w:rsidR="0098119C" w:rsidRPr="0098119C" w:rsidRDefault="00FF4EDC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EndPr/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EndPr/>
              <w:sdtContent>
                <w:r w:rsidR="00583EA8">
                  <w:t>2/19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3D549C2A" w:rsidR="0098119C" w:rsidRPr="0098119C" w:rsidRDefault="00FF4EDC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EndPr/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EndPr/>
              <w:sdtContent>
                <w:r w:rsidR="00583EA8">
                  <w:t>2/20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2182CD07" w:rsidR="0098119C" w:rsidRPr="0098119C" w:rsidRDefault="00FF4EDC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EndPr/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EndPr/>
              <w:sdtContent>
                <w:r w:rsidR="00583EA8">
                  <w:t>2/21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3BFCC01A" w:rsidR="0098119C" w:rsidRPr="0098119C" w:rsidRDefault="00FF4EDC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EndPr/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EndPr/>
              <w:sdtContent>
                <w:r w:rsidR="00583EA8">
                  <w:t>2/22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01153CB2" w:rsidR="0098119C" w:rsidRPr="0098119C" w:rsidRDefault="00FF4EDC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EndPr/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EndPr/>
              <w:sdtContent>
                <w:r w:rsidR="00583EA8">
                  <w:t>2/24</w:t>
                </w:r>
              </w:sdtContent>
            </w:sdt>
          </w:p>
        </w:tc>
      </w:tr>
      <w:tr w:rsidR="00583EA8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D068CF" w:rsidRPr="005569EE" w:rsidRDefault="00FF4EDC" w:rsidP="005569EE">
            <w:pPr>
              <w:pStyle w:val="Category"/>
            </w:pPr>
            <w:sdt>
              <w:sdtPr>
                <w:id w:val="2097130126"/>
                <w:placeholder>
                  <w:docPart w:val="804C06BC24681849978EAAC79C0A71A4"/>
                </w:placeholder>
                <w15:appearance w15:val="hidden"/>
              </w:sdtPr>
              <w:sdtEndPr/>
              <w:sdtContent>
                <w:r w:rsidR="00583EA8">
                  <w:t>Molly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D1A2C33" w:rsidR="00D068CF" w:rsidRPr="00864335" w:rsidRDefault="00FF4EDC" w:rsidP="0098119C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645A4601F86CCC4C9E024134DE89477B"/>
                </w:placeholder>
                <w15:appearance w15:val="hidden"/>
              </w:sdtPr>
              <w:sdtEndPr/>
              <w:sdtContent>
                <w:r w:rsidR="00583EA8">
                  <w:rPr>
                    <w:b/>
                    <w:bCs/>
                  </w:rPr>
                  <w:t>Team Meeting: 5:30 – 7:30</w:t>
                </w:r>
              </w:sdtContent>
            </w:sdt>
            <w:r w:rsidR="00A50E5B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6858283" w14:textId="224978F2" w:rsidR="008F2590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Company Web Site</w:t>
            </w:r>
          </w:p>
          <w:p w14:paraId="0EA941B9" w14:textId="03DF704C" w:rsidR="00BD12ED" w:rsidRPr="00BD12ED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D068CF" w:rsidRPr="00864335" w:rsidRDefault="00D068CF" w:rsidP="0098119C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0A58B28E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FF4EDC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EndPr/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39724C85" w:rsidR="00AB312B" w:rsidRPr="005F1F13" w:rsidRDefault="00FF4EDC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EndPr/>
              <w:sdtContent>
                <w:r w:rsidR="00583EA8">
                  <w:rPr>
                    <w:b/>
                    <w:bCs/>
                  </w:rPr>
                  <w:t>Team Meeting: 5:30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E376A35" w14:textId="77777777" w:rsidR="00AF4B86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Company Web Site</w:t>
            </w:r>
          </w:p>
          <w:p w14:paraId="269C19BE" w14:textId="79DA13D2" w:rsidR="00AB312B" w:rsidRPr="00AF4B86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60623AB" w14:textId="77777777" w:rsidR="00AB312B" w:rsidRDefault="00AB312B" w:rsidP="004E607A">
            <w:pPr>
              <w:ind w:left="0"/>
            </w:pPr>
          </w:p>
          <w:p w14:paraId="4BF2198D" w14:textId="4EF6CADA" w:rsidR="00FF4EDC" w:rsidRPr="00FF4EDC" w:rsidRDefault="00FF4EDC" w:rsidP="00FF4EDC">
            <w:pPr>
              <w:jc w:val="center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6C38BA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AB312B" w:rsidRPr="005569EE" w:rsidRDefault="00FF4EDC" w:rsidP="005569EE">
            <w:pPr>
              <w:pStyle w:val="Category"/>
            </w:pPr>
            <w:sdt>
              <w:sdtPr>
                <w:id w:val="-618452090"/>
                <w:placeholder>
                  <w:docPart w:val="4B810F59081AFF42B32AB35B92943F99"/>
                </w:placeholder>
                <w15:appearance w15:val="hidden"/>
              </w:sdtPr>
              <w:sdtEndPr/>
              <w:sdtContent>
                <w:r w:rsidR="00583EA8">
                  <w:t>Dorothy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7AF258A6" w:rsidR="00AB312B" w:rsidRPr="005F1F13" w:rsidRDefault="00FF4EDC" w:rsidP="0098119C">
            <w:sdt>
              <w:sdtPr>
                <w:rPr>
                  <w:b/>
                  <w:bCs/>
                </w:rPr>
                <w:id w:val="-1521620830"/>
                <w:placeholder>
                  <w:docPart w:val="D50BA29C148BE14A9E813BB62A4E37A3"/>
                </w:placeholder>
                <w15:appearance w15:val="hidden"/>
              </w:sdtPr>
              <w:sdtEndPr/>
              <w:sdtContent>
                <w:r w:rsidR="00583EA8">
                  <w:rPr>
                    <w:b/>
                    <w:bCs/>
                  </w:rPr>
                  <w:t>Team Meeting: 5:30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07F146D" w14:textId="6D5EC39F" w:rsidR="00A11FE9" w:rsidRPr="00A11FE9" w:rsidRDefault="00A11FE9" w:rsidP="00712D00">
            <w:pPr>
              <w:ind w:left="0"/>
            </w:pPr>
            <w:r>
              <w:t>Up</w:t>
            </w:r>
            <w:r w:rsidR="00AB1E68">
              <w:t>-to-</w:t>
            </w:r>
            <w:r>
              <w:t>date website and URL due</w:t>
            </w:r>
          </w:p>
          <w:p w14:paraId="1FED2A91" w14:textId="2F4CCDC7" w:rsidR="00BD12ED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Company Web Site</w:t>
            </w:r>
          </w:p>
          <w:p w14:paraId="324A7212" w14:textId="6886C73A" w:rsidR="00AB312B" w:rsidRPr="005F1F13" w:rsidRDefault="00BD12ED" w:rsidP="00BD12ED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AB312B" w:rsidRPr="005F1F13" w:rsidRDefault="00AB312B" w:rsidP="004E607A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3F896AEB" w:rsidR="001F2A74" w:rsidRPr="0098119C" w:rsidRDefault="00FF4EDC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EndPr/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EndPr/>
              <w:sdtContent>
                <w:r w:rsidR="001F2A74">
                  <w:t>2/26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08DE5FD0" w:rsidR="001F2A74" w:rsidRPr="0098119C" w:rsidRDefault="00FF4EDC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EndPr/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EndPr/>
              <w:sdtContent>
                <w:r w:rsidR="001F2A74">
                  <w:t>2/27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FF4EDC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EndPr/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77777777" w:rsidR="001F2A74" w:rsidRPr="00864335" w:rsidRDefault="00FF4EDC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EndPr/>
              <w:sdtContent>
                <w:r w:rsidR="001F2A74">
                  <w:rPr>
                    <w:b/>
                    <w:bCs/>
                  </w:rPr>
                  <w:t>Team Meeting: 5:30 – 7:30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B0A179" w14:textId="77777777" w:rsidR="00743AA5" w:rsidRPr="008F2590" w:rsidRDefault="00743AA5" w:rsidP="00743AA5">
            <w:pPr>
              <w:ind w:left="0"/>
            </w:pPr>
            <w:r w:rsidRPr="008F2590">
              <w:t>2/19 Agenda Due</w:t>
            </w:r>
          </w:p>
          <w:p w14:paraId="7D2F915E" w14:textId="77777777" w:rsidR="00743AA5" w:rsidRDefault="00743AA5" w:rsidP="00743AA5">
            <w:pPr>
              <w:ind w:left="0"/>
            </w:pPr>
            <w:r w:rsidRPr="008F2590">
              <w:t>2/19 Meeting Minutes Due</w:t>
            </w:r>
          </w:p>
          <w:p w14:paraId="24E8D170" w14:textId="77777777" w:rsidR="00743AA5" w:rsidRDefault="00743AA5" w:rsidP="00743AA5">
            <w:pPr>
              <w:ind w:left="0"/>
            </w:pPr>
            <w:r>
              <w:t>Weekly Calendar Due</w:t>
            </w:r>
          </w:p>
          <w:p w14:paraId="450F2FFC" w14:textId="26AE03DB" w:rsidR="00743AA5" w:rsidRDefault="00743AA5" w:rsidP="006E0FEA">
            <w:pPr>
              <w:ind w:left="0"/>
            </w:pPr>
            <w:r>
              <w:t>Time Logs Due</w:t>
            </w:r>
          </w:p>
          <w:p w14:paraId="7E6C4F91" w14:textId="1160AE66" w:rsidR="006E0FEA" w:rsidRPr="008F2590" w:rsidRDefault="006E0FEA" w:rsidP="006E0FEA">
            <w:pPr>
              <w:ind w:left="0"/>
            </w:pPr>
            <w:r w:rsidRPr="008F2590">
              <w:t>2/</w:t>
            </w:r>
            <w:r>
              <w:t>26</w:t>
            </w:r>
            <w:r w:rsidRPr="008F2590">
              <w:t xml:space="preserve"> Agenda Due</w:t>
            </w:r>
          </w:p>
          <w:p w14:paraId="1C357347" w14:textId="64BEC40A" w:rsidR="006E0FEA" w:rsidRDefault="006E0FEA" w:rsidP="006E0FEA">
            <w:pPr>
              <w:ind w:left="0"/>
            </w:pPr>
            <w:r w:rsidRPr="008F2590">
              <w:t>2/</w:t>
            </w:r>
            <w:r>
              <w:t>26</w:t>
            </w:r>
            <w:r w:rsidRPr="008F2590">
              <w:t xml:space="preserve"> Meeting Minutes Due</w:t>
            </w:r>
          </w:p>
          <w:p w14:paraId="4994192C" w14:textId="77777777" w:rsidR="006E0FEA" w:rsidRDefault="006E0FEA" w:rsidP="006E0FEA">
            <w:pPr>
              <w:ind w:left="0"/>
            </w:pPr>
            <w:r>
              <w:t>Weekly Calendar Due</w:t>
            </w:r>
          </w:p>
          <w:p w14:paraId="52A9C884" w14:textId="732F53D4" w:rsidR="006E0FEA" w:rsidRPr="00EB13B3" w:rsidRDefault="006E0FEA" w:rsidP="00AF4B86">
            <w:pPr>
              <w:ind w:left="0"/>
            </w:pPr>
            <w:r>
              <w:t>Time Logs Due</w:t>
            </w:r>
          </w:p>
          <w:p w14:paraId="1AEF0EDA" w14:textId="43E566E9" w:rsidR="00AF4B86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Client Documentation</w:t>
            </w:r>
          </w:p>
          <w:p w14:paraId="7E896FE9" w14:textId="6019865A" w:rsidR="001F2A74" w:rsidRPr="00864335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FF4EDC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EndPr/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77777777" w:rsidR="001F2A74" w:rsidRPr="005F1F13" w:rsidRDefault="00FF4EDC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EndPr/>
              <w:sdtContent>
                <w:r w:rsidR="001F2A74">
                  <w:rPr>
                    <w:b/>
                    <w:bCs/>
                  </w:rPr>
                  <w:t>Team Meeting: 5:30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5630BD91" w14:textId="5C2EA0D0" w:rsidR="00946B9A" w:rsidRDefault="00946B9A" w:rsidP="00AF4B86">
            <w:r>
              <w:t>Blank Client Survey Due</w:t>
            </w:r>
          </w:p>
          <w:p w14:paraId="33E9402C" w14:textId="27299399" w:rsidR="00946B9A" w:rsidRDefault="00946B9A" w:rsidP="00AF4B86">
            <w:r>
              <w:t>Completed Client Survey Due</w:t>
            </w:r>
          </w:p>
          <w:p w14:paraId="600C0DDE" w14:textId="09693DE3" w:rsidR="00946B9A" w:rsidRDefault="00946B9A" w:rsidP="00AF4B86">
            <w:r>
              <w:t>Competitive Analysis Report/Industry Report Due</w:t>
            </w:r>
          </w:p>
          <w:p w14:paraId="42D05323" w14:textId="4D123F2E" w:rsidR="00A11FE9" w:rsidRPr="00946B9A" w:rsidRDefault="00946B9A" w:rsidP="00A11FE9">
            <w:r>
              <w:t>Audience Analysis with User Profiles Due</w:t>
            </w:r>
          </w:p>
          <w:p w14:paraId="57D74BAE" w14:textId="2F33181C" w:rsidR="00AF4B86" w:rsidRDefault="00AF4B86" w:rsidP="00AF4B86">
            <w:pPr>
              <w:rPr>
                <w:b/>
                <w:bCs/>
              </w:rPr>
            </w:pPr>
            <w:r>
              <w:rPr>
                <w:b/>
                <w:bCs/>
              </w:rPr>
              <w:t>11:59 – Client Documentation</w:t>
            </w:r>
          </w:p>
          <w:p w14:paraId="112F0161" w14:textId="00C5883A" w:rsidR="001F2A74" w:rsidRPr="005F1F13" w:rsidRDefault="00AF4B86" w:rsidP="00AF4B86"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FF4EDC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EndPr/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77777777" w:rsidR="001F2A74" w:rsidRPr="005F1F13" w:rsidRDefault="00FF4EDC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EndPr/>
              <w:sdtContent>
                <w:r w:rsidR="001F2A74">
                  <w:rPr>
                    <w:b/>
                    <w:bCs/>
                  </w:rPr>
                  <w:t>Team Meeting: 5:30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EndPr/>
            <w:sdtContent>
              <w:p w14:paraId="5BA637E9" w14:textId="06C0B14D" w:rsidR="00A11FE9" w:rsidRDefault="00A11FE9" w:rsidP="00FA1DDF">
                <w:r>
                  <w:t>U</w:t>
                </w:r>
                <w:r w:rsidR="00AB1E68">
                  <w:t>p-t</w:t>
                </w:r>
                <w:r>
                  <w:t>o</w:t>
                </w:r>
                <w:r w:rsidR="00AB1E68">
                  <w:t>-</w:t>
                </w:r>
                <w:r>
                  <w:t>date website and URL due</w:t>
                </w:r>
              </w:p>
              <w:p w14:paraId="2260B4AE" w14:textId="500E9CE7" w:rsidR="00FA1DDF" w:rsidRDefault="00FA1DDF" w:rsidP="00FA1DDF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Client Documentation</w:t>
                </w:r>
              </w:p>
              <w:p w14:paraId="4ACB77D0" w14:textId="73004775" w:rsidR="001F2A74" w:rsidRPr="005F1F13" w:rsidRDefault="00FA1DDF" w:rsidP="00FA1DDF"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25550F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CC68" w14:textId="77777777" w:rsidR="0025550F" w:rsidRDefault="0025550F" w:rsidP="005F1F13">
      <w:r>
        <w:separator/>
      </w:r>
    </w:p>
  </w:endnote>
  <w:endnote w:type="continuationSeparator" w:id="0">
    <w:p w14:paraId="7D0E531A" w14:textId="77777777" w:rsidR="0025550F" w:rsidRDefault="0025550F" w:rsidP="005F1F13">
      <w:r>
        <w:continuationSeparator/>
      </w:r>
    </w:p>
  </w:endnote>
  <w:endnote w:type="continuationNotice" w:id="1">
    <w:p w14:paraId="207728F4" w14:textId="77777777" w:rsidR="0025550F" w:rsidRDefault="0025550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8913" w14:textId="77777777" w:rsidR="0025550F" w:rsidRDefault="0025550F" w:rsidP="005F1F13">
      <w:r>
        <w:separator/>
      </w:r>
    </w:p>
  </w:footnote>
  <w:footnote w:type="continuationSeparator" w:id="0">
    <w:p w14:paraId="3F74E94D" w14:textId="77777777" w:rsidR="0025550F" w:rsidRDefault="0025550F" w:rsidP="005F1F13">
      <w:r>
        <w:continuationSeparator/>
      </w:r>
    </w:p>
  </w:footnote>
  <w:footnote w:type="continuationNotice" w:id="1">
    <w:p w14:paraId="0A8730E1" w14:textId="77777777" w:rsidR="0025550F" w:rsidRDefault="0025550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25D7F"/>
    <w:rsid w:val="000333C9"/>
    <w:rsid w:val="00033A00"/>
    <w:rsid w:val="00040C30"/>
    <w:rsid w:val="00041278"/>
    <w:rsid w:val="00042854"/>
    <w:rsid w:val="0005589B"/>
    <w:rsid w:val="00056EDE"/>
    <w:rsid w:val="00076078"/>
    <w:rsid w:val="00082BEC"/>
    <w:rsid w:val="00086F20"/>
    <w:rsid w:val="0009009B"/>
    <w:rsid w:val="00092CC1"/>
    <w:rsid w:val="000A311B"/>
    <w:rsid w:val="000A7999"/>
    <w:rsid w:val="000B3D25"/>
    <w:rsid w:val="000C4E81"/>
    <w:rsid w:val="000C5A25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C7EC2"/>
    <w:rsid w:val="001E6112"/>
    <w:rsid w:val="001F000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9163A"/>
    <w:rsid w:val="002A045A"/>
    <w:rsid w:val="002A74AA"/>
    <w:rsid w:val="002A7D8C"/>
    <w:rsid w:val="002F2BBF"/>
    <w:rsid w:val="00306CD7"/>
    <w:rsid w:val="00312440"/>
    <w:rsid w:val="00326117"/>
    <w:rsid w:val="00334CDA"/>
    <w:rsid w:val="00337D28"/>
    <w:rsid w:val="00345BFE"/>
    <w:rsid w:val="00360A44"/>
    <w:rsid w:val="003610DA"/>
    <w:rsid w:val="00367A91"/>
    <w:rsid w:val="00380EE6"/>
    <w:rsid w:val="003840DE"/>
    <w:rsid w:val="0039210D"/>
    <w:rsid w:val="003974FB"/>
    <w:rsid w:val="003B032F"/>
    <w:rsid w:val="003C4EFA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5DFD"/>
    <w:rsid w:val="00495F66"/>
    <w:rsid w:val="004D22C4"/>
    <w:rsid w:val="004E607A"/>
    <w:rsid w:val="004F2ADE"/>
    <w:rsid w:val="004F7C40"/>
    <w:rsid w:val="00503DAD"/>
    <w:rsid w:val="0050747B"/>
    <w:rsid w:val="00514EB5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C38BA"/>
    <w:rsid w:val="006D412E"/>
    <w:rsid w:val="006E0FEA"/>
    <w:rsid w:val="006E2F70"/>
    <w:rsid w:val="006F5FBB"/>
    <w:rsid w:val="00700308"/>
    <w:rsid w:val="00703861"/>
    <w:rsid w:val="00712D00"/>
    <w:rsid w:val="00716E01"/>
    <w:rsid w:val="00743AA5"/>
    <w:rsid w:val="00756657"/>
    <w:rsid w:val="007630DE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9022C0"/>
    <w:rsid w:val="00906F80"/>
    <w:rsid w:val="0091145C"/>
    <w:rsid w:val="00916BC4"/>
    <w:rsid w:val="00925561"/>
    <w:rsid w:val="00926C20"/>
    <w:rsid w:val="0093316C"/>
    <w:rsid w:val="00946B9A"/>
    <w:rsid w:val="00946E42"/>
    <w:rsid w:val="0095436E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742B7"/>
    <w:rsid w:val="00A75FF9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108EA"/>
    <w:rsid w:val="00C142DC"/>
    <w:rsid w:val="00C326AB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C424C"/>
    <w:rsid w:val="00DD1C79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4127"/>
    <w:rsid w:val="00E7430A"/>
    <w:rsid w:val="00E9685D"/>
    <w:rsid w:val="00EB13B3"/>
    <w:rsid w:val="00EC218C"/>
    <w:rsid w:val="00ED5B91"/>
    <w:rsid w:val="00EE260A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A1DDF"/>
    <w:rsid w:val="00FF2533"/>
    <w:rsid w:val="00FF4EDC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FA9745EA-64EB-374D-B0A0-BCE082ADF524%7dtf040191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330EA8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330EA8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330EA8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330EA8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330EA8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330EA8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330EA8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330EA8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330EA8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330EA8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804C06BC24681849978EAAC79C0A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404E-69AC-8844-A3BE-EDFAC89F2444}"/>
      </w:docPartPr>
      <w:docPartBody>
        <w:p w:rsidR="00425D7A" w:rsidRDefault="00330EA8">
          <w:pPr>
            <w:pStyle w:val="804C06BC24681849978EAAC79C0A71A4"/>
          </w:pPr>
          <w:r w:rsidRPr="0055291C">
            <w:t>Math</w:t>
          </w:r>
        </w:p>
      </w:docPartBody>
    </w:docPart>
    <w:docPart>
      <w:docPartPr>
        <w:name w:val="645A4601F86CCC4C9E024134DE89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6BF78-DDD2-F742-8770-D4C568F25669}"/>
      </w:docPartPr>
      <w:docPartBody>
        <w:p w:rsidR="00425D7A" w:rsidRDefault="00330EA8">
          <w:pPr>
            <w:pStyle w:val="645A4601F86CCC4C9E024134DE89477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330EA8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4B810F59081AFF42B32AB35B9294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BC8D-58A9-6B44-8D1F-B3216AF04D36}"/>
      </w:docPartPr>
      <w:docPartBody>
        <w:p w:rsidR="00425D7A" w:rsidRDefault="00330EA8">
          <w:pPr>
            <w:pStyle w:val="4B810F59081AFF42B32AB35B92943F99"/>
          </w:pPr>
          <w:r w:rsidRPr="0055291C">
            <w:t>History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50BA29C148BE14A9E813BB62A4E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DED1-EABF-844C-BD8A-8D0861941967}"/>
      </w:docPartPr>
      <w:docPartBody>
        <w:p w:rsidR="00425D7A" w:rsidRDefault="00E00B75" w:rsidP="00E00B75">
          <w:pPr>
            <w:pStyle w:val="D50BA29C148BE14A9E813BB62A4E37A3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330EA8"/>
    <w:rsid w:val="00425D7A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804C06BC24681849978EAAC79C0A71A4">
    <w:name w:val="804C06BC24681849978EAAC79C0A71A4"/>
  </w:style>
  <w:style w:type="paragraph" w:customStyle="1" w:styleId="645A4601F86CCC4C9E024134DE89477B">
    <w:name w:val="645A4601F86CCC4C9E024134DE89477B"/>
  </w:style>
  <w:style w:type="paragraph" w:customStyle="1" w:styleId="487DF61DA6A40F4AB871F423D254B57B">
    <w:name w:val="487DF61DA6A40F4AB871F423D254B57B"/>
  </w:style>
  <w:style w:type="paragraph" w:customStyle="1" w:styleId="4B810F59081AFF42B32AB35B92943F99">
    <w:name w:val="4B810F59081AFF42B32AB35B92943F99"/>
  </w:style>
  <w:style w:type="paragraph" w:customStyle="1" w:styleId="708BD8A811BF36458E3A21DAA216D3C7">
    <w:name w:val="708BD8A811BF36458E3A21DAA216D3C7"/>
    <w:rsid w:val="00E00B75"/>
  </w:style>
  <w:style w:type="paragraph" w:customStyle="1" w:styleId="D50BA29C148BE14A9E813BB62A4E37A3">
    <w:name w:val="D50BA29C148BE14A9E813BB62A4E37A3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sheet (color, landscape).dotx</Template>
  <TotalTime>0</TotalTime>
  <Pages>2</Pages>
  <Words>259</Words>
  <Characters>1176</Characters>
  <Application>Microsoft Office Word</Application>
  <DocSecurity>0</DocSecurity>
  <Lines>49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2024-02-23T00:48:00Z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