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01B1F400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5573AE">
                  <w:rPr>
                    <w:color w:val="683DBD"/>
                  </w:rPr>
                  <w:t xml:space="preserve">2/19/24 – </w:t>
                </w:r>
                <w:r w:rsidR="00391135">
                  <w:rPr>
                    <w:color w:val="683DBD"/>
                  </w:rPr>
                  <w:t>3</w:t>
                </w:r>
                <w:r w:rsidR="005573AE">
                  <w:rPr>
                    <w:color w:val="683DBD"/>
                  </w:rPr>
                  <w:t>/</w:t>
                </w:r>
                <w:r w:rsidR="00391135">
                  <w:rPr>
                    <w:color w:val="683DBD"/>
                  </w:rPr>
                  <w:t>05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15FF9D5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583EA8">
                  <w:t>2/</w:t>
                </w:r>
                <w:r w:rsidR="00F845A3">
                  <w:t>26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73D3FB5D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583EA8">
                  <w:t>2/2</w:t>
                </w:r>
                <w:r w:rsidR="00F845A3">
                  <w:t>7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29432C86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583EA8">
                  <w:t>2/2</w:t>
                </w:r>
                <w:r w:rsidR="00F845A3">
                  <w:t>8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26019767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583EA8">
                  <w:t>2/2</w:t>
                </w:r>
                <w:r w:rsidR="00F845A3">
                  <w:t>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20D37C14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F845A3">
                  <w:t>3</w:t>
                </w:r>
                <w:r w:rsidR="00583EA8">
                  <w:t>/</w:t>
                </w:r>
                <w:r w:rsidR="00F845A3">
                  <w:t>01</w:t>
                </w:r>
              </w:sdtContent>
            </w:sdt>
          </w:p>
        </w:tc>
      </w:tr>
      <w:tr w:rsidR="00583EA8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D068CF" w:rsidRPr="005569EE" w:rsidRDefault="00000000" w:rsidP="005569EE">
            <w:pPr>
              <w:pStyle w:val="Category"/>
            </w:pPr>
            <w:sdt>
              <w:sdtPr>
                <w:id w:val="2097130126"/>
                <w:placeholder>
                  <w:docPart w:val="804C06BC24681849978EAAC79C0A71A4"/>
                </w:placeholder>
                <w15:appearance w15:val="hidden"/>
              </w:sdtPr>
              <w:sdtContent>
                <w:r w:rsidR="00583EA8">
                  <w:t>Molly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D068CF" w:rsidRPr="00864335" w:rsidRDefault="00000000" w:rsidP="0098119C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645A4601F86CCC4C9E024134DE89477B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  <w:r w:rsidR="00A50E5B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D14F4E0" w14:textId="2702C4DE" w:rsidR="00EE6D04" w:rsidRDefault="00EE6D04" w:rsidP="00EE6D04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– Client Project </w:t>
            </w:r>
            <w:r>
              <w:rPr>
                <w:b/>
                <w:bCs/>
              </w:rPr>
              <w:t>Discovery Documentation</w:t>
            </w:r>
          </w:p>
          <w:p w14:paraId="0EA941B9" w14:textId="03DF704C" w:rsidR="00BD12ED" w:rsidRPr="00BD12ED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D068CF" w:rsidRPr="00864335" w:rsidRDefault="00D068CF" w:rsidP="0098119C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0A58B28E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6EE984B" w14:textId="77777777" w:rsidR="00EE6D04" w:rsidRDefault="00EE6D04" w:rsidP="00EE6D04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Discovery Documentation</w:t>
            </w:r>
          </w:p>
          <w:p w14:paraId="269C19BE" w14:textId="79DA13D2" w:rsidR="00AB312B" w:rsidRPr="00AF4B86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4EF6CADA" w:rsidR="00AB312B" w:rsidRPr="005F1F13" w:rsidRDefault="00AB312B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6C38BA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AB312B" w:rsidRPr="005569EE" w:rsidRDefault="00000000" w:rsidP="005569EE">
            <w:pPr>
              <w:pStyle w:val="Category"/>
            </w:pPr>
            <w:sdt>
              <w:sdtPr>
                <w:id w:val="-618452090"/>
                <w:placeholder>
                  <w:docPart w:val="4B810F59081AFF42B32AB35B92943F99"/>
                </w:placeholder>
                <w15:appearance w15:val="hidden"/>
              </w:sdtPr>
              <w:sdtContent>
                <w:r w:rsidR="00583EA8">
                  <w:t>Dorothy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AB312B" w:rsidRPr="005F1F13" w:rsidRDefault="00000000" w:rsidP="0098119C">
            <w:sdt>
              <w:sdtPr>
                <w:rPr>
                  <w:b/>
                  <w:bCs/>
                </w:rPr>
                <w:id w:val="-1521620830"/>
                <w:placeholder>
                  <w:docPart w:val="D50BA29C148BE14A9E813BB62A4E37A3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07F146D" w14:textId="6D5EC39F" w:rsidR="00A11FE9" w:rsidRPr="00A11FE9" w:rsidRDefault="00A11FE9" w:rsidP="00712D00">
            <w:pPr>
              <w:ind w:left="0"/>
            </w:pPr>
            <w:r>
              <w:t>Up</w:t>
            </w:r>
            <w:r w:rsidR="00AB1E68">
              <w:t>-to-</w:t>
            </w:r>
            <w:r>
              <w:t>date website and URL due</w:t>
            </w:r>
          </w:p>
          <w:p w14:paraId="7A55369E" w14:textId="77777777" w:rsidR="00EE6D04" w:rsidRDefault="00EE6D04" w:rsidP="00EE6D04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Discovery Documentation</w:t>
            </w:r>
          </w:p>
          <w:p w14:paraId="324A7212" w14:textId="6886C73A" w:rsidR="00AB312B" w:rsidRPr="005F1F13" w:rsidRDefault="00BD12ED" w:rsidP="00BD12ED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AB312B" w:rsidRPr="005F1F13" w:rsidRDefault="00AB312B" w:rsidP="004E607A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5870D8E5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F845A3">
                  <w:t>3</w:t>
                </w:r>
                <w:r w:rsidR="001F2A74">
                  <w:t>/</w:t>
                </w:r>
                <w:r w:rsidR="00F845A3">
                  <w:t>0</w:t>
                </w:r>
                <w:r w:rsidR="00FC223B">
                  <w:t>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67980E0E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F845A3">
                  <w:t>3</w:t>
                </w:r>
                <w:r w:rsidR="001F2A74">
                  <w:t>/</w:t>
                </w:r>
                <w:r w:rsidR="00F845A3">
                  <w:t>0</w:t>
                </w:r>
                <w:r w:rsidR="00FC223B">
                  <w:t>5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9667411" w14:textId="6C60033D" w:rsidR="006B057D" w:rsidRPr="008F2590" w:rsidRDefault="006B057D" w:rsidP="006B057D">
            <w:pPr>
              <w:ind w:left="0"/>
            </w:pPr>
            <w:r w:rsidRPr="008F2590">
              <w:t>2/</w:t>
            </w:r>
            <w:r>
              <w:t>26</w:t>
            </w:r>
            <w:r w:rsidRPr="008F2590">
              <w:t xml:space="preserve"> Agenda Due</w:t>
            </w:r>
          </w:p>
          <w:p w14:paraId="2A7F7855" w14:textId="2E977B23" w:rsidR="006B057D" w:rsidRDefault="006B057D" w:rsidP="006B057D">
            <w:pPr>
              <w:ind w:left="0"/>
            </w:pPr>
            <w:r w:rsidRPr="008F2590">
              <w:t>2/</w:t>
            </w:r>
            <w:r>
              <w:t>26</w:t>
            </w:r>
            <w:r w:rsidRPr="008F2590">
              <w:t xml:space="preserve"> Meeting Minutes Due</w:t>
            </w:r>
          </w:p>
          <w:p w14:paraId="77382BA5" w14:textId="77777777" w:rsidR="006B057D" w:rsidRDefault="006B057D" w:rsidP="006B057D">
            <w:pPr>
              <w:ind w:left="0"/>
            </w:pPr>
            <w:r>
              <w:t>Weekly Calendar Due</w:t>
            </w:r>
          </w:p>
          <w:p w14:paraId="395F3678" w14:textId="40EF3FD1" w:rsidR="00391135" w:rsidRDefault="006B057D" w:rsidP="006B057D">
            <w:pPr>
              <w:ind w:left="0"/>
            </w:pPr>
            <w:r>
              <w:t>Time Logs Due</w:t>
            </w:r>
          </w:p>
          <w:p w14:paraId="09F7F3B0" w14:textId="2B95FC96" w:rsidR="00332EA4" w:rsidRDefault="00332EA4" w:rsidP="006B057D">
            <w:pPr>
              <w:ind w:left="0"/>
            </w:pPr>
            <w:r>
              <w:t xml:space="preserve">CPC </w:t>
            </w:r>
          </w:p>
          <w:p w14:paraId="29677A65" w14:textId="1C12F821" w:rsidR="00332EA4" w:rsidRDefault="00332EA4" w:rsidP="00332EA4">
            <w:pPr>
              <w:pStyle w:val="ListParagraph"/>
              <w:numPr>
                <w:ilvl w:val="0"/>
                <w:numId w:val="11"/>
              </w:numPr>
            </w:pPr>
            <w:r>
              <w:t>Creative Tone</w:t>
            </w:r>
          </w:p>
          <w:p w14:paraId="25D98F2F" w14:textId="3D682005" w:rsidR="00332EA4" w:rsidRDefault="00332EA4" w:rsidP="00332EA4">
            <w:pPr>
              <w:pStyle w:val="ListParagraph"/>
              <w:numPr>
                <w:ilvl w:val="0"/>
                <w:numId w:val="11"/>
              </w:numPr>
            </w:pPr>
            <w:r>
              <w:t>Goals</w:t>
            </w:r>
          </w:p>
          <w:p w14:paraId="69B7D901" w14:textId="3CF23228" w:rsidR="00332EA4" w:rsidRPr="00391135" w:rsidRDefault="00332EA4" w:rsidP="00332EA4">
            <w:pPr>
              <w:pStyle w:val="ListParagraph"/>
              <w:numPr>
                <w:ilvl w:val="0"/>
                <w:numId w:val="11"/>
              </w:numPr>
            </w:pPr>
            <w:r>
              <w:t>Target Mission</w:t>
            </w:r>
          </w:p>
          <w:p w14:paraId="1AEF0EDA" w14:textId="59B406F9" w:rsidR="00AF4B86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– </w:t>
            </w:r>
            <w:r w:rsidR="00C06E60">
              <w:rPr>
                <w:b/>
                <w:bCs/>
              </w:rPr>
              <w:t>Client Project Clarification</w:t>
            </w:r>
            <w:r w:rsidR="00B102C3">
              <w:rPr>
                <w:b/>
                <w:bCs/>
              </w:rPr>
              <w:t xml:space="preserve"> (CPC)</w:t>
            </w:r>
          </w:p>
          <w:p w14:paraId="7E896FE9" w14:textId="6019865A" w:rsidR="001F2A74" w:rsidRPr="00864335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A95C3E2" w14:textId="77777777" w:rsidR="00332EA4" w:rsidRDefault="00332EA4" w:rsidP="00332EA4">
            <w:pPr>
              <w:ind w:left="0"/>
            </w:pPr>
            <w:r>
              <w:t xml:space="preserve">CPC </w:t>
            </w:r>
          </w:p>
          <w:p w14:paraId="6E889DEC" w14:textId="4421167C" w:rsidR="00332EA4" w:rsidRDefault="00332EA4" w:rsidP="00332EA4">
            <w:pPr>
              <w:pStyle w:val="ListParagraph"/>
              <w:numPr>
                <w:ilvl w:val="0"/>
                <w:numId w:val="11"/>
              </w:numPr>
            </w:pPr>
            <w:r>
              <w:t>Target Audience</w:t>
            </w:r>
          </w:p>
          <w:p w14:paraId="665E4BFB" w14:textId="2D1BA6BD" w:rsidR="00332EA4" w:rsidRPr="00332EA4" w:rsidRDefault="00332EA4" w:rsidP="00332EA4">
            <w:pPr>
              <w:pStyle w:val="ListParagraph"/>
              <w:numPr>
                <w:ilvl w:val="0"/>
                <w:numId w:val="11"/>
              </w:numPr>
            </w:pPr>
            <w:r>
              <w:t>Competitive Positioning</w:t>
            </w:r>
          </w:p>
          <w:p w14:paraId="7B2D88CE" w14:textId="17157839" w:rsidR="00C06E60" w:rsidRDefault="00C06E60" w:rsidP="00C06E60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Project Clarification</w:t>
            </w:r>
            <w:r w:rsidR="00B102C3">
              <w:rPr>
                <w:b/>
                <w:bCs/>
              </w:rPr>
              <w:t xml:space="preserve"> (CPC)</w:t>
            </w:r>
          </w:p>
          <w:p w14:paraId="112F0161" w14:textId="00C5883A" w:rsidR="001F2A74" w:rsidRPr="005F1F13" w:rsidRDefault="00AF4B86" w:rsidP="00AF4B86"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5D403F72" w14:textId="77777777" w:rsidR="00A651B4" w:rsidRDefault="00A651B4" w:rsidP="00A651B4">
                <w:pPr>
                  <w:ind w:left="0"/>
                </w:pPr>
                <w:r>
                  <w:t xml:space="preserve">CPC </w:t>
                </w:r>
              </w:p>
              <w:p w14:paraId="04CEEDC1" w14:textId="7CD13A0C" w:rsidR="00A651B4" w:rsidRDefault="00A651B4" w:rsidP="00A651B4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Overview</w:t>
                </w:r>
              </w:p>
              <w:p w14:paraId="56AA1717" w14:textId="139A063C" w:rsidR="00A651B4" w:rsidRDefault="00A651B4" w:rsidP="00A651B4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Mission statement</w:t>
                </w:r>
              </w:p>
              <w:p w14:paraId="5911E1C5" w14:textId="1E12EA10" w:rsidR="00EE6D04" w:rsidRDefault="00EE6D04" w:rsidP="00EE6D04">
                <w:pPr>
                  <w:ind w:left="0"/>
                </w:pPr>
                <w:r>
                  <w:t>Up-to-date website and URL due</w:t>
                </w:r>
              </w:p>
              <w:p w14:paraId="1CE630A3" w14:textId="2746DA01" w:rsidR="00C06E60" w:rsidRPr="00C06E60" w:rsidRDefault="00C06E60" w:rsidP="00C06E60">
                <w:r>
                  <w:rPr>
                    <w:b/>
                    <w:bCs/>
                  </w:rPr>
                  <w:t>11:59 – Client Project Clarification</w:t>
                </w:r>
                <w:r w:rsidR="00B102C3">
                  <w:rPr>
                    <w:b/>
                    <w:bCs/>
                  </w:rPr>
                  <w:t xml:space="preserve"> (CPC)</w:t>
                </w:r>
              </w:p>
              <w:p w14:paraId="4ACB77D0" w14:textId="73004775" w:rsidR="001F2A74" w:rsidRPr="005F1F13" w:rsidRDefault="00FA1DDF" w:rsidP="00FA1DDF"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48483C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3E6F1" w14:textId="77777777" w:rsidR="0048483C" w:rsidRDefault="0048483C" w:rsidP="005F1F13">
      <w:r>
        <w:separator/>
      </w:r>
    </w:p>
  </w:endnote>
  <w:endnote w:type="continuationSeparator" w:id="0">
    <w:p w14:paraId="02257E4D" w14:textId="77777777" w:rsidR="0048483C" w:rsidRDefault="0048483C" w:rsidP="005F1F13">
      <w:r>
        <w:continuationSeparator/>
      </w:r>
    </w:p>
  </w:endnote>
  <w:endnote w:type="continuationNotice" w:id="1">
    <w:p w14:paraId="6B59257C" w14:textId="77777777" w:rsidR="0048483C" w:rsidRDefault="0048483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6C09" w14:textId="77777777" w:rsidR="0048483C" w:rsidRDefault="0048483C" w:rsidP="005F1F13">
      <w:r>
        <w:separator/>
      </w:r>
    </w:p>
  </w:footnote>
  <w:footnote w:type="continuationSeparator" w:id="0">
    <w:p w14:paraId="2D7155DE" w14:textId="77777777" w:rsidR="0048483C" w:rsidRDefault="0048483C" w:rsidP="005F1F13">
      <w:r>
        <w:continuationSeparator/>
      </w:r>
    </w:p>
  </w:footnote>
  <w:footnote w:type="continuationNotice" w:id="1">
    <w:p w14:paraId="15BE2ADB" w14:textId="77777777" w:rsidR="0048483C" w:rsidRDefault="0048483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25D7F"/>
    <w:rsid w:val="000333C9"/>
    <w:rsid w:val="00033A00"/>
    <w:rsid w:val="00040C30"/>
    <w:rsid w:val="00041278"/>
    <w:rsid w:val="00042854"/>
    <w:rsid w:val="0005589B"/>
    <w:rsid w:val="00056EDE"/>
    <w:rsid w:val="00076078"/>
    <w:rsid w:val="00082BEC"/>
    <w:rsid w:val="00086F20"/>
    <w:rsid w:val="0009009B"/>
    <w:rsid w:val="00092CC1"/>
    <w:rsid w:val="000A311B"/>
    <w:rsid w:val="000A7999"/>
    <w:rsid w:val="000B3D25"/>
    <w:rsid w:val="000C4E81"/>
    <w:rsid w:val="000C5A25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C7EC2"/>
    <w:rsid w:val="001E6112"/>
    <w:rsid w:val="001F000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9163A"/>
    <w:rsid w:val="002A045A"/>
    <w:rsid w:val="002A74AA"/>
    <w:rsid w:val="002A7D8C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91135"/>
    <w:rsid w:val="0039210D"/>
    <w:rsid w:val="003974FB"/>
    <w:rsid w:val="003B032F"/>
    <w:rsid w:val="003C4EFA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D22C4"/>
    <w:rsid w:val="004E607A"/>
    <w:rsid w:val="004F2ADE"/>
    <w:rsid w:val="004F7C40"/>
    <w:rsid w:val="0050313B"/>
    <w:rsid w:val="00503DAD"/>
    <w:rsid w:val="0050747B"/>
    <w:rsid w:val="00514EB5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B057D"/>
    <w:rsid w:val="006C38BA"/>
    <w:rsid w:val="006D412E"/>
    <w:rsid w:val="006E0FEA"/>
    <w:rsid w:val="006E2F70"/>
    <w:rsid w:val="006F5FBB"/>
    <w:rsid w:val="00700308"/>
    <w:rsid w:val="00703861"/>
    <w:rsid w:val="00712D00"/>
    <w:rsid w:val="00716E01"/>
    <w:rsid w:val="00743AA5"/>
    <w:rsid w:val="00756657"/>
    <w:rsid w:val="007630DE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9022C0"/>
    <w:rsid w:val="00906F80"/>
    <w:rsid w:val="0091145C"/>
    <w:rsid w:val="00916BC4"/>
    <w:rsid w:val="00925561"/>
    <w:rsid w:val="00926C20"/>
    <w:rsid w:val="0093316C"/>
    <w:rsid w:val="00946B9A"/>
    <w:rsid w:val="00946E42"/>
    <w:rsid w:val="0095436E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4127"/>
    <w:rsid w:val="00E7430A"/>
    <w:rsid w:val="00E9685D"/>
    <w:rsid w:val="00EB13B3"/>
    <w:rsid w:val="00EC218C"/>
    <w:rsid w:val="00ED5B91"/>
    <w:rsid w:val="00EE260A"/>
    <w:rsid w:val="00EE6D04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804C06BC24681849978EAAC79C0A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404E-69AC-8844-A3BE-EDFAC89F2444}"/>
      </w:docPartPr>
      <w:docPartBody>
        <w:p w:rsidR="00425D7A" w:rsidRDefault="00000000">
          <w:pPr>
            <w:pStyle w:val="804C06BC24681849978EAAC79C0A71A4"/>
          </w:pPr>
          <w:r w:rsidRPr="0055291C">
            <w:t>Math</w:t>
          </w:r>
        </w:p>
      </w:docPartBody>
    </w:docPart>
    <w:docPart>
      <w:docPartPr>
        <w:name w:val="645A4601F86CCC4C9E024134DE89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6BF78-DDD2-F742-8770-D4C568F25669}"/>
      </w:docPartPr>
      <w:docPartBody>
        <w:p w:rsidR="00425D7A" w:rsidRDefault="00000000">
          <w:pPr>
            <w:pStyle w:val="645A4601F86CCC4C9E024134DE89477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4B810F59081AFF42B32AB35B9294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BC8D-58A9-6B44-8D1F-B3216AF04D36}"/>
      </w:docPartPr>
      <w:docPartBody>
        <w:p w:rsidR="00425D7A" w:rsidRDefault="00000000">
          <w:pPr>
            <w:pStyle w:val="4B810F59081AFF42B32AB35B92943F99"/>
          </w:pPr>
          <w:r w:rsidRPr="0055291C">
            <w:t>History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50BA29C148BE14A9E813BB62A4E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DED1-EABF-844C-BD8A-8D0861941967}"/>
      </w:docPartPr>
      <w:docPartBody>
        <w:p w:rsidR="00425D7A" w:rsidRDefault="00E00B75" w:rsidP="00E00B75">
          <w:pPr>
            <w:pStyle w:val="D50BA29C148BE14A9E813BB62A4E37A3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425D7A"/>
    <w:rsid w:val="00CB741B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804C06BC24681849978EAAC79C0A71A4">
    <w:name w:val="804C06BC24681849978EAAC79C0A71A4"/>
  </w:style>
  <w:style w:type="paragraph" w:customStyle="1" w:styleId="645A4601F86CCC4C9E024134DE89477B">
    <w:name w:val="645A4601F86CCC4C9E024134DE89477B"/>
  </w:style>
  <w:style w:type="paragraph" w:customStyle="1" w:styleId="487DF61DA6A40F4AB871F423D254B57B">
    <w:name w:val="487DF61DA6A40F4AB871F423D254B57B"/>
  </w:style>
  <w:style w:type="paragraph" w:customStyle="1" w:styleId="4B810F59081AFF42B32AB35B92943F99">
    <w:name w:val="4B810F59081AFF42B32AB35B92943F99"/>
  </w:style>
  <w:style w:type="paragraph" w:customStyle="1" w:styleId="708BD8A811BF36458E3A21DAA216D3C7">
    <w:name w:val="708BD8A811BF36458E3A21DAA216D3C7"/>
    <w:rsid w:val="00E00B75"/>
  </w:style>
  <w:style w:type="paragraph" w:customStyle="1" w:styleId="D50BA29C148BE14A9E813BB62A4E37A3">
    <w:name w:val="D50BA29C148BE14A9E813BB62A4E37A3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sheet (color, landscape).dotx</Template>
  <TotalTime>0</TotalTime>
  <Pages>2</Pages>
  <Words>260</Words>
  <Characters>1183</Characters>
  <Application>Microsoft Office Word</Application>
  <DocSecurity>0</DocSecurity>
  <Lines>49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2024-02-27T17:35:00Z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