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1D2C1402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4F7F8A">
                  <w:rPr>
                    <w:color w:val="683DBD"/>
                  </w:rPr>
                  <w:t>3/4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4F7F8A">
                  <w:rPr>
                    <w:color w:val="683DBD"/>
                  </w:rPr>
                  <w:t>3</w:t>
                </w:r>
                <w:r w:rsidR="005573AE">
                  <w:rPr>
                    <w:color w:val="683DBD"/>
                  </w:rPr>
                  <w:t>/</w:t>
                </w:r>
                <w:r w:rsidR="00C8106E">
                  <w:rPr>
                    <w:color w:val="683DBD"/>
                  </w:rPr>
                  <w:t>26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03C431E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4F7F8A">
                  <w:t>3/4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0B34CDB4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4F7F8A">
                  <w:t>3/5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1259699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4F7F8A">
                  <w:t>3/6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61172B7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4F7F8A">
                  <w:t>3/7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511C3BA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4F7F8A">
                  <w:t>3/8</w:t>
                </w:r>
              </w:sdtContent>
            </w:sdt>
          </w:p>
        </w:tc>
      </w:tr>
      <w:tr w:rsidR="00825109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825109" w:rsidRPr="005569EE" w:rsidRDefault="00000000" w:rsidP="00825109">
            <w:pPr>
              <w:pStyle w:val="Category"/>
            </w:pPr>
            <w:sdt>
              <w:sdtPr>
                <w:id w:val="2097130126"/>
                <w:placeholder>
                  <w:docPart w:val="7E09F91424F93C4DBFCFBA2A7E8C5D10"/>
                </w:placeholder>
                <w15:appearance w15:val="hidden"/>
              </w:sdtPr>
              <w:sdtContent>
                <w:r w:rsidR="00825109">
                  <w:t>Molly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61CB57B9" w:rsidR="00825109" w:rsidRPr="00864335" w:rsidRDefault="00000000" w:rsidP="0082510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365A2638AEB2744E83AF912623BF0CCF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  <w:r w:rsidR="00825109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615CA19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2/26 Agenda Due</w:t>
            </w:r>
          </w:p>
          <w:p w14:paraId="5CF6E112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2/26 Meeting Minutes Due</w:t>
            </w:r>
          </w:p>
          <w:p w14:paraId="06254E07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602F17E4" w14:textId="77777777" w:rsidR="00825109" w:rsidRPr="00874682" w:rsidRDefault="00825109" w:rsidP="0082510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09B46C42" w14:textId="77777777" w:rsidR="00825109" w:rsidRDefault="00825109" w:rsidP="00825109">
            <w:pPr>
              <w:ind w:left="0"/>
            </w:pPr>
            <w:r>
              <w:t xml:space="preserve">CPC </w:t>
            </w:r>
          </w:p>
          <w:p w14:paraId="69A9DF10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Creative Tone</w:t>
            </w:r>
          </w:p>
          <w:p w14:paraId="34DF66C5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Goals</w:t>
            </w:r>
          </w:p>
          <w:p w14:paraId="79765400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Target Mission</w:t>
            </w:r>
          </w:p>
          <w:p w14:paraId="4B818C4B" w14:textId="77777777" w:rsidR="00825109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Clarification (CPC)</w:t>
            </w:r>
          </w:p>
          <w:p w14:paraId="0EA941B9" w14:textId="43F002AC" w:rsidR="00825109" w:rsidRPr="00BD12ED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825109" w:rsidRPr="00864335" w:rsidRDefault="00825109" w:rsidP="00825109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0A58B28E" w:rsidR="00825109" w:rsidRPr="00864335" w:rsidRDefault="00825109" w:rsidP="00825109">
            <w:pPr>
              <w:ind w:left="0"/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5FB2B59" w14:textId="77777777" w:rsidR="008F6693" w:rsidRPr="00391135" w:rsidRDefault="008F6693" w:rsidP="008F6693">
            <w:pPr>
              <w:ind w:left="0"/>
            </w:pPr>
            <w:r>
              <w:t>11:59 – Approval Form, blank &amp; complete</w:t>
            </w:r>
          </w:p>
          <w:p w14:paraId="1D05E831" w14:textId="3BFF1C8B" w:rsidR="00825109" w:rsidRPr="00864335" w:rsidRDefault="00825109" w:rsidP="00825109">
            <w:pPr>
              <w:ind w:left="0"/>
              <w:rPr>
                <w:b/>
                <w:bCs/>
              </w:rPr>
            </w:pPr>
          </w:p>
        </w:tc>
      </w:tr>
      <w:tr w:rsidR="00825109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825109" w:rsidRPr="005569EE" w:rsidRDefault="00000000" w:rsidP="00825109">
            <w:pPr>
              <w:pStyle w:val="Category"/>
            </w:pPr>
            <w:sdt>
              <w:sdtPr>
                <w:id w:val="-1088771554"/>
                <w:placeholder>
                  <w:docPart w:val="7774EB4EB154174FBD702B2369DA960D"/>
                </w:placeholder>
                <w15:appearance w15:val="hidden"/>
              </w:sdtPr>
              <w:sdtContent>
                <w:r w:rsidR="00825109">
                  <w:t>Danielle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131B9BDE" w:rsidR="00825109" w:rsidRPr="005F1F13" w:rsidRDefault="00000000" w:rsidP="00825109">
            <w:sdt>
              <w:sdtPr>
                <w:rPr>
                  <w:b/>
                  <w:bCs/>
                </w:rPr>
                <w:id w:val="-617225722"/>
                <w:placeholder>
                  <w:docPart w:val="EFDD404843FF7F428BF4A93922380A7E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F9C79EB" w14:textId="77777777" w:rsidR="00825109" w:rsidRDefault="00825109" w:rsidP="00825109">
            <w:pPr>
              <w:ind w:left="0"/>
            </w:pPr>
            <w:r>
              <w:t xml:space="preserve">CPC </w:t>
            </w:r>
          </w:p>
          <w:p w14:paraId="70FE078E" w14:textId="77777777" w:rsidR="00825109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Target Audience</w:t>
            </w:r>
          </w:p>
          <w:p w14:paraId="5C74D4F6" w14:textId="77777777" w:rsidR="00825109" w:rsidRPr="00332EA4" w:rsidRDefault="00825109" w:rsidP="00825109">
            <w:pPr>
              <w:pStyle w:val="ListParagraph"/>
              <w:numPr>
                <w:ilvl w:val="0"/>
                <w:numId w:val="11"/>
              </w:numPr>
            </w:pPr>
            <w:r>
              <w:t>Competitive Positioning</w:t>
            </w:r>
          </w:p>
          <w:p w14:paraId="091ABD4F" w14:textId="77777777" w:rsidR="00825109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Clarification (CPC)</w:t>
            </w:r>
          </w:p>
          <w:p w14:paraId="269C19BE" w14:textId="61DD2E4E" w:rsidR="00825109" w:rsidRPr="00AF4B86" w:rsidRDefault="00825109" w:rsidP="0082510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825109" w:rsidRPr="005F1F13" w:rsidRDefault="00825109" w:rsidP="00825109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4EF6CADA" w:rsidR="00825109" w:rsidRPr="005F1F13" w:rsidRDefault="00825109" w:rsidP="0082510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825109" w:rsidRPr="005F1F13" w:rsidRDefault="00825109" w:rsidP="00825109"/>
        </w:tc>
      </w:tr>
      <w:tr w:rsidR="00825109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825109" w:rsidRPr="005569EE" w:rsidRDefault="00000000" w:rsidP="00825109">
            <w:pPr>
              <w:pStyle w:val="Category"/>
            </w:pPr>
            <w:sdt>
              <w:sdtPr>
                <w:id w:val="-618452090"/>
                <w:placeholder>
                  <w:docPart w:val="52955286A0387449B42D90306E56B132"/>
                </w:placeholder>
                <w15:appearance w15:val="hidden"/>
              </w:sdtPr>
              <w:sdtContent>
                <w:r w:rsidR="00825109">
                  <w:t>Dorothy</w:t>
                </w:r>
              </w:sdtContent>
            </w:sdt>
            <w:r w:rsidR="00825109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C1E9240" w:rsidR="00825109" w:rsidRPr="005F1F13" w:rsidRDefault="00000000" w:rsidP="00825109">
            <w:sdt>
              <w:sdtPr>
                <w:rPr>
                  <w:b/>
                  <w:bCs/>
                </w:rPr>
                <w:id w:val="-1521620830"/>
                <w:placeholder>
                  <w:docPart w:val="58DE38A942DAD94BA2E95E47418917D1"/>
                </w:placeholder>
                <w15:appearance w15:val="hidden"/>
              </w:sdtPr>
              <w:sdtContent>
                <w:r w:rsidR="0082510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-4990987"/>
              <w:placeholder>
                <w:docPart w:val="B306B75C54D0F64A80286E07A940D2F0"/>
              </w:placeholder>
              <w15:appearance w15:val="hidden"/>
            </w:sdtPr>
            <w:sdtContent>
              <w:p w14:paraId="2EAEBDB9" w14:textId="77777777" w:rsidR="00825109" w:rsidRDefault="00825109" w:rsidP="00825109">
                <w:pPr>
                  <w:ind w:left="0"/>
                </w:pPr>
                <w:r>
                  <w:t xml:space="preserve">CPC </w:t>
                </w:r>
              </w:p>
              <w:p w14:paraId="00B11D1B" w14:textId="77777777" w:rsidR="00825109" w:rsidRDefault="00825109" w:rsidP="00825109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Overview</w:t>
                </w:r>
              </w:p>
              <w:p w14:paraId="25B63F72" w14:textId="77777777" w:rsidR="00825109" w:rsidRDefault="00825109" w:rsidP="00825109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Mission statement</w:t>
                </w:r>
              </w:p>
              <w:p w14:paraId="5BACB974" w14:textId="77777777" w:rsidR="00825109" w:rsidRDefault="00825109" w:rsidP="00825109">
                <w:pPr>
                  <w:ind w:left="0"/>
                </w:pPr>
                <w:r>
                  <w:t>Up-to-date website and URL due</w:t>
                </w:r>
              </w:p>
              <w:p w14:paraId="0C536F99" w14:textId="77777777" w:rsidR="00825109" w:rsidRPr="00C06E60" w:rsidRDefault="00825109" w:rsidP="00825109">
                <w:r>
                  <w:rPr>
                    <w:b/>
                    <w:bCs/>
                  </w:rPr>
                  <w:t>11:59 – Client Project Clarification (CPC)</w:t>
                </w:r>
              </w:p>
              <w:p w14:paraId="324A7212" w14:textId="77ECF148" w:rsidR="00825109" w:rsidRPr="005F1F13" w:rsidRDefault="00825109" w:rsidP="00825109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559BB34D" w:rsidR="00825109" w:rsidRPr="005F1F13" w:rsidRDefault="00E934F2" w:rsidP="00825109">
            <w:r>
              <w:t xml:space="preserve">11:59 - </w:t>
            </w:r>
            <w:r w:rsidR="00B34BE9">
              <w:t>Mission Statement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77777777" w:rsidR="00825109" w:rsidRPr="005F1F13" w:rsidRDefault="00825109" w:rsidP="00825109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825109" w:rsidRPr="005F1F13" w:rsidRDefault="00825109" w:rsidP="00825109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pPr w:leftFromText="180" w:rightFromText="180" w:vertAnchor="text" w:tblpY="1"/>
        <w:tblOverlap w:val="never"/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0D324E" w14:paraId="545685BF" w14:textId="77777777" w:rsidTr="000D324E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6CFF2F1" w14:textId="77777777" w:rsidR="000D324E" w:rsidRPr="005569EE" w:rsidRDefault="000D324E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2A7E9A2" w14:textId="49D9D018" w:rsidR="000D324E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1706522553"/>
                <w:placeholder>
                  <w:docPart w:val="D347E0B27C61C044A2DFCA737A3C8455"/>
                </w:placeholder>
                <w:showingPlcHdr/>
                <w15:appearance w15:val="hidden"/>
              </w:sdtPr>
              <w:sdtContent>
                <w:r w:rsidR="000D324E" w:rsidRPr="0098119C">
                  <w:t>mon</w:t>
                </w:r>
              </w:sdtContent>
            </w:sdt>
            <w:r w:rsidR="000D324E" w:rsidRPr="0098119C">
              <w:t xml:space="preserve"> </w:t>
            </w:r>
            <w:sdt>
              <w:sdtPr>
                <w:id w:val="1557667585"/>
                <w:placeholder>
                  <w:docPart w:val="F99D2F626A751B4BB1DD2195049A9E79"/>
                </w:placeholder>
                <w15:appearance w15:val="hidden"/>
              </w:sdtPr>
              <w:sdtContent>
                <w:r w:rsidR="000D324E">
                  <w:t>3/11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0EBAC83E" w14:textId="41351FDD" w:rsidR="000D324E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198007871"/>
                <w:placeholder>
                  <w:docPart w:val="A6D634EDD1117142A89DB57355585729"/>
                </w:placeholder>
                <w:showingPlcHdr/>
                <w15:appearance w15:val="hidden"/>
              </w:sdtPr>
              <w:sdtContent>
                <w:r w:rsidR="000D324E" w:rsidRPr="0098119C">
                  <w:t>TUE</w:t>
                </w:r>
              </w:sdtContent>
            </w:sdt>
            <w:r w:rsidR="000D324E" w:rsidRPr="0098119C">
              <w:t xml:space="preserve"> </w:t>
            </w:r>
            <w:sdt>
              <w:sdtPr>
                <w:id w:val="623816307"/>
                <w:placeholder>
                  <w:docPart w:val="D9C7053FF4FFA44E8FE7F16344665300"/>
                </w:placeholder>
                <w15:appearance w15:val="hidden"/>
              </w:sdtPr>
              <w:sdtContent>
                <w:r w:rsidR="000D324E">
                  <w:t>3/12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2EA0A494" w14:textId="1A78008D" w:rsidR="000D324E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911461469"/>
                <w:placeholder>
                  <w:docPart w:val="130656024C2B544BA9A62CA7B40CE4DC"/>
                </w:placeholder>
                <w:showingPlcHdr/>
                <w15:appearance w15:val="hidden"/>
              </w:sdtPr>
              <w:sdtContent>
                <w:r w:rsidR="000D324E" w:rsidRPr="0098119C">
                  <w:t>Wed</w:t>
                </w:r>
              </w:sdtContent>
            </w:sdt>
            <w:r w:rsidR="000D324E" w:rsidRPr="0098119C">
              <w:t xml:space="preserve"> </w:t>
            </w:r>
            <w:sdt>
              <w:sdtPr>
                <w:id w:val="1120804875"/>
                <w:placeholder>
                  <w:docPart w:val="08BB661C576F3F4DAE64397E4FF0B488"/>
                </w:placeholder>
                <w15:appearance w15:val="hidden"/>
              </w:sdtPr>
              <w:sdtContent>
                <w:r w:rsidR="000D324E">
                  <w:t>3/13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63D68221" w14:textId="60D39D1C" w:rsidR="000D324E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607106650"/>
                <w:placeholder>
                  <w:docPart w:val="0C008527BB8DC94A8CD49F4062FBCB22"/>
                </w:placeholder>
                <w:showingPlcHdr/>
                <w15:appearance w15:val="hidden"/>
              </w:sdtPr>
              <w:sdtContent>
                <w:r w:rsidR="000D324E" w:rsidRPr="0098119C">
                  <w:t>thurs</w:t>
                </w:r>
              </w:sdtContent>
            </w:sdt>
            <w:r w:rsidR="000D324E" w:rsidRPr="0098119C">
              <w:t xml:space="preserve"> </w:t>
            </w:r>
            <w:sdt>
              <w:sdtPr>
                <w:id w:val="1505172521"/>
                <w:placeholder>
                  <w:docPart w:val="BD5E04CE91D6DD46AAA3B8577C87FC2A"/>
                </w:placeholder>
                <w15:appearance w15:val="hidden"/>
              </w:sdtPr>
              <w:sdtContent>
                <w:r w:rsidR="000D324E">
                  <w:t>3/14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74B06F4" w14:textId="062FE9A0" w:rsidR="000D324E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1629315608"/>
                <w:placeholder>
                  <w:docPart w:val="7F79B00DDC032B44B52DAAB1BD7EDAAC"/>
                </w:placeholder>
                <w:showingPlcHdr/>
                <w15:appearance w15:val="hidden"/>
              </w:sdtPr>
              <w:sdtContent>
                <w:r w:rsidR="000D324E" w:rsidRPr="0098119C">
                  <w:t>fri</w:t>
                </w:r>
              </w:sdtContent>
            </w:sdt>
            <w:r w:rsidR="000D324E" w:rsidRPr="0098119C">
              <w:t xml:space="preserve"> </w:t>
            </w:r>
            <w:sdt>
              <w:sdtPr>
                <w:id w:val="962855483"/>
                <w:placeholder>
                  <w:docPart w:val="1118D6B1E8E9D842958085299320A301"/>
                </w:placeholder>
                <w15:appearance w15:val="hidden"/>
              </w:sdtPr>
              <w:sdtContent>
                <w:r w:rsidR="000D324E">
                  <w:t>3/15</w:t>
                </w:r>
              </w:sdtContent>
            </w:sdt>
          </w:p>
        </w:tc>
      </w:tr>
    </w:tbl>
    <w:tbl>
      <w:tblPr>
        <w:tblW w:w="14115" w:type="dxa"/>
        <w:tblInd w:w="-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08712C" w14:paraId="25EC32A6" w14:textId="48CA3CAA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08712C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F08828E0E8738D47B9DAECEEED5ADE62"/>
                </w:placeholder>
                <w15:appearance w15:val="hidden"/>
              </w:sdtPr>
              <w:sdtContent>
                <w:r w:rsidR="0008712C">
                  <w:t>Molly</w:t>
                </w:r>
              </w:sdtContent>
            </w:sdt>
            <w:r w:rsidR="0008712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617910A1" w14:textId="77777777" w:rsidR="0008712C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3B0E8EB783A061498AD8F3D42F8C1E89"/>
                </w:placeholder>
                <w15:appearance w15:val="hidden"/>
              </w:sdtPr>
              <w:sdtContent>
                <w:r w:rsidR="0008712C">
                  <w:rPr>
                    <w:b/>
                    <w:bCs/>
                  </w:rPr>
                  <w:t>Team Meeting: 5:00 – 7:00</w:t>
                </w:r>
              </w:sdtContent>
            </w:sdt>
            <w:r w:rsidR="0008712C">
              <w:rPr>
                <w:b/>
                <w:bCs/>
              </w:rPr>
              <w:t xml:space="preserve"> </w:t>
            </w:r>
          </w:p>
          <w:p w14:paraId="075FBAAF" w14:textId="25ABC18A" w:rsidR="00304651" w:rsidRPr="00864335" w:rsidRDefault="00304651" w:rsidP="005F6BB3">
            <w:pPr>
              <w:rPr>
                <w:b/>
                <w:bCs/>
              </w:rPr>
            </w:pPr>
            <w:r>
              <w:rPr>
                <w:b/>
                <w:bCs/>
              </w:rPr>
              <w:t>** CANCELLED, OBSERVE CHAT LOGS**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B0A179" w14:textId="740E649B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3/4 Agenda Due</w:t>
            </w:r>
          </w:p>
          <w:p w14:paraId="7D2F915E" w14:textId="32D779D9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3/4 Meeting Minutes Due</w:t>
            </w:r>
          </w:p>
          <w:p w14:paraId="24E8D170" w14:textId="77777777" w:rsidR="0008712C" w:rsidRPr="00A2548E" w:rsidRDefault="0008712C" w:rsidP="00743AA5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Weekly Calendar Due</w:t>
            </w:r>
          </w:p>
          <w:p w14:paraId="450F2FFC" w14:textId="3D3B62E5" w:rsidR="0008712C" w:rsidRPr="00A2548E" w:rsidRDefault="0008712C" w:rsidP="006E0FEA">
            <w:pPr>
              <w:ind w:left="0"/>
              <w:rPr>
                <w:i/>
                <w:iCs/>
              </w:rPr>
            </w:pPr>
            <w:r w:rsidRPr="00A2548E">
              <w:rPr>
                <w:i/>
                <w:iCs/>
              </w:rPr>
              <w:t>Time Logs Due</w:t>
            </w:r>
          </w:p>
          <w:p w14:paraId="7E896FE9" w14:textId="25B833EC" w:rsidR="0008712C" w:rsidRPr="00B31FFB" w:rsidRDefault="00B31FFB" w:rsidP="00AF4B86">
            <w:pPr>
              <w:ind w:left="0"/>
            </w:pPr>
            <w:r>
              <w:t>11:59 - Objective Statement</w:t>
            </w:r>
            <w:r w:rsidR="00DF7177">
              <w:t>s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E5BCEAA" w14:textId="77777777" w:rsidR="0008712C" w:rsidRDefault="0008712C" w:rsidP="00743AA5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C3B0C7C" w14:textId="77777777" w:rsidR="0008712C" w:rsidRDefault="0008712C" w:rsidP="00743AA5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186248C" w14:textId="77777777" w:rsidR="0008712C" w:rsidRDefault="0008712C" w:rsidP="00743AA5">
            <w:pPr>
              <w:ind w:left="0"/>
            </w:pPr>
          </w:p>
        </w:tc>
      </w:tr>
      <w:tr w:rsidR="0008712C" w14:paraId="5BA38117" w14:textId="6234B9B7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08712C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04BCD335F8B3BE4EBAFE761182BF011C"/>
                </w:placeholder>
                <w15:appearance w15:val="hidden"/>
              </w:sdtPr>
              <w:sdtContent>
                <w:r w:rsidR="0008712C">
                  <w:t>Danielle</w:t>
                </w:r>
              </w:sdtContent>
            </w:sdt>
            <w:r w:rsidR="0008712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sdt>
            <w:sdtPr>
              <w:rPr>
                <w:b/>
                <w:bCs/>
              </w:rPr>
              <w:id w:val="708389015"/>
              <w:placeholder>
                <w:docPart w:val="3EEE28FB3612A949902F657D0112112C"/>
              </w:placeholder>
              <w15:appearance w15:val="hidden"/>
            </w:sdtPr>
            <w:sdtContent>
              <w:p w14:paraId="0ED04D75" w14:textId="77777777" w:rsidR="005655F8" w:rsidRDefault="0008712C" w:rsidP="005F6BB3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Team Meeting: 5:00 – 7:00</w:t>
                </w:r>
              </w:p>
              <w:p w14:paraId="17B55361" w14:textId="224C7373" w:rsidR="00304651" w:rsidRDefault="00304651" w:rsidP="005F6BB3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** CANCELLED, OBSERVE CHAT LOGS**</w:t>
                </w:r>
              </w:p>
              <w:p w14:paraId="0128B186" w14:textId="44C78A6D" w:rsidR="0008712C" w:rsidRPr="005F1F13" w:rsidRDefault="00B31FFB" w:rsidP="005F6BB3">
                <w:r>
                  <w:t xml:space="preserve">11:59 - </w:t>
                </w:r>
                <w:r w:rsidR="005655F8">
                  <w:t>Project Goals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12F0161" w14:textId="389333EE" w:rsidR="0008712C" w:rsidRPr="005F1F13" w:rsidRDefault="0008712C" w:rsidP="00AF4B86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5AC99DB" w14:textId="77777777" w:rsidR="0008712C" w:rsidRDefault="0008712C" w:rsidP="00AF4B86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42F2EC6" w14:textId="77777777" w:rsidR="0008712C" w:rsidRDefault="0008712C" w:rsidP="00AF4B86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BC59DCA" w14:textId="5096D8B7" w:rsidR="0008712C" w:rsidRPr="00A2548E" w:rsidRDefault="00A2548E" w:rsidP="00AF4B86">
            <w:r>
              <w:t>11:59 – Schedule Overview</w:t>
            </w:r>
          </w:p>
        </w:tc>
      </w:tr>
      <w:tr w:rsidR="0008712C" w14:paraId="36540C40" w14:textId="07430EFA" w:rsidTr="000D324E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08712C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E6E887046D48AC4FB24B6A59CAB9614D"/>
                </w:placeholder>
                <w15:appearance w15:val="hidden"/>
              </w:sdtPr>
              <w:sdtContent>
                <w:r w:rsidR="0008712C">
                  <w:t>Dorothy</w:t>
                </w:r>
              </w:sdtContent>
            </w:sdt>
            <w:r w:rsidR="0008712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rPr>
                <w:b/>
                <w:bCs/>
              </w:rPr>
              <w:id w:val="-1851782833"/>
              <w:placeholder>
                <w:docPart w:val="363B7B9C4942B1469F0D6869085446F4"/>
              </w:placeholder>
              <w15:appearance w15:val="hidden"/>
            </w:sdtPr>
            <w:sdtContent>
              <w:p w14:paraId="17B8CF99" w14:textId="77777777" w:rsidR="00304651" w:rsidRDefault="0008712C" w:rsidP="005F6BB3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Team Meeting: 5:00 – 7:00</w:t>
                </w:r>
              </w:p>
              <w:p w14:paraId="4615BB9E" w14:textId="2F66158E" w:rsidR="0008712C" w:rsidRPr="005F1F13" w:rsidRDefault="00304651" w:rsidP="005F6BB3">
                <w:r>
                  <w:rPr>
                    <w:b/>
                    <w:bCs/>
                  </w:rPr>
                  <w:t>** CANCELLED, OBSERVE CHAT LOGS**</w:t>
                </w:r>
                <w:r w:rsidR="00A35321">
                  <w:rPr>
                    <w:b/>
                    <w:bCs/>
                  </w:rPr>
                  <w:br/>
                </w:r>
                <w:r w:rsidR="00A35321" w:rsidRPr="00A35321">
                  <w:t>11:59 – Change order form, blank &amp; complete</w:t>
                </w:r>
              </w:p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E3E4E4CFE5213647BE7D96EF611319CD"/>
              </w:placeholder>
              <w15:appearance w15:val="hidden"/>
            </w:sdtPr>
            <w:sdtContent>
              <w:p w14:paraId="5BA637E9" w14:textId="06C0B14D" w:rsidR="0008712C" w:rsidRDefault="0008712C" w:rsidP="00FA1DDF">
                <w:r>
                  <w:t>Up-to-date website and URL due</w:t>
                </w:r>
              </w:p>
              <w:p w14:paraId="4ACB77D0" w14:textId="023BF2BA" w:rsidR="0008712C" w:rsidRPr="005F1F13" w:rsidRDefault="00000000" w:rsidP="00FA1DDF"/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46441BA" w14:textId="77777777" w:rsidR="0008712C" w:rsidRDefault="0008712C" w:rsidP="00FA1DDF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262B68D" w14:textId="0C032693" w:rsidR="0008712C" w:rsidRDefault="0008712C" w:rsidP="00FA1DDF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2A22FF6" w14:textId="2978BADC" w:rsidR="0008712C" w:rsidRDefault="00A2548E" w:rsidP="00FA1DDF">
            <w:r>
              <w:t>11:59 – Details and Assumptions</w:t>
            </w:r>
          </w:p>
        </w:tc>
      </w:tr>
    </w:tbl>
    <w:p w14:paraId="5166B483" w14:textId="77777777" w:rsidR="001F2A74" w:rsidRDefault="001F2A74" w:rsidP="001F2A74">
      <w:pPr>
        <w:ind w:left="0"/>
        <w:rPr>
          <w:b/>
          <w:bCs/>
          <w:sz w:val="24"/>
          <w:szCs w:val="24"/>
        </w:rPr>
      </w:pPr>
    </w:p>
    <w:p w14:paraId="28C2F126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15473C" w14:paraId="2374A5E8" w14:textId="77777777" w:rsidTr="00271291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A390AC" w14:textId="77777777" w:rsidR="0015473C" w:rsidRPr="005569EE" w:rsidRDefault="0015473C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43F1EEAD" w14:textId="778341BE" w:rsidR="0015473C" w:rsidRPr="0098119C" w:rsidRDefault="00000000" w:rsidP="00271291">
            <w:pPr>
              <w:pStyle w:val="DayDate"/>
              <w:framePr w:wrap="around"/>
            </w:pPr>
            <w:sdt>
              <w:sdtPr>
                <w:id w:val="1360397297"/>
                <w:placeholder>
                  <w:docPart w:val="02E43F9F0D713F48BF85AE65D0D531B7"/>
                </w:placeholder>
                <w:showingPlcHdr/>
                <w15:appearance w15:val="hidden"/>
              </w:sdtPr>
              <w:sdtContent>
                <w:r w:rsidR="0015473C" w:rsidRPr="0098119C">
                  <w:t>mon</w:t>
                </w:r>
              </w:sdtContent>
            </w:sdt>
            <w:r w:rsidR="0015473C" w:rsidRPr="0098119C">
              <w:t xml:space="preserve"> </w:t>
            </w:r>
            <w:sdt>
              <w:sdtPr>
                <w:id w:val="2085646542"/>
                <w:placeholder>
                  <w:docPart w:val="E79517B089AA1F4B832014F02057D560"/>
                </w:placeholder>
                <w15:appearance w15:val="hidden"/>
              </w:sdtPr>
              <w:sdtContent>
                <w:r w:rsidR="0015473C">
                  <w:t>3/18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5E34AC" w14:textId="4F477812" w:rsidR="0015473C" w:rsidRPr="0098119C" w:rsidRDefault="00000000" w:rsidP="00271291">
            <w:pPr>
              <w:pStyle w:val="DayDate"/>
              <w:framePr w:wrap="around"/>
            </w:pPr>
            <w:sdt>
              <w:sdtPr>
                <w:id w:val="-657913571"/>
                <w:placeholder>
                  <w:docPart w:val="87B8F8ED7DED90499EDC6805A93F4BDF"/>
                </w:placeholder>
                <w:showingPlcHdr/>
                <w15:appearance w15:val="hidden"/>
              </w:sdtPr>
              <w:sdtContent>
                <w:r w:rsidR="0015473C" w:rsidRPr="0098119C">
                  <w:t>TUE</w:t>
                </w:r>
              </w:sdtContent>
            </w:sdt>
            <w:r w:rsidR="0015473C" w:rsidRPr="0098119C">
              <w:t xml:space="preserve"> </w:t>
            </w:r>
            <w:sdt>
              <w:sdtPr>
                <w:id w:val="-587067974"/>
                <w:placeholder>
                  <w:docPart w:val="2058C8202DD6074A87453955E005BC5B"/>
                </w:placeholder>
                <w15:appearance w15:val="hidden"/>
              </w:sdtPr>
              <w:sdtContent>
                <w:r w:rsidR="0015473C">
                  <w:t>3/19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40176B73" w14:textId="584F2DC7" w:rsidR="0015473C" w:rsidRPr="0098119C" w:rsidRDefault="00000000" w:rsidP="00271291">
            <w:pPr>
              <w:pStyle w:val="DayDate"/>
              <w:framePr w:wrap="around"/>
            </w:pPr>
            <w:sdt>
              <w:sdtPr>
                <w:id w:val="-442691390"/>
                <w:placeholder>
                  <w:docPart w:val="70AAB3A32E7093429F9C08E5ADBFCFC1"/>
                </w:placeholder>
                <w:showingPlcHdr/>
                <w15:appearance w15:val="hidden"/>
              </w:sdtPr>
              <w:sdtContent>
                <w:r w:rsidR="0015473C" w:rsidRPr="0098119C">
                  <w:t>Wed</w:t>
                </w:r>
              </w:sdtContent>
            </w:sdt>
            <w:r w:rsidR="0015473C" w:rsidRPr="0098119C">
              <w:t xml:space="preserve"> </w:t>
            </w:r>
            <w:sdt>
              <w:sdtPr>
                <w:id w:val="668222602"/>
                <w:placeholder>
                  <w:docPart w:val="47CFA81D9513EC4D971A13C04BDC5652"/>
                </w:placeholder>
                <w15:appearance w15:val="hidden"/>
              </w:sdtPr>
              <w:sdtContent>
                <w:r w:rsidR="0015473C">
                  <w:t>3/20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5D81E0C2" w14:textId="3930CF23" w:rsidR="0015473C" w:rsidRPr="0098119C" w:rsidRDefault="00000000" w:rsidP="00271291">
            <w:pPr>
              <w:pStyle w:val="DayDate"/>
              <w:framePr w:wrap="around"/>
            </w:pPr>
            <w:sdt>
              <w:sdtPr>
                <w:id w:val="-1373294921"/>
                <w:placeholder>
                  <w:docPart w:val="3DADD01ED7733A439179FC08714AF3ED"/>
                </w:placeholder>
                <w:showingPlcHdr/>
                <w15:appearance w15:val="hidden"/>
              </w:sdtPr>
              <w:sdtContent>
                <w:r w:rsidR="0015473C" w:rsidRPr="0098119C">
                  <w:t>thurs</w:t>
                </w:r>
              </w:sdtContent>
            </w:sdt>
            <w:r w:rsidR="0015473C" w:rsidRPr="0098119C">
              <w:t xml:space="preserve"> </w:t>
            </w:r>
            <w:sdt>
              <w:sdtPr>
                <w:id w:val="-2077893089"/>
                <w:placeholder>
                  <w:docPart w:val="CC2B4234F7E65349859806C12B088E2D"/>
                </w:placeholder>
                <w15:appearance w15:val="hidden"/>
              </w:sdtPr>
              <w:sdtContent>
                <w:r w:rsidR="0015473C">
                  <w:t>3/21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A986557" w14:textId="0BD7731F" w:rsidR="0015473C" w:rsidRPr="0098119C" w:rsidRDefault="00000000" w:rsidP="00271291">
            <w:pPr>
              <w:pStyle w:val="DayDate"/>
              <w:framePr w:wrap="around"/>
            </w:pPr>
            <w:sdt>
              <w:sdtPr>
                <w:id w:val="-1416547394"/>
                <w:placeholder>
                  <w:docPart w:val="81A16D5FE534874A9E0B4FF5C01A55EE"/>
                </w:placeholder>
                <w:showingPlcHdr/>
                <w15:appearance w15:val="hidden"/>
              </w:sdtPr>
              <w:sdtContent>
                <w:r w:rsidR="0015473C" w:rsidRPr="0098119C">
                  <w:t>fri</w:t>
                </w:r>
              </w:sdtContent>
            </w:sdt>
            <w:r w:rsidR="0015473C" w:rsidRPr="0098119C">
              <w:t xml:space="preserve"> </w:t>
            </w:r>
            <w:sdt>
              <w:sdtPr>
                <w:id w:val="1200815376"/>
                <w:placeholder>
                  <w:docPart w:val="293D68EFA943384189CC0C20660659BC"/>
                </w:placeholder>
                <w15:appearance w15:val="hidden"/>
              </w:sdtPr>
              <w:sdtContent>
                <w:r w:rsidR="0015473C">
                  <w:t>3/22</w:t>
                </w:r>
              </w:sdtContent>
            </w:sdt>
          </w:p>
        </w:tc>
      </w:tr>
    </w:tbl>
    <w:p w14:paraId="4B2D6BBE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B34BE9" w14:paraId="14D8D230" w14:textId="4831E9C6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1004951" w14:textId="77777777" w:rsidR="00B34BE9" w:rsidRPr="005569EE" w:rsidRDefault="00000000" w:rsidP="00271291">
            <w:pPr>
              <w:pStyle w:val="Category"/>
            </w:pPr>
            <w:sdt>
              <w:sdtPr>
                <w:id w:val="-1943223785"/>
                <w:placeholder>
                  <w:docPart w:val="665D8E1B6767994BA371674554073529"/>
                </w:placeholder>
                <w15:appearance w15:val="hidden"/>
              </w:sdtPr>
              <w:sdtContent>
                <w:r w:rsidR="00B34BE9">
                  <w:t>Molly</w:t>
                </w:r>
              </w:sdtContent>
            </w:sdt>
            <w:r w:rsidR="00B34BE9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0DAAC62" w14:textId="77777777" w:rsidR="00B34BE9" w:rsidRDefault="00000000" w:rsidP="002712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3394078"/>
                <w:placeholder>
                  <w:docPart w:val="088604E1C737434E8D1E544030579E30"/>
                </w:placeholder>
                <w15:appearance w15:val="hidden"/>
              </w:sdtPr>
              <w:sdtContent>
                <w:r w:rsidR="00B34BE9">
                  <w:rPr>
                    <w:b/>
                    <w:bCs/>
                  </w:rPr>
                  <w:t>Team Meeting: 5:00 – 7:00</w:t>
                </w:r>
              </w:sdtContent>
            </w:sdt>
            <w:r w:rsidR="00B34BE9">
              <w:rPr>
                <w:b/>
                <w:bCs/>
              </w:rPr>
              <w:t xml:space="preserve"> </w:t>
            </w:r>
          </w:p>
          <w:p w14:paraId="7C98A98A" w14:textId="07ACFF8F" w:rsidR="00312EB2" w:rsidRDefault="00312EB2" w:rsidP="00271291">
            <w:pPr>
              <w:rPr>
                <w:b/>
                <w:bCs/>
              </w:rPr>
            </w:pPr>
            <w:r>
              <w:rPr>
                <w:b/>
                <w:bCs/>
              </w:rPr>
              <w:t>** CANCELLED, OBSERVE CHAT LOGS**</w:t>
            </w:r>
          </w:p>
          <w:p w14:paraId="430987A9" w14:textId="769DBDD6" w:rsidR="00A2548E" w:rsidRPr="00A2548E" w:rsidRDefault="00A2548E" w:rsidP="00271291">
            <w:r>
              <w:t>11:59 – Budget Overview</w:t>
            </w:r>
            <w:r w:rsidR="00E06FED">
              <w:t xml:space="preserve"> &amp; Detailed Budget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171D64E" w14:textId="2264BAAD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3/11 Agenda Due</w:t>
            </w:r>
          </w:p>
          <w:p w14:paraId="373771E9" w14:textId="3CE22F74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3/11 Meeting Minutes Due</w:t>
            </w:r>
          </w:p>
          <w:p w14:paraId="6519CFFC" w14:textId="77777777" w:rsidR="00016539" w:rsidRPr="00874682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3706A4F9" w14:textId="77777777" w:rsidR="00B34BE9" w:rsidRDefault="00016539" w:rsidP="00016539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6CC20C01" w14:textId="7A4C1F9D" w:rsidR="008F6693" w:rsidRPr="008F6693" w:rsidRDefault="008F6693" w:rsidP="00016539">
            <w:pPr>
              <w:ind w:left="0"/>
              <w:rPr>
                <w:b/>
                <w:bCs/>
              </w:rPr>
            </w:pPr>
            <w:r>
              <w:t>11:59 – Blank and Filled Out Budgeting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6B537B72" w14:textId="77777777" w:rsidR="00B34BE9" w:rsidRDefault="00B34BE9" w:rsidP="00271291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CB3B2A1" w14:textId="77777777" w:rsidR="00B34BE9" w:rsidRDefault="00B34BE9" w:rsidP="00271291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DE22B4B" w14:textId="2D54FA53" w:rsidR="00B34BE9" w:rsidRPr="005655F8" w:rsidRDefault="00B34BE9" w:rsidP="00271291">
            <w:pPr>
              <w:ind w:left="0"/>
              <w:rPr>
                <w:color w:val="000000" w:themeColor="text1"/>
              </w:rPr>
            </w:pPr>
          </w:p>
        </w:tc>
      </w:tr>
      <w:tr w:rsidR="00B34BE9" w14:paraId="74F9B963" w14:textId="28A3B856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5D042D1D" w14:textId="77777777" w:rsidR="00B34BE9" w:rsidRPr="005569EE" w:rsidRDefault="00000000" w:rsidP="00271291">
            <w:pPr>
              <w:pStyle w:val="Category"/>
            </w:pPr>
            <w:sdt>
              <w:sdtPr>
                <w:id w:val="-194230334"/>
                <w:placeholder>
                  <w:docPart w:val="131C3E5A7EC7BA48BF01DF9526E130C9"/>
                </w:placeholder>
                <w15:appearance w15:val="hidden"/>
              </w:sdtPr>
              <w:sdtContent>
                <w:r w:rsidR="00B34BE9">
                  <w:t>Danielle</w:t>
                </w:r>
              </w:sdtContent>
            </w:sdt>
            <w:r w:rsidR="00B34BE9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4439BCA" w14:textId="77777777" w:rsidR="00B34BE9" w:rsidRPr="005F1F13" w:rsidRDefault="00000000" w:rsidP="00271291">
            <w:sdt>
              <w:sdtPr>
                <w:rPr>
                  <w:b/>
                  <w:bCs/>
                </w:rPr>
                <w:id w:val="803124726"/>
                <w:placeholder>
                  <w:docPart w:val="557BF5CA1799BA42869E8D0D1EA52CCB"/>
                </w:placeholder>
                <w15:appearance w15:val="hidden"/>
              </w:sdtPr>
              <w:sdtContent>
                <w:r w:rsidR="00B34BE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F9F714E" w14:textId="77777777" w:rsidR="00B34BE9" w:rsidRDefault="00B34BE9" w:rsidP="00271291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62CA90E1" w14:textId="77777777" w:rsidR="00B34BE9" w:rsidRDefault="00B34BE9" w:rsidP="00271291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024F5E3" w14:textId="77777777" w:rsidR="00B34BE9" w:rsidRPr="00B34BE9" w:rsidRDefault="00B34BE9" w:rsidP="00B34BE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BE377C9" w14:textId="58C58FD9" w:rsidR="00B34BE9" w:rsidRPr="00B34BE9" w:rsidRDefault="00874682" w:rsidP="00B34BE9">
            <w:pPr>
              <w:ind w:left="0"/>
            </w:pPr>
            <w:r>
              <w:t>11:59 – Contract Components</w:t>
            </w:r>
          </w:p>
        </w:tc>
      </w:tr>
      <w:tr w:rsidR="00B34BE9" w14:paraId="4019CEC8" w14:textId="50772ADE" w:rsidTr="00B34BE9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B4A0673" w14:textId="77777777" w:rsidR="00B34BE9" w:rsidRPr="005569EE" w:rsidRDefault="00000000" w:rsidP="00271291">
            <w:pPr>
              <w:pStyle w:val="Category"/>
            </w:pPr>
            <w:sdt>
              <w:sdtPr>
                <w:id w:val="79573703"/>
                <w:placeholder>
                  <w:docPart w:val="6E7B80F78C68334D8773A1FDE694034E"/>
                </w:placeholder>
                <w15:appearance w15:val="hidden"/>
              </w:sdtPr>
              <w:sdtContent>
                <w:r w:rsidR="00B34BE9">
                  <w:t>Dorothy</w:t>
                </w:r>
              </w:sdtContent>
            </w:sdt>
            <w:r w:rsidR="00B34BE9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51E62A71" w14:textId="77777777" w:rsidR="00B34BE9" w:rsidRPr="005F1F13" w:rsidRDefault="00000000" w:rsidP="00271291">
            <w:sdt>
              <w:sdtPr>
                <w:rPr>
                  <w:b/>
                  <w:bCs/>
                </w:rPr>
                <w:id w:val="1277529508"/>
                <w:placeholder>
                  <w:docPart w:val="32A9A45220AFA148907571D47F1FFA3E"/>
                </w:placeholder>
                <w15:appearance w15:val="hidden"/>
              </w:sdtPr>
              <w:sdtContent>
                <w:r w:rsidR="00B34BE9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2390B98F" w14:textId="77777777" w:rsidR="00B34BE9" w:rsidRDefault="00B34BE9" w:rsidP="00271291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022B68B6" w14:textId="77777777" w:rsidR="00B34BE9" w:rsidRDefault="00B34BE9" w:rsidP="00271291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565CC5B7" w14:textId="77777777" w:rsidR="00B34BE9" w:rsidRDefault="00B34BE9" w:rsidP="00B34BE9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06B4601E" w14:textId="6E027EF2" w:rsidR="00B34BE9" w:rsidRDefault="006114EF" w:rsidP="00B34BE9">
            <w:pPr>
              <w:ind w:left="0"/>
            </w:pPr>
            <w:r>
              <w:t>11:59 - WBS</w:t>
            </w:r>
          </w:p>
        </w:tc>
      </w:tr>
    </w:tbl>
    <w:p w14:paraId="33E2B1AF" w14:textId="77777777" w:rsidR="0015473C" w:rsidRDefault="0015473C" w:rsidP="0015473C">
      <w:pPr>
        <w:ind w:left="0"/>
      </w:pPr>
      <w:r>
        <w:rPr>
          <w:b/>
          <w:bCs/>
          <w:sz w:val="24"/>
          <w:szCs w:val="24"/>
        </w:rPr>
        <w:br/>
      </w:r>
    </w:p>
    <w:tbl>
      <w:tblPr>
        <w:tblpPr w:leftFromText="180" w:rightFromText="180" w:vertAnchor="text" w:tblpY="1"/>
        <w:tblOverlap w:val="never"/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5473C" w14:paraId="2105E45D" w14:textId="77777777" w:rsidTr="0015473C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1AC76908" w14:textId="77777777" w:rsidR="0015473C" w:rsidRPr="005569EE" w:rsidRDefault="0015473C" w:rsidP="00271291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15254E" w14:textId="6784B6AA" w:rsidR="0015473C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641626325"/>
                <w:placeholder>
                  <w:docPart w:val="33B16F8AD664CA4E9AECD9A238599212"/>
                </w:placeholder>
                <w:showingPlcHdr/>
                <w15:appearance w15:val="hidden"/>
              </w:sdtPr>
              <w:sdtContent>
                <w:r w:rsidR="0015473C" w:rsidRPr="0098119C">
                  <w:t>mon</w:t>
                </w:r>
              </w:sdtContent>
            </w:sdt>
            <w:r w:rsidR="0015473C" w:rsidRPr="0098119C">
              <w:t xml:space="preserve"> </w:t>
            </w:r>
            <w:sdt>
              <w:sdtPr>
                <w:id w:val="-26639966"/>
                <w:placeholder>
                  <w:docPart w:val="0D2274FECEA6C94092FEBADAA9A4C99D"/>
                </w:placeholder>
                <w15:appearance w15:val="hidden"/>
              </w:sdtPr>
              <w:sdtContent>
                <w:r w:rsidR="0015473C">
                  <w:t>3/</w:t>
                </w:r>
                <w:r w:rsidR="00111387">
                  <w:t>25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19451388" w14:textId="02BA7A0B" w:rsidR="0015473C" w:rsidRPr="0098119C" w:rsidRDefault="00000000" w:rsidP="00271291">
            <w:pPr>
              <w:pStyle w:val="DayDate"/>
              <w:framePr w:hSpace="0" w:wrap="auto" w:vAnchor="margin" w:hAnchor="text" w:yAlign="inline"/>
            </w:pPr>
            <w:sdt>
              <w:sdtPr>
                <w:id w:val="-2125610804"/>
                <w:placeholder>
                  <w:docPart w:val="2F7330FFFE794F438ECD7E9F5CB38377"/>
                </w:placeholder>
                <w:showingPlcHdr/>
                <w15:appearance w15:val="hidden"/>
              </w:sdtPr>
              <w:sdtContent>
                <w:r w:rsidR="0015473C" w:rsidRPr="0098119C">
                  <w:t>TUE</w:t>
                </w:r>
              </w:sdtContent>
            </w:sdt>
            <w:r w:rsidR="0015473C" w:rsidRPr="0098119C">
              <w:t xml:space="preserve"> </w:t>
            </w:r>
            <w:sdt>
              <w:sdtPr>
                <w:id w:val="-936521466"/>
                <w:placeholder>
                  <w:docPart w:val="09CF0A8DA182AD40B41854EE8051A2AC"/>
                </w:placeholder>
                <w15:appearance w15:val="hidden"/>
              </w:sdtPr>
              <w:sdtContent>
                <w:r w:rsidR="0015473C">
                  <w:t>3/</w:t>
                </w:r>
                <w:r w:rsidR="00111387">
                  <w:t>26</w:t>
                </w:r>
              </w:sdtContent>
            </w:sdt>
          </w:p>
        </w:tc>
      </w:tr>
    </w:tbl>
    <w:p w14:paraId="793B6FA9" w14:textId="37BFBF59" w:rsidR="0008712C" w:rsidRDefault="0015473C" w:rsidP="001F2A74">
      <w:pPr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29729CC2" w14:textId="77777777" w:rsidR="0015473C" w:rsidRDefault="0015473C" w:rsidP="001F2A74">
      <w:pPr>
        <w:ind w:left="0"/>
        <w:rPr>
          <w:b/>
          <w:bCs/>
          <w:sz w:val="24"/>
          <w:szCs w:val="24"/>
        </w:rPr>
      </w:pPr>
    </w:p>
    <w:tbl>
      <w:tblPr>
        <w:tblW w:w="6115" w:type="dxa"/>
        <w:tblLayout w:type="fixed"/>
        <w:tblLook w:val="0600" w:firstRow="0" w:lastRow="0" w:firstColumn="0" w:lastColumn="0" w:noHBand="1" w:noVBand="1"/>
      </w:tblPr>
      <w:tblGrid>
        <w:gridCol w:w="1042"/>
        <w:gridCol w:w="2103"/>
        <w:gridCol w:w="2970"/>
      </w:tblGrid>
      <w:tr w:rsidR="0008712C" w:rsidRPr="00864335" w14:paraId="75BB9CD9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65771AC1" w14:textId="77777777" w:rsidR="0008712C" w:rsidRPr="005569EE" w:rsidRDefault="00000000" w:rsidP="00271291">
            <w:pPr>
              <w:pStyle w:val="Category"/>
            </w:pPr>
            <w:sdt>
              <w:sdtPr>
                <w:id w:val="1549029238"/>
                <w:placeholder>
                  <w:docPart w:val="99506624D536914781990B64B152EA60"/>
                </w:placeholder>
                <w15:appearance w15:val="hidden"/>
              </w:sdtPr>
              <w:sdtContent>
                <w:r w:rsidR="0008712C">
                  <w:t>Molly</w:t>
                </w:r>
              </w:sdtContent>
            </w:sdt>
            <w:r w:rsidR="0008712C">
              <w:t xml:space="preserve"> </w:t>
            </w:r>
          </w:p>
        </w:tc>
        <w:tc>
          <w:tcPr>
            <w:tcW w:w="2103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54A45F7" w14:textId="77777777" w:rsidR="0008712C" w:rsidRPr="00864335" w:rsidRDefault="00000000" w:rsidP="002712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256279755"/>
                <w:placeholder>
                  <w:docPart w:val="E71B567A0D2066438C761546A21DA8E6"/>
                </w:placeholder>
                <w15:appearance w15:val="hidden"/>
              </w:sdtPr>
              <w:sdtContent>
                <w:r w:rsidR="0008712C">
                  <w:rPr>
                    <w:b/>
                    <w:bCs/>
                  </w:rPr>
                  <w:t>Team Meeting: 5:00 – 7:00</w:t>
                </w:r>
              </w:sdtContent>
            </w:sdt>
            <w:r w:rsidR="0008712C">
              <w:rPr>
                <w:b/>
                <w:bCs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2D6AE521" w14:textId="505AB34C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="00016539" w:rsidRPr="00874682">
              <w:rPr>
                <w:i/>
                <w:iCs/>
              </w:rPr>
              <w:t>18</w:t>
            </w:r>
            <w:r w:rsidRPr="00874682">
              <w:rPr>
                <w:i/>
                <w:iCs/>
              </w:rPr>
              <w:t xml:space="preserve"> Agenda Due</w:t>
            </w:r>
          </w:p>
          <w:p w14:paraId="78E4F901" w14:textId="0DFC8852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3/</w:t>
            </w:r>
            <w:r w:rsidR="00016539" w:rsidRPr="00874682">
              <w:rPr>
                <w:i/>
                <w:iCs/>
              </w:rPr>
              <w:t>18</w:t>
            </w:r>
            <w:r w:rsidRPr="00874682">
              <w:rPr>
                <w:i/>
                <w:iCs/>
              </w:rPr>
              <w:t xml:space="preserve"> Meeting Minutes Due</w:t>
            </w:r>
          </w:p>
          <w:p w14:paraId="0331894A" w14:textId="77777777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Weekly Calendar Due</w:t>
            </w:r>
          </w:p>
          <w:p w14:paraId="1E6C7AFB" w14:textId="77777777" w:rsidR="0008712C" w:rsidRPr="00874682" w:rsidRDefault="0008712C" w:rsidP="00271291">
            <w:pPr>
              <w:ind w:left="0"/>
              <w:rPr>
                <w:i/>
                <w:iCs/>
              </w:rPr>
            </w:pPr>
            <w:r w:rsidRPr="00874682">
              <w:rPr>
                <w:i/>
                <w:iCs/>
              </w:rPr>
              <w:t>Time Logs Due</w:t>
            </w:r>
          </w:p>
          <w:p w14:paraId="3E003A69" w14:textId="29BE25CC" w:rsidR="00016539" w:rsidRPr="00016539" w:rsidRDefault="00016539" w:rsidP="00271291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Project Scope</w:t>
            </w:r>
          </w:p>
          <w:p w14:paraId="42B6B146" w14:textId="77777777" w:rsidR="0008712C" w:rsidRPr="00864335" w:rsidRDefault="0008712C" w:rsidP="00271291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08712C" w:rsidRPr="005F1F13" w14:paraId="3ED04E64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397D298B" w14:textId="77777777" w:rsidR="0008712C" w:rsidRPr="005569EE" w:rsidRDefault="00000000" w:rsidP="00271291">
            <w:pPr>
              <w:pStyle w:val="Category"/>
            </w:pPr>
            <w:sdt>
              <w:sdtPr>
                <w:id w:val="-1258593365"/>
                <w:placeholder>
                  <w:docPart w:val="92AE650717F4E947B1355EA1C9B12566"/>
                </w:placeholder>
                <w15:appearance w15:val="hidden"/>
              </w:sdtPr>
              <w:sdtContent>
                <w:r w:rsidR="0008712C">
                  <w:t>Danielle</w:t>
                </w:r>
              </w:sdtContent>
            </w:sdt>
            <w:r w:rsidR="0008712C">
              <w:t xml:space="preserve"> </w:t>
            </w:r>
          </w:p>
        </w:tc>
        <w:tc>
          <w:tcPr>
            <w:tcW w:w="2103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11AF84F4" w14:textId="77777777" w:rsidR="0008712C" w:rsidRPr="005F1F13" w:rsidRDefault="00000000" w:rsidP="00271291">
            <w:sdt>
              <w:sdtPr>
                <w:rPr>
                  <w:b/>
                  <w:bCs/>
                </w:rPr>
                <w:id w:val="24842193"/>
                <w:placeholder>
                  <w:docPart w:val="842B28268093B742AB5F2AAB28FDFFF1"/>
                </w:placeholder>
                <w15:appearance w15:val="hidden"/>
              </w:sdtPr>
              <w:sdtContent>
                <w:r w:rsidR="0008712C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970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5ED3249A" w14:textId="012B2661" w:rsidR="00016539" w:rsidRDefault="00016539" w:rsidP="00016539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Project Scope</w:t>
            </w:r>
          </w:p>
          <w:p w14:paraId="158C34BF" w14:textId="345C9529" w:rsidR="0008712C" w:rsidRPr="005F1F13" w:rsidRDefault="0008712C" w:rsidP="00016539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08712C" w:rsidRPr="005F1F13" w14:paraId="210D1C3A" w14:textId="77777777" w:rsidTr="0008712C">
        <w:trPr>
          <w:cantSplit/>
          <w:trHeight w:val="1396"/>
        </w:trPr>
        <w:tc>
          <w:tcPr>
            <w:tcW w:w="1042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585C2559" w14:textId="77777777" w:rsidR="0008712C" w:rsidRPr="005569EE" w:rsidRDefault="00000000" w:rsidP="00271291">
            <w:pPr>
              <w:pStyle w:val="Category"/>
            </w:pPr>
            <w:sdt>
              <w:sdtPr>
                <w:id w:val="385771653"/>
                <w:placeholder>
                  <w:docPart w:val="0E76D7D60303BC459BEED5E454DED325"/>
                </w:placeholder>
                <w15:appearance w15:val="hidden"/>
              </w:sdtPr>
              <w:sdtContent>
                <w:r w:rsidR="0008712C">
                  <w:t>Dorothy</w:t>
                </w:r>
              </w:sdtContent>
            </w:sdt>
            <w:r w:rsidR="0008712C">
              <w:t xml:space="preserve"> </w:t>
            </w:r>
          </w:p>
        </w:tc>
        <w:tc>
          <w:tcPr>
            <w:tcW w:w="2103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211AB0F" w14:textId="77777777" w:rsidR="0008712C" w:rsidRPr="005F1F13" w:rsidRDefault="00000000" w:rsidP="00271291">
            <w:sdt>
              <w:sdtPr>
                <w:rPr>
                  <w:b/>
                  <w:bCs/>
                </w:rPr>
                <w:id w:val="501006410"/>
                <w:placeholder>
                  <w:docPart w:val="889EBA91EB6FB048B02543FC3A26678C"/>
                </w:placeholder>
                <w15:appearance w15:val="hidden"/>
              </w:sdtPr>
              <w:sdtContent>
                <w:r w:rsidR="0008712C">
                  <w:rPr>
                    <w:b/>
                    <w:bCs/>
                  </w:rPr>
                  <w:t>Team Meeting: 5:00 – 7:00</w:t>
                </w:r>
              </w:sdtContent>
            </w:sdt>
          </w:p>
        </w:tc>
        <w:tc>
          <w:tcPr>
            <w:tcW w:w="2970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190267845"/>
              <w:placeholder>
                <w:docPart w:val="3A1A29D346F46E4A88534C9FBDC312C4"/>
              </w:placeholder>
              <w15:appearance w15:val="hidden"/>
            </w:sdtPr>
            <w:sdtContent>
              <w:p w14:paraId="5ADC5595" w14:textId="77777777" w:rsidR="0008712C" w:rsidRDefault="0008712C" w:rsidP="00016539">
                <w:pPr>
                  <w:ind w:left="0"/>
                </w:pPr>
                <w:r>
                  <w:t>Up-to-date website and URL due</w:t>
                </w:r>
              </w:p>
              <w:p w14:paraId="20CC8A2C" w14:textId="06E557BB" w:rsidR="00016539" w:rsidRDefault="00016539" w:rsidP="00016539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11:59 - Project Scope</w:t>
                </w:r>
              </w:p>
              <w:p w14:paraId="51CC2DFD" w14:textId="6F6C1773" w:rsidR="0008712C" w:rsidRPr="005F1F13" w:rsidRDefault="0008712C" w:rsidP="00016539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26CACB4" w14:textId="77777777" w:rsidR="0008712C" w:rsidRPr="00326117" w:rsidRDefault="0008712C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72455C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602C" w14:textId="77777777" w:rsidR="0072455C" w:rsidRDefault="0072455C" w:rsidP="005F1F13">
      <w:r>
        <w:separator/>
      </w:r>
    </w:p>
  </w:endnote>
  <w:endnote w:type="continuationSeparator" w:id="0">
    <w:p w14:paraId="6A7B2B16" w14:textId="77777777" w:rsidR="0072455C" w:rsidRDefault="0072455C" w:rsidP="005F1F13">
      <w:r>
        <w:continuationSeparator/>
      </w:r>
    </w:p>
  </w:endnote>
  <w:endnote w:type="continuationNotice" w:id="1">
    <w:p w14:paraId="78D2D94F" w14:textId="77777777" w:rsidR="0072455C" w:rsidRDefault="0072455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52FE" w14:textId="77777777" w:rsidR="0072455C" w:rsidRDefault="0072455C" w:rsidP="005F1F13">
      <w:r>
        <w:separator/>
      </w:r>
    </w:p>
  </w:footnote>
  <w:footnote w:type="continuationSeparator" w:id="0">
    <w:p w14:paraId="0CFEBDDC" w14:textId="77777777" w:rsidR="0072455C" w:rsidRDefault="0072455C" w:rsidP="005F1F13">
      <w:r>
        <w:continuationSeparator/>
      </w:r>
    </w:p>
  </w:footnote>
  <w:footnote w:type="continuationNotice" w:id="1">
    <w:p w14:paraId="0A8C7FA3" w14:textId="77777777" w:rsidR="0072455C" w:rsidRDefault="0072455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16539"/>
    <w:rsid w:val="00025D7F"/>
    <w:rsid w:val="000333C9"/>
    <w:rsid w:val="00033A00"/>
    <w:rsid w:val="00040C30"/>
    <w:rsid w:val="00041278"/>
    <w:rsid w:val="00042854"/>
    <w:rsid w:val="0005589B"/>
    <w:rsid w:val="00056EDE"/>
    <w:rsid w:val="00076078"/>
    <w:rsid w:val="00082BEC"/>
    <w:rsid w:val="00086F20"/>
    <w:rsid w:val="0008712C"/>
    <w:rsid w:val="0009009B"/>
    <w:rsid w:val="00092CC1"/>
    <w:rsid w:val="000A311B"/>
    <w:rsid w:val="000A7999"/>
    <w:rsid w:val="000B3D25"/>
    <w:rsid w:val="000C4E81"/>
    <w:rsid w:val="000C5A25"/>
    <w:rsid w:val="000D324E"/>
    <w:rsid w:val="000D5EFC"/>
    <w:rsid w:val="000E74A4"/>
    <w:rsid w:val="001020E1"/>
    <w:rsid w:val="0011071D"/>
    <w:rsid w:val="00111387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473C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97E26"/>
    <w:rsid w:val="001C7EC2"/>
    <w:rsid w:val="001E6112"/>
    <w:rsid w:val="001F0001"/>
    <w:rsid w:val="001F1E94"/>
    <w:rsid w:val="001F2A74"/>
    <w:rsid w:val="002069CD"/>
    <w:rsid w:val="00212E77"/>
    <w:rsid w:val="002219AA"/>
    <w:rsid w:val="00231A21"/>
    <w:rsid w:val="002358A1"/>
    <w:rsid w:val="00247A60"/>
    <w:rsid w:val="00250F63"/>
    <w:rsid w:val="0025550F"/>
    <w:rsid w:val="00261526"/>
    <w:rsid w:val="00264B5B"/>
    <w:rsid w:val="0029163A"/>
    <w:rsid w:val="002A045A"/>
    <w:rsid w:val="002A74AA"/>
    <w:rsid w:val="002A7D8C"/>
    <w:rsid w:val="002F2BBF"/>
    <w:rsid w:val="00304651"/>
    <w:rsid w:val="00306CD7"/>
    <w:rsid w:val="00312440"/>
    <w:rsid w:val="00312EB2"/>
    <w:rsid w:val="00326117"/>
    <w:rsid w:val="00334CDA"/>
    <w:rsid w:val="00337D28"/>
    <w:rsid w:val="00345BFE"/>
    <w:rsid w:val="00360A44"/>
    <w:rsid w:val="003610DA"/>
    <w:rsid w:val="00367A91"/>
    <w:rsid w:val="00380EE6"/>
    <w:rsid w:val="003840DE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5DFD"/>
    <w:rsid w:val="00495F66"/>
    <w:rsid w:val="004D22C4"/>
    <w:rsid w:val="004E607A"/>
    <w:rsid w:val="004F2ADE"/>
    <w:rsid w:val="004F7C40"/>
    <w:rsid w:val="004F7F8A"/>
    <w:rsid w:val="00503DAD"/>
    <w:rsid w:val="0050747B"/>
    <w:rsid w:val="00514EB5"/>
    <w:rsid w:val="005156D1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655F8"/>
    <w:rsid w:val="00573EA1"/>
    <w:rsid w:val="00576268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14EF"/>
    <w:rsid w:val="0061394E"/>
    <w:rsid w:val="00626543"/>
    <w:rsid w:val="00672FD2"/>
    <w:rsid w:val="006A439C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2455C"/>
    <w:rsid w:val="00743AA5"/>
    <w:rsid w:val="00756657"/>
    <w:rsid w:val="007630DE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2510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82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8F6693"/>
    <w:rsid w:val="009022C0"/>
    <w:rsid w:val="00906F80"/>
    <w:rsid w:val="0091145C"/>
    <w:rsid w:val="00916BC4"/>
    <w:rsid w:val="00925561"/>
    <w:rsid w:val="00926C20"/>
    <w:rsid w:val="0093316C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0310"/>
    <w:rsid w:val="00A11FE9"/>
    <w:rsid w:val="00A2548E"/>
    <w:rsid w:val="00A2618D"/>
    <w:rsid w:val="00A35321"/>
    <w:rsid w:val="00A3736A"/>
    <w:rsid w:val="00A50E5B"/>
    <w:rsid w:val="00A5569B"/>
    <w:rsid w:val="00A64C61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17AE"/>
    <w:rsid w:val="00B134F7"/>
    <w:rsid w:val="00B1359D"/>
    <w:rsid w:val="00B31FFB"/>
    <w:rsid w:val="00B32F04"/>
    <w:rsid w:val="00B34BE9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108EA"/>
    <w:rsid w:val="00C142DC"/>
    <w:rsid w:val="00C326AB"/>
    <w:rsid w:val="00C449A9"/>
    <w:rsid w:val="00C47B3E"/>
    <w:rsid w:val="00C56526"/>
    <w:rsid w:val="00C720D4"/>
    <w:rsid w:val="00C7580F"/>
    <w:rsid w:val="00C8106E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7660B"/>
    <w:rsid w:val="00D92AA2"/>
    <w:rsid w:val="00DC424C"/>
    <w:rsid w:val="00DD1C79"/>
    <w:rsid w:val="00DF0EEA"/>
    <w:rsid w:val="00DF4F19"/>
    <w:rsid w:val="00DF7177"/>
    <w:rsid w:val="00DF7F23"/>
    <w:rsid w:val="00E01341"/>
    <w:rsid w:val="00E06FED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34F2"/>
    <w:rsid w:val="00E9685D"/>
    <w:rsid w:val="00EB13B3"/>
    <w:rsid w:val="00EC218C"/>
    <w:rsid w:val="00ED5B91"/>
    <w:rsid w:val="00EE260A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A1DDF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  <w:docPart>
      <w:docPartPr>
        <w:name w:val="7E09F91424F93C4DBFCFBA2A7E8C5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B8B1-C078-3849-8FE7-924F28D90FEE}"/>
      </w:docPartPr>
      <w:docPartBody>
        <w:p w:rsidR="00C15948" w:rsidRDefault="005F18A0" w:rsidP="005F18A0">
          <w:pPr>
            <w:pStyle w:val="7E09F91424F93C4DBFCFBA2A7E8C5D10"/>
          </w:pPr>
          <w:r w:rsidRPr="0055291C">
            <w:t>Math</w:t>
          </w:r>
        </w:p>
      </w:docPartBody>
    </w:docPart>
    <w:docPart>
      <w:docPartPr>
        <w:name w:val="365A2638AEB2744E83AF912623BF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2605B-1A50-9440-92BF-FECAE2437580}"/>
      </w:docPartPr>
      <w:docPartBody>
        <w:p w:rsidR="00C15948" w:rsidRDefault="005F18A0" w:rsidP="005F18A0">
          <w:pPr>
            <w:pStyle w:val="365A2638AEB2744E83AF912623BF0CCF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7774EB4EB154174FBD702B2369DA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FC18F-03DF-4D4E-9854-3904055A1EAC}"/>
      </w:docPartPr>
      <w:docPartBody>
        <w:p w:rsidR="00C15948" w:rsidRDefault="005F18A0" w:rsidP="005F18A0">
          <w:pPr>
            <w:pStyle w:val="7774EB4EB154174FBD702B2369DA960D"/>
          </w:pPr>
          <w:r w:rsidRPr="0055291C">
            <w:t>Science</w:t>
          </w:r>
        </w:p>
      </w:docPartBody>
    </w:docPart>
    <w:docPart>
      <w:docPartPr>
        <w:name w:val="EFDD404843FF7F428BF4A93922380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140-0F6D-E54A-991A-010E0E30D91E}"/>
      </w:docPartPr>
      <w:docPartBody>
        <w:p w:rsidR="00C15948" w:rsidRDefault="005F18A0" w:rsidP="005F18A0">
          <w:pPr>
            <w:pStyle w:val="EFDD404843FF7F428BF4A93922380A7E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2955286A0387449B42D90306E56B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F02DB-2CDA-7440-B4F8-FB143319EE0E}"/>
      </w:docPartPr>
      <w:docPartBody>
        <w:p w:rsidR="00C15948" w:rsidRDefault="005F18A0" w:rsidP="005F18A0">
          <w:pPr>
            <w:pStyle w:val="52955286A0387449B42D90306E56B132"/>
          </w:pPr>
          <w:r w:rsidRPr="0055291C">
            <w:t>History</w:t>
          </w:r>
        </w:p>
      </w:docPartBody>
    </w:docPart>
    <w:docPart>
      <w:docPartPr>
        <w:name w:val="58DE38A942DAD94BA2E95E4741891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9F92D-0FDD-B541-98E6-F2B46BF6DD2A}"/>
      </w:docPartPr>
      <w:docPartBody>
        <w:p w:rsidR="00C15948" w:rsidRDefault="005F18A0" w:rsidP="005F18A0">
          <w:pPr>
            <w:pStyle w:val="58DE38A942DAD94BA2E95E47418917D1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B306B75C54D0F64A80286E07A940D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BF64-4671-0542-8FBC-BD838FD91F73}"/>
      </w:docPartPr>
      <w:docPartBody>
        <w:p w:rsidR="00C15948" w:rsidRDefault="005F18A0" w:rsidP="005F18A0">
          <w:pPr>
            <w:pStyle w:val="B306B75C54D0F64A80286E07A940D2F0"/>
          </w:pPr>
          <w:r w:rsidRPr="0098119C">
            <w:t>Quiz</w:t>
          </w:r>
        </w:p>
      </w:docPartBody>
    </w:docPart>
    <w:docPart>
      <w:docPartPr>
        <w:name w:val="F08828E0E8738D47B9DAECEEED5AD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30B9B-B9EB-9444-85B9-074ABF2B9EA6}"/>
      </w:docPartPr>
      <w:docPartBody>
        <w:p w:rsidR="007C2366" w:rsidRDefault="00C15948" w:rsidP="00C15948">
          <w:pPr>
            <w:pStyle w:val="F08828E0E8738D47B9DAECEEED5ADE62"/>
          </w:pPr>
          <w:r w:rsidRPr="0055291C">
            <w:t>Math</w:t>
          </w:r>
        </w:p>
      </w:docPartBody>
    </w:docPart>
    <w:docPart>
      <w:docPartPr>
        <w:name w:val="3B0E8EB783A061498AD8F3D42F8C1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47863-B985-EE48-B86A-06D71C2BE7B8}"/>
      </w:docPartPr>
      <w:docPartBody>
        <w:p w:rsidR="007C2366" w:rsidRDefault="00C15948" w:rsidP="00C15948">
          <w:pPr>
            <w:pStyle w:val="3B0E8EB783A061498AD8F3D42F8C1E89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4BCD335F8B3BE4EBAFE761182BF0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5078F-1116-254A-928A-AB6F4F4AB50C}"/>
      </w:docPartPr>
      <w:docPartBody>
        <w:p w:rsidR="007C2366" w:rsidRDefault="00C15948" w:rsidP="00C15948">
          <w:pPr>
            <w:pStyle w:val="04BCD335F8B3BE4EBAFE761182BF011C"/>
          </w:pPr>
          <w:r w:rsidRPr="0055291C">
            <w:t>Science</w:t>
          </w:r>
        </w:p>
      </w:docPartBody>
    </w:docPart>
    <w:docPart>
      <w:docPartPr>
        <w:name w:val="3EEE28FB3612A949902F657D01121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2C2EA-4E90-0F41-9FA9-6D9B6BDCB1B7}"/>
      </w:docPartPr>
      <w:docPartBody>
        <w:p w:rsidR="007C2366" w:rsidRDefault="00C15948" w:rsidP="00C15948">
          <w:pPr>
            <w:pStyle w:val="3EEE28FB3612A949902F657D0112112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E6E887046D48AC4FB24B6A59CAB9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2E3A-0300-EF41-BD27-9BE6DD2FAE4C}"/>
      </w:docPartPr>
      <w:docPartBody>
        <w:p w:rsidR="007C2366" w:rsidRDefault="00C15948" w:rsidP="00C15948">
          <w:pPr>
            <w:pStyle w:val="E6E887046D48AC4FB24B6A59CAB9614D"/>
          </w:pPr>
          <w:r w:rsidRPr="0055291C">
            <w:t>History</w:t>
          </w:r>
        </w:p>
      </w:docPartBody>
    </w:docPart>
    <w:docPart>
      <w:docPartPr>
        <w:name w:val="363B7B9C4942B1469F0D686908544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4F81C-927A-3443-A591-AF99759DFBED}"/>
      </w:docPartPr>
      <w:docPartBody>
        <w:p w:rsidR="007C2366" w:rsidRDefault="00C15948" w:rsidP="00C15948">
          <w:pPr>
            <w:pStyle w:val="363B7B9C4942B1469F0D6869085446F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E3E4E4CFE5213647BE7D96EF61131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C871D-6DD0-8347-879D-DEC76646A7D8}"/>
      </w:docPartPr>
      <w:docPartBody>
        <w:p w:rsidR="007C2366" w:rsidRDefault="00C15948" w:rsidP="00C15948">
          <w:pPr>
            <w:pStyle w:val="E3E4E4CFE5213647BE7D96EF611319CD"/>
          </w:pPr>
          <w:r w:rsidRPr="0098119C">
            <w:t>Quiz</w:t>
          </w:r>
        </w:p>
      </w:docPartBody>
    </w:docPart>
    <w:docPart>
      <w:docPartPr>
        <w:name w:val="99506624D536914781990B64B152E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2FC91-0602-5D46-8545-CA981BF48216}"/>
      </w:docPartPr>
      <w:docPartBody>
        <w:p w:rsidR="007C2366" w:rsidRDefault="00C15948" w:rsidP="00C15948">
          <w:pPr>
            <w:pStyle w:val="99506624D536914781990B64B152EA60"/>
          </w:pPr>
          <w:r w:rsidRPr="0055291C">
            <w:t>Math</w:t>
          </w:r>
        </w:p>
      </w:docPartBody>
    </w:docPart>
    <w:docPart>
      <w:docPartPr>
        <w:name w:val="E71B567A0D2066438C761546A21DA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486D8-99C7-B045-A7B1-B4AA7CB4658E}"/>
      </w:docPartPr>
      <w:docPartBody>
        <w:p w:rsidR="007C2366" w:rsidRDefault="00C15948" w:rsidP="00C15948">
          <w:pPr>
            <w:pStyle w:val="E71B567A0D2066438C761546A21DA8E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2AE650717F4E947B1355EA1C9B12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C5BB0-9DAD-1E47-B268-1C94BA8F87E1}"/>
      </w:docPartPr>
      <w:docPartBody>
        <w:p w:rsidR="007C2366" w:rsidRDefault="00C15948" w:rsidP="00C15948">
          <w:pPr>
            <w:pStyle w:val="92AE650717F4E947B1355EA1C9B12566"/>
          </w:pPr>
          <w:r w:rsidRPr="0055291C">
            <w:t>Science</w:t>
          </w:r>
        </w:p>
      </w:docPartBody>
    </w:docPart>
    <w:docPart>
      <w:docPartPr>
        <w:name w:val="842B28268093B742AB5F2AAB28FDF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167A6-459F-5E41-836F-2CD7EB3BA286}"/>
      </w:docPartPr>
      <w:docPartBody>
        <w:p w:rsidR="007C2366" w:rsidRDefault="00C15948" w:rsidP="00C15948">
          <w:pPr>
            <w:pStyle w:val="842B28268093B742AB5F2AAB28FDFFF1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E76D7D60303BC459BEED5E454DED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3461-F868-9744-83D5-7EAE54D1C166}"/>
      </w:docPartPr>
      <w:docPartBody>
        <w:p w:rsidR="007C2366" w:rsidRDefault="00C15948" w:rsidP="00C15948">
          <w:pPr>
            <w:pStyle w:val="0E76D7D60303BC459BEED5E454DED325"/>
          </w:pPr>
          <w:r w:rsidRPr="0055291C">
            <w:t>History</w:t>
          </w:r>
        </w:p>
      </w:docPartBody>
    </w:docPart>
    <w:docPart>
      <w:docPartPr>
        <w:name w:val="889EBA91EB6FB048B02543FC3A266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A7DB-E66A-FF43-95EB-AD9C7806BC16}"/>
      </w:docPartPr>
      <w:docPartBody>
        <w:p w:rsidR="007C2366" w:rsidRDefault="00C15948" w:rsidP="00C15948">
          <w:pPr>
            <w:pStyle w:val="889EBA91EB6FB048B02543FC3A26678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3A1A29D346F46E4A88534C9FBDC31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9FB64-B006-FC42-9DC6-E38CFA0A79FF}"/>
      </w:docPartPr>
      <w:docPartBody>
        <w:p w:rsidR="007C2366" w:rsidRDefault="00C15948" w:rsidP="00C15948">
          <w:pPr>
            <w:pStyle w:val="3A1A29D346F46E4A88534C9FBDC312C4"/>
          </w:pPr>
          <w:r w:rsidRPr="0098119C">
            <w:t>Quiz</w:t>
          </w:r>
        </w:p>
      </w:docPartBody>
    </w:docPart>
    <w:docPart>
      <w:docPartPr>
        <w:name w:val="665D8E1B6767994BA371674554073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54FC-75BA-6E44-9E39-E47C7D79CE25}"/>
      </w:docPartPr>
      <w:docPartBody>
        <w:p w:rsidR="007C2366" w:rsidRDefault="00C15948" w:rsidP="00C15948">
          <w:pPr>
            <w:pStyle w:val="665D8E1B6767994BA371674554073529"/>
          </w:pPr>
          <w:r w:rsidRPr="0055291C">
            <w:t>Math</w:t>
          </w:r>
        </w:p>
      </w:docPartBody>
    </w:docPart>
    <w:docPart>
      <w:docPartPr>
        <w:name w:val="088604E1C737434E8D1E544030579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3050-D05D-0047-9506-BA1EE72A51AE}"/>
      </w:docPartPr>
      <w:docPartBody>
        <w:p w:rsidR="007C2366" w:rsidRDefault="00C15948" w:rsidP="00C15948">
          <w:pPr>
            <w:pStyle w:val="088604E1C737434E8D1E544030579E30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131C3E5A7EC7BA48BF01DF9526E13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A691-F8F8-CE46-B94C-F234BCDE5F26}"/>
      </w:docPartPr>
      <w:docPartBody>
        <w:p w:rsidR="007C2366" w:rsidRDefault="00C15948" w:rsidP="00C15948">
          <w:pPr>
            <w:pStyle w:val="131C3E5A7EC7BA48BF01DF9526E130C9"/>
          </w:pPr>
          <w:r w:rsidRPr="0055291C">
            <w:t>Science</w:t>
          </w:r>
        </w:p>
      </w:docPartBody>
    </w:docPart>
    <w:docPart>
      <w:docPartPr>
        <w:name w:val="557BF5CA1799BA42869E8D0D1EA5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A36B1-AE98-7D4E-B8F6-368C81B81880}"/>
      </w:docPartPr>
      <w:docPartBody>
        <w:p w:rsidR="007C2366" w:rsidRDefault="00C15948" w:rsidP="00C15948">
          <w:pPr>
            <w:pStyle w:val="557BF5CA1799BA42869E8D0D1EA52CC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6E7B80F78C68334D8773A1FDE6940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EC683-2AE7-B74B-B7A3-7185F3065539}"/>
      </w:docPartPr>
      <w:docPartBody>
        <w:p w:rsidR="007C2366" w:rsidRDefault="00C15948" w:rsidP="00C15948">
          <w:pPr>
            <w:pStyle w:val="6E7B80F78C68334D8773A1FDE694034E"/>
          </w:pPr>
          <w:r w:rsidRPr="0055291C">
            <w:t>History</w:t>
          </w:r>
        </w:p>
      </w:docPartBody>
    </w:docPart>
    <w:docPart>
      <w:docPartPr>
        <w:name w:val="32A9A45220AFA148907571D47F1FF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2F9C8-10D7-644A-B2F8-6DF4DC6B8DB7}"/>
      </w:docPartPr>
      <w:docPartBody>
        <w:p w:rsidR="007C2366" w:rsidRDefault="00C15948" w:rsidP="00C15948">
          <w:pPr>
            <w:pStyle w:val="32A9A45220AFA148907571D47F1FFA3E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347E0B27C61C044A2DFCA737A3C8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BD7A2-2532-7D49-9927-0760DDC42491}"/>
      </w:docPartPr>
      <w:docPartBody>
        <w:p w:rsidR="007C2366" w:rsidRDefault="00C15948" w:rsidP="00C15948">
          <w:pPr>
            <w:pStyle w:val="D347E0B27C61C044A2DFCA737A3C8455"/>
          </w:pPr>
          <w:r w:rsidRPr="0098119C">
            <w:t>mon</w:t>
          </w:r>
        </w:p>
      </w:docPartBody>
    </w:docPart>
    <w:docPart>
      <w:docPartPr>
        <w:name w:val="F99D2F626A751B4BB1DD2195049A9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B0DE-1D63-254E-A2B4-CD1E59C5175B}"/>
      </w:docPartPr>
      <w:docPartBody>
        <w:p w:rsidR="007C2366" w:rsidRDefault="00C15948" w:rsidP="00C15948">
          <w:pPr>
            <w:pStyle w:val="F99D2F626A751B4BB1DD2195049A9E79"/>
          </w:pPr>
          <w:r w:rsidRPr="0098119C">
            <w:t>1/9</w:t>
          </w:r>
        </w:p>
      </w:docPartBody>
    </w:docPart>
    <w:docPart>
      <w:docPartPr>
        <w:name w:val="A6D634EDD1117142A89DB57355585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4A6DF-DE2F-0B4C-A1AB-ADF12FD496DE}"/>
      </w:docPartPr>
      <w:docPartBody>
        <w:p w:rsidR="007C2366" w:rsidRDefault="00C15948" w:rsidP="00C15948">
          <w:pPr>
            <w:pStyle w:val="A6D634EDD1117142A89DB57355585729"/>
          </w:pPr>
          <w:r w:rsidRPr="0098119C">
            <w:t>TUE</w:t>
          </w:r>
        </w:p>
      </w:docPartBody>
    </w:docPart>
    <w:docPart>
      <w:docPartPr>
        <w:name w:val="D9C7053FF4FFA44E8FE7F16344665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D4E1-B8DF-A944-92D5-71416CDD3875}"/>
      </w:docPartPr>
      <w:docPartBody>
        <w:p w:rsidR="007C2366" w:rsidRDefault="00C15948" w:rsidP="00C15948">
          <w:pPr>
            <w:pStyle w:val="D9C7053FF4FFA44E8FE7F16344665300"/>
          </w:pPr>
          <w:r w:rsidRPr="00D62AE4">
            <w:t>1/10</w:t>
          </w:r>
        </w:p>
      </w:docPartBody>
    </w:docPart>
    <w:docPart>
      <w:docPartPr>
        <w:name w:val="130656024C2B544BA9A62CA7B40CE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8D0AC-AB5A-004B-B8E6-F36B29E4BDE2}"/>
      </w:docPartPr>
      <w:docPartBody>
        <w:p w:rsidR="007C2366" w:rsidRDefault="00C15948" w:rsidP="00C15948">
          <w:pPr>
            <w:pStyle w:val="130656024C2B544BA9A62CA7B40CE4DC"/>
          </w:pPr>
          <w:r w:rsidRPr="0098119C">
            <w:t>Wed</w:t>
          </w:r>
        </w:p>
      </w:docPartBody>
    </w:docPart>
    <w:docPart>
      <w:docPartPr>
        <w:name w:val="08BB661C576F3F4DAE64397E4FF0B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344A5-2145-B542-BCD8-F8C6CA7920A6}"/>
      </w:docPartPr>
      <w:docPartBody>
        <w:p w:rsidR="007C2366" w:rsidRDefault="00C15948" w:rsidP="00C15948">
          <w:pPr>
            <w:pStyle w:val="08BB661C576F3F4DAE64397E4FF0B488"/>
          </w:pPr>
          <w:r w:rsidRPr="0098119C">
            <w:t>1/11</w:t>
          </w:r>
        </w:p>
      </w:docPartBody>
    </w:docPart>
    <w:docPart>
      <w:docPartPr>
        <w:name w:val="0C008527BB8DC94A8CD49F4062FBC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44BC1-96B7-2D4D-966D-DC313A52DC1C}"/>
      </w:docPartPr>
      <w:docPartBody>
        <w:p w:rsidR="007C2366" w:rsidRDefault="00C15948" w:rsidP="00C15948">
          <w:pPr>
            <w:pStyle w:val="0C008527BB8DC94A8CD49F4062FBCB22"/>
          </w:pPr>
          <w:r w:rsidRPr="0098119C">
            <w:t>thurs</w:t>
          </w:r>
        </w:p>
      </w:docPartBody>
    </w:docPart>
    <w:docPart>
      <w:docPartPr>
        <w:name w:val="BD5E04CE91D6DD46AAA3B8577C87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E281-0E41-C049-BD66-9227D5ACFFA8}"/>
      </w:docPartPr>
      <w:docPartBody>
        <w:p w:rsidR="007C2366" w:rsidRDefault="00C15948" w:rsidP="00C15948">
          <w:pPr>
            <w:pStyle w:val="BD5E04CE91D6DD46AAA3B8577C87FC2A"/>
          </w:pPr>
          <w:r w:rsidRPr="0098119C">
            <w:t>1/12</w:t>
          </w:r>
        </w:p>
      </w:docPartBody>
    </w:docPart>
    <w:docPart>
      <w:docPartPr>
        <w:name w:val="7F79B00DDC032B44B52DAAB1BD7ED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B1BB2-D226-984C-B369-C49EF35A7FB8}"/>
      </w:docPartPr>
      <w:docPartBody>
        <w:p w:rsidR="007C2366" w:rsidRDefault="00C15948" w:rsidP="00C15948">
          <w:pPr>
            <w:pStyle w:val="7F79B00DDC032B44B52DAAB1BD7EDAAC"/>
          </w:pPr>
          <w:r w:rsidRPr="0098119C">
            <w:t>fri</w:t>
          </w:r>
        </w:p>
      </w:docPartBody>
    </w:docPart>
    <w:docPart>
      <w:docPartPr>
        <w:name w:val="1118D6B1E8E9D842958085299320A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4EE5B-3EE7-C444-9543-30754B3D7E5E}"/>
      </w:docPartPr>
      <w:docPartBody>
        <w:p w:rsidR="007C2366" w:rsidRDefault="00C15948" w:rsidP="00C15948">
          <w:pPr>
            <w:pStyle w:val="1118D6B1E8E9D842958085299320A301"/>
          </w:pPr>
          <w:r w:rsidRPr="0098119C">
            <w:t>1/13</w:t>
          </w:r>
        </w:p>
      </w:docPartBody>
    </w:docPart>
    <w:docPart>
      <w:docPartPr>
        <w:name w:val="02E43F9F0D713F48BF85AE65D0D53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728-FEAE-4B4B-9A78-CDEF0EC4C1DF}"/>
      </w:docPartPr>
      <w:docPartBody>
        <w:p w:rsidR="007C2366" w:rsidRDefault="00C15948" w:rsidP="00C15948">
          <w:pPr>
            <w:pStyle w:val="02E43F9F0D713F48BF85AE65D0D531B7"/>
          </w:pPr>
          <w:r w:rsidRPr="0098119C">
            <w:t>mon</w:t>
          </w:r>
        </w:p>
      </w:docPartBody>
    </w:docPart>
    <w:docPart>
      <w:docPartPr>
        <w:name w:val="E79517B089AA1F4B832014F02057D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8262F-4207-5744-92DE-2B8E9C1C5E81}"/>
      </w:docPartPr>
      <w:docPartBody>
        <w:p w:rsidR="007C2366" w:rsidRDefault="00C15948" w:rsidP="00C15948">
          <w:pPr>
            <w:pStyle w:val="E79517B089AA1F4B832014F02057D560"/>
          </w:pPr>
          <w:r w:rsidRPr="0098119C">
            <w:t>1/9</w:t>
          </w:r>
        </w:p>
      </w:docPartBody>
    </w:docPart>
    <w:docPart>
      <w:docPartPr>
        <w:name w:val="87B8F8ED7DED90499EDC6805A93F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F35B-06BF-8E4B-BF87-D6D608294770}"/>
      </w:docPartPr>
      <w:docPartBody>
        <w:p w:rsidR="007C2366" w:rsidRDefault="00C15948" w:rsidP="00C15948">
          <w:pPr>
            <w:pStyle w:val="87B8F8ED7DED90499EDC6805A93F4BDF"/>
          </w:pPr>
          <w:r w:rsidRPr="0098119C">
            <w:t>TUE</w:t>
          </w:r>
        </w:p>
      </w:docPartBody>
    </w:docPart>
    <w:docPart>
      <w:docPartPr>
        <w:name w:val="2058C8202DD6074A87453955E005B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D3987-B59B-F248-8F0F-FB1C39ABA116}"/>
      </w:docPartPr>
      <w:docPartBody>
        <w:p w:rsidR="007C2366" w:rsidRDefault="00C15948" w:rsidP="00C15948">
          <w:pPr>
            <w:pStyle w:val="2058C8202DD6074A87453955E005BC5B"/>
          </w:pPr>
          <w:r w:rsidRPr="00D62AE4">
            <w:t>1/10</w:t>
          </w:r>
        </w:p>
      </w:docPartBody>
    </w:docPart>
    <w:docPart>
      <w:docPartPr>
        <w:name w:val="70AAB3A32E7093429F9C08E5ADBF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49051-7AFC-B841-B12B-768D4C38B8AD}"/>
      </w:docPartPr>
      <w:docPartBody>
        <w:p w:rsidR="007C2366" w:rsidRDefault="00C15948" w:rsidP="00C15948">
          <w:pPr>
            <w:pStyle w:val="70AAB3A32E7093429F9C08E5ADBFCFC1"/>
          </w:pPr>
          <w:r w:rsidRPr="0098119C">
            <w:t>Wed</w:t>
          </w:r>
        </w:p>
      </w:docPartBody>
    </w:docPart>
    <w:docPart>
      <w:docPartPr>
        <w:name w:val="47CFA81D9513EC4D971A13C04BDC5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B095A-A257-BC47-94AC-68523E954D92}"/>
      </w:docPartPr>
      <w:docPartBody>
        <w:p w:rsidR="007C2366" w:rsidRDefault="00C15948" w:rsidP="00C15948">
          <w:pPr>
            <w:pStyle w:val="47CFA81D9513EC4D971A13C04BDC5652"/>
          </w:pPr>
          <w:r w:rsidRPr="0098119C">
            <w:t>1/11</w:t>
          </w:r>
        </w:p>
      </w:docPartBody>
    </w:docPart>
    <w:docPart>
      <w:docPartPr>
        <w:name w:val="3DADD01ED7733A439179FC08714A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C186-B5AC-1A40-B070-DC3C5A81ACAD}"/>
      </w:docPartPr>
      <w:docPartBody>
        <w:p w:rsidR="007C2366" w:rsidRDefault="00C15948" w:rsidP="00C15948">
          <w:pPr>
            <w:pStyle w:val="3DADD01ED7733A439179FC08714AF3ED"/>
          </w:pPr>
          <w:r w:rsidRPr="0098119C">
            <w:t>thurs</w:t>
          </w:r>
        </w:p>
      </w:docPartBody>
    </w:docPart>
    <w:docPart>
      <w:docPartPr>
        <w:name w:val="CC2B4234F7E65349859806C12B088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72916-2908-D744-980E-F3022F51B287}"/>
      </w:docPartPr>
      <w:docPartBody>
        <w:p w:rsidR="007C2366" w:rsidRDefault="00C15948" w:rsidP="00C15948">
          <w:pPr>
            <w:pStyle w:val="CC2B4234F7E65349859806C12B088E2D"/>
          </w:pPr>
          <w:r w:rsidRPr="0098119C">
            <w:t>1/12</w:t>
          </w:r>
        </w:p>
      </w:docPartBody>
    </w:docPart>
    <w:docPart>
      <w:docPartPr>
        <w:name w:val="81A16D5FE534874A9E0B4FF5C01A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B787-C01D-374E-8CD0-6A6F641E2105}"/>
      </w:docPartPr>
      <w:docPartBody>
        <w:p w:rsidR="007C2366" w:rsidRDefault="00C15948" w:rsidP="00C15948">
          <w:pPr>
            <w:pStyle w:val="81A16D5FE534874A9E0B4FF5C01A55EE"/>
          </w:pPr>
          <w:r w:rsidRPr="0098119C">
            <w:t>fri</w:t>
          </w:r>
        </w:p>
      </w:docPartBody>
    </w:docPart>
    <w:docPart>
      <w:docPartPr>
        <w:name w:val="293D68EFA943384189CC0C2066065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8532C-A212-D941-9C4E-0B07A027E65C}"/>
      </w:docPartPr>
      <w:docPartBody>
        <w:p w:rsidR="007C2366" w:rsidRDefault="00C15948" w:rsidP="00C15948">
          <w:pPr>
            <w:pStyle w:val="293D68EFA943384189CC0C20660659BC"/>
          </w:pPr>
          <w:r w:rsidRPr="0098119C">
            <w:t>1/13</w:t>
          </w:r>
        </w:p>
      </w:docPartBody>
    </w:docPart>
    <w:docPart>
      <w:docPartPr>
        <w:name w:val="33B16F8AD664CA4E9AECD9A238599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3424-3C90-6141-993B-2D44806C15EE}"/>
      </w:docPartPr>
      <w:docPartBody>
        <w:p w:rsidR="007C2366" w:rsidRDefault="00C15948" w:rsidP="00C15948">
          <w:pPr>
            <w:pStyle w:val="33B16F8AD664CA4E9AECD9A238599212"/>
          </w:pPr>
          <w:r w:rsidRPr="0098119C">
            <w:t>mon</w:t>
          </w:r>
        </w:p>
      </w:docPartBody>
    </w:docPart>
    <w:docPart>
      <w:docPartPr>
        <w:name w:val="0D2274FECEA6C94092FEBADAA9A4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9A11-BC3C-C04D-959D-4C163C385B5C}"/>
      </w:docPartPr>
      <w:docPartBody>
        <w:p w:rsidR="007C2366" w:rsidRDefault="00C15948" w:rsidP="00C15948">
          <w:pPr>
            <w:pStyle w:val="0D2274FECEA6C94092FEBADAA9A4C99D"/>
          </w:pPr>
          <w:r w:rsidRPr="0098119C">
            <w:t>1/9</w:t>
          </w:r>
        </w:p>
      </w:docPartBody>
    </w:docPart>
    <w:docPart>
      <w:docPartPr>
        <w:name w:val="2F7330FFFE794F438ECD7E9F5CB38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210-F486-504D-9937-5E5356731F0D}"/>
      </w:docPartPr>
      <w:docPartBody>
        <w:p w:rsidR="007C2366" w:rsidRDefault="00C15948" w:rsidP="00C15948">
          <w:pPr>
            <w:pStyle w:val="2F7330FFFE794F438ECD7E9F5CB38377"/>
          </w:pPr>
          <w:r w:rsidRPr="0098119C">
            <w:t>TUE</w:t>
          </w:r>
        </w:p>
      </w:docPartBody>
    </w:docPart>
    <w:docPart>
      <w:docPartPr>
        <w:name w:val="09CF0A8DA182AD40B41854EE805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E7636-33E6-8544-A5F3-E9EFCFF6775D}"/>
      </w:docPartPr>
      <w:docPartBody>
        <w:p w:rsidR="007C2366" w:rsidRDefault="00C15948" w:rsidP="00C15948">
          <w:pPr>
            <w:pStyle w:val="09CF0A8DA182AD40B41854EE8051A2AC"/>
          </w:pPr>
          <w:r w:rsidRPr="00D62AE4">
            <w:t>1/10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1B350E"/>
    <w:rsid w:val="00425D7A"/>
    <w:rsid w:val="005F18A0"/>
    <w:rsid w:val="007C2366"/>
    <w:rsid w:val="00AE2828"/>
    <w:rsid w:val="00C15948"/>
    <w:rsid w:val="00C448F6"/>
    <w:rsid w:val="00E00B75"/>
    <w:rsid w:val="00F1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  <w:style w:type="paragraph" w:customStyle="1" w:styleId="7E09F91424F93C4DBFCFBA2A7E8C5D10">
    <w:name w:val="7E09F91424F93C4DBFCFBA2A7E8C5D10"/>
    <w:rsid w:val="005F18A0"/>
  </w:style>
  <w:style w:type="paragraph" w:customStyle="1" w:styleId="365A2638AEB2744E83AF912623BF0CCF">
    <w:name w:val="365A2638AEB2744E83AF912623BF0CCF"/>
    <w:rsid w:val="005F18A0"/>
  </w:style>
  <w:style w:type="paragraph" w:customStyle="1" w:styleId="7774EB4EB154174FBD702B2369DA960D">
    <w:name w:val="7774EB4EB154174FBD702B2369DA960D"/>
    <w:rsid w:val="005F18A0"/>
  </w:style>
  <w:style w:type="paragraph" w:customStyle="1" w:styleId="EFDD404843FF7F428BF4A93922380A7E">
    <w:name w:val="EFDD404843FF7F428BF4A93922380A7E"/>
    <w:rsid w:val="005F18A0"/>
  </w:style>
  <w:style w:type="paragraph" w:customStyle="1" w:styleId="52955286A0387449B42D90306E56B132">
    <w:name w:val="52955286A0387449B42D90306E56B132"/>
    <w:rsid w:val="005F18A0"/>
  </w:style>
  <w:style w:type="paragraph" w:customStyle="1" w:styleId="58DE38A942DAD94BA2E95E47418917D1">
    <w:name w:val="58DE38A942DAD94BA2E95E47418917D1"/>
    <w:rsid w:val="005F18A0"/>
  </w:style>
  <w:style w:type="paragraph" w:customStyle="1" w:styleId="B306B75C54D0F64A80286E07A940D2F0">
    <w:name w:val="B306B75C54D0F64A80286E07A940D2F0"/>
    <w:rsid w:val="005F18A0"/>
  </w:style>
  <w:style w:type="paragraph" w:customStyle="1" w:styleId="F08828E0E8738D47B9DAECEEED5ADE62">
    <w:name w:val="F08828E0E8738D47B9DAECEEED5ADE62"/>
    <w:rsid w:val="00C15948"/>
  </w:style>
  <w:style w:type="paragraph" w:customStyle="1" w:styleId="3B0E8EB783A061498AD8F3D42F8C1E89">
    <w:name w:val="3B0E8EB783A061498AD8F3D42F8C1E89"/>
    <w:rsid w:val="00C15948"/>
  </w:style>
  <w:style w:type="paragraph" w:customStyle="1" w:styleId="04BCD335F8B3BE4EBAFE761182BF011C">
    <w:name w:val="04BCD335F8B3BE4EBAFE761182BF011C"/>
    <w:rsid w:val="00C15948"/>
  </w:style>
  <w:style w:type="paragraph" w:customStyle="1" w:styleId="3EEE28FB3612A949902F657D0112112C">
    <w:name w:val="3EEE28FB3612A949902F657D0112112C"/>
    <w:rsid w:val="00C15948"/>
  </w:style>
  <w:style w:type="paragraph" w:customStyle="1" w:styleId="E6E887046D48AC4FB24B6A59CAB9614D">
    <w:name w:val="E6E887046D48AC4FB24B6A59CAB9614D"/>
    <w:rsid w:val="00C15948"/>
  </w:style>
  <w:style w:type="paragraph" w:customStyle="1" w:styleId="363B7B9C4942B1469F0D6869085446F4">
    <w:name w:val="363B7B9C4942B1469F0D6869085446F4"/>
    <w:rsid w:val="00C15948"/>
  </w:style>
  <w:style w:type="paragraph" w:customStyle="1" w:styleId="E3E4E4CFE5213647BE7D96EF611319CD">
    <w:name w:val="E3E4E4CFE5213647BE7D96EF611319CD"/>
    <w:rsid w:val="00C15948"/>
  </w:style>
  <w:style w:type="paragraph" w:customStyle="1" w:styleId="99506624D536914781990B64B152EA60">
    <w:name w:val="99506624D536914781990B64B152EA60"/>
    <w:rsid w:val="00C15948"/>
  </w:style>
  <w:style w:type="paragraph" w:customStyle="1" w:styleId="E71B567A0D2066438C761546A21DA8E6">
    <w:name w:val="E71B567A0D2066438C761546A21DA8E6"/>
    <w:rsid w:val="00C15948"/>
  </w:style>
  <w:style w:type="paragraph" w:customStyle="1" w:styleId="92AE650717F4E947B1355EA1C9B12566">
    <w:name w:val="92AE650717F4E947B1355EA1C9B12566"/>
    <w:rsid w:val="00C15948"/>
  </w:style>
  <w:style w:type="paragraph" w:customStyle="1" w:styleId="842B28268093B742AB5F2AAB28FDFFF1">
    <w:name w:val="842B28268093B742AB5F2AAB28FDFFF1"/>
    <w:rsid w:val="00C15948"/>
  </w:style>
  <w:style w:type="paragraph" w:customStyle="1" w:styleId="0E76D7D60303BC459BEED5E454DED325">
    <w:name w:val="0E76D7D60303BC459BEED5E454DED325"/>
    <w:rsid w:val="00C15948"/>
  </w:style>
  <w:style w:type="paragraph" w:customStyle="1" w:styleId="889EBA91EB6FB048B02543FC3A26678C">
    <w:name w:val="889EBA91EB6FB048B02543FC3A26678C"/>
    <w:rsid w:val="00C15948"/>
  </w:style>
  <w:style w:type="paragraph" w:customStyle="1" w:styleId="3A1A29D346F46E4A88534C9FBDC312C4">
    <w:name w:val="3A1A29D346F46E4A88534C9FBDC312C4"/>
    <w:rsid w:val="00C15948"/>
  </w:style>
  <w:style w:type="paragraph" w:customStyle="1" w:styleId="665D8E1B6767994BA371674554073529">
    <w:name w:val="665D8E1B6767994BA371674554073529"/>
    <w:rsid w:val="00C15948"/>
  </w:style>
  <w:style w:type="paragraph" w:customStyle="1" w:styleId="088604E1C737434E8D1E544030579E30">
    <w:name w:val="088604E1C737434E8D1E544030579E30"/>
    <w:rsid w:val="00C15948"/>
  </w:style>
  <w:style w:type="paragraph" w:customStyle="1" w:styleId="131C3E5A7EC7BA48BF01DF9526E130C9">
    <w:name w:val="131C3E5A7EC7BA48BF01DF9526E130C9"/>
    <w:rsid w:val="00C15948"/>
  </w:style>
  <w:style w:type="paragraph" w:customStyle="1" w:styleId="557BF5CA1799BA42869E8D0D1EA52CCB">
    <w:name w:val="557BF5CA1799BA42869E8D0D1EA52CCB"/>
    <w:rsid w:val="00C15948"/>
  </w:style>
  <w:style w:type="paragraph" w:customStyle="1" w:styleId="6E7B80F78C68334D8773A1FDE694034E">
    <w:name w:val="6E7B80F78C68334D8773A1FDE694034E"/>
    <w:rsid w:val="00C15948"/>
  </w:style>
  <w:style w:type="paragraph" w:customStyle="1" w:styleId="32A9A45220AFA148907571D47F1FFA3E">
    <w:name w:val="32A9A45220AFA148907571D47F1FFA3E"/>
    <w:rsid w:val="00C15948"/>
  </w:style>
  <w:style w:type="paragraph" w:customStyle="1" w:styleId="D347E0B27C61C044A2DFCA737A3C8455">
    <w:name w:val="D347E0B27C61C044A2DFCA737A3C8455"/>
    <w:rsid w:val="00C15948"/>
  </w:style>
  <w:style w:type="paragraph" w:customStyle="1" w:styleId="F99D2F626A751B4BB1DD2195049A9E79">
    <w:name w:val="F99D2F626A751B4BB1DD2195049A9E79"/>
    <w:rsid w:val="00C15948"/>
  </w:style>
  <w:style w:type="paragraph" w:customStyle="1" w:styleId="A6D634EDD1117142A89DB57355585729">
    <w:name w:val="A6D634EDD1117142A89DB57355585729"/>
    <w:rsid w:val="00C15948"/>
  </w:style>
  <w:style w:type="paragraph" w:customStyle="1" w:styleId="D9C7053FF4FFA44E8FE7F16344665300">
    <w:name w:val="D9C7053FF4FFA44E8FE7F16344665300"/>
    <w:rsid w:val="00C15948"/>
  </w:style>
  <w:style w:type="paragraph" w:customStyle="1" w:styleId="130656024C2B544BA9A62CA7B40CE4DC">
    <w:name w:val="130656024C2B544BA9A62CA7B40CE4DC"/>
    <w:rsid w:val="00C15948"/>
  </w:style>
  <w:style w:type="paragraph" w:customStyle="1" w:styleId="08BB661C576F3F4DAE64397E4FF0B488">
    <w:name w:val="08BB661C576F3F4DAE64397E4FF0B488"/>
    <w:rsid w:val="00C15948"/>
  </w:style>
  <w:style w:type="paragraph" w:customStyle="1" w:styleId="0C008527BB8DC94A8CD49F4062FBCB22">
    <w:name w:val="0C008527BB8DC94A8CD49F4062FBCB22"/>
    <w:rsid w:val="00C15948"/>
  </w:style>
  <w:style w:type="paragraph" w:customStyle="1" w:styleId="BD5E04CE91D6DD46AAA3B8577C87FC2A">
    <w:name w:val="BD5E04CE91D6DD46AAA3B8577C87FC2A"/>
    <w:rsid w:val="00C15948"/>
  </w:style>
  <w:style w:type="paragraph" w:customStyle="1" w:styleId="7F79B00DDC032B44B52DAAB1BD7EDAAC">
    <w:name w:val="7F79B00DDC032B44B52DAAB1BD7EDAAC"/>
    <w:rsid w:val="00C15948"/>
  </w:style>
  <w:style w:type="paragraph" w:customStyle="1" w:styleId="1118D6B1E8E9D842958085299320A301">
    <w:name w:val="1118D6B1E8E9D842958085299320A301"/>
    <w:rsid w:val="00C15948"/>
  </w:style>
  <w:style w:type="paragraph" w:customStyle="1" w:styleId="02E43F9F0D713F48BF85AE65D0D531B7">
    <w:name w:val="02E43F9F0D713F48BF85AE65D0D531B7"/>
    <w:rsid w:val="00C15948"/>
  </w:style>
  <w:style w:type="paragraph" w:customStyle="1" w:styleId="E79517B089AA1F4B832014F02057D560">
    <w:name w:val="E79517B089AA1F4B832014F02057D560"/>
    <w:rsid w:val="00C15948"/>
  </w:style>
  <w:style w:type="paragraph" w:customStyle="1" w:styleId="87B8F8ED7DED90499EDC6805A93F4BDF">
    <w:name w:val="87B8F8ED7DED90499EDC6805A93F4BDF"/>
    <w:rsid w:val="00C15948"/>
  </w:style>
  <w:style w:type="paragraph" w:customStyle="1" w:styleId="2058C8202DD6074A87453955E005BC5B">
    <w:name w:val="2058C8202DD6074A87453955E005BC5B"/>
    <w:rsid w:val="00C15948"/>
  </w:style>
  <w:style w:type="paragraph" w:customStyle="1" w:styleId="70AAB3A32E7093429F9C08E5ADBFCFC1">
    <w:name w:val="70AAB3A32E7093429F9C08E5ADBFCFC1"/>
    <w:rsid w:val="00C15948"/>
  </w:style>
  <w:style w:type="paragraph" w:customStyle="1" w:styleId="47CFA81D9513EC4D971A13C04BDC5652">
    <w:name w:val="47CFA81D9513EC4D971A13C04BDC5652"/>
    <w:rsid w:val="00C15948"/>
  </w:style>
  <w:style w:type="paragraph" w:customStyle="1" w:styleId="3DADD01ED7733A439179FC08714AF3ED">
    <w:name w:val="3DADD01ED7733A439179FC08714AF3ED"/>
    <w:rsid w:val="00C15948"/>
  </w:style>
  <w:style w:type="paragraph" w:customStyle="1" w:styleId="CC2B4234F7E65349859806C12B088E2D">
    <w:name w:val="CC2B4234F7E65349859806C12B088E2D"/>
    <w:rsid w:val="00C15948"/>
  </w:style>
  <w:style w:type="paragraph" w:customStyle="1" w:styleId="81A16D5FE534874A9E0B4FF5C01A55EE">
    <w:name w:val="81A16D5FE534874A9E0B4FF5C01A55EE"/>
    <w:rsid w:val="00C15948"/>
  </w:style>
  <w:style w:type="paragraph" w:customStyle="1" w:styleId="293D68EFA943384189CC0C20660659BC">
    <w:name w:val="293D68EFA943384189CC0C20660659BC"/>
    <w:rsid w:val="00C15948"/>
  </w:style>
  <w:style w:type="paragraph" w:customStyle="1" w:styleId="33B16F8AD664CA4E9AECD9A238599212">
    <w:name w:val="33B16F8AD664CA4E9AECD9A238599212"/>
    <w:rsid w:val="00C15948"/>
  </w:style>
  <w:style w:type="paragraph" w:customStyle="1" w:styleId="0D2274FECEA6C94092FEBADAA9A4C99D">
    <w:name w:val="0D2274FECEA6C94092FEBADAA9A4C99D"/>
    <w:rsid w:val="00C15948"/>
  </w:style>
  <w:style w:type="paragraph" w:customStyle="1" w:styleId="2F7330FFFE794F438ECD7E9F5CB38377">
    <w:name w:val="2F7330FFFE794F438ECD7E9F5CB38377"/>
    <w:rsid w:val="00C15948"/>
  </w:style>
  <w:style w:type="paragraph" w:customStyle="1" w:styleId="09CF0A8DA182AD40B41854EE8051A2AC">
    <w:name w:val="09CF0A8DA182AD40B41854EE8051A2AC"/>
    <w:rsid w:val="00C15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{FA9745EA-64EB-374D-B0A0-BCE082ADF524}tf04019158_win32.dotx</Template>
  <TotalTime>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2024-03-18T21:44:00Z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