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Top table contains name, month, and year, middle table contains weekday and date, and bottom table contains the assignment schedule with notes"/>
      </w:tblPr>
      <w:tblGrid>
        <w:gridCol w:w="5863"/>
        <w:gridCol w:w="4230"/>
        <w:gridCol w:w="2885"/>
      </w:tblGrid>
      <w:tr w:rsidR="005573AE" w14:paraId="10E75B9F" w14:textId="77777777" w:rsidTr="00041278">
        <w:trPr>
          <w:trHeight w:val="459"/>
        </w:trPr>
        <w:tc>
          <w:tcPr>
            <w:tcW w:w="5863" w:type="dxa"/>
            <w:vMerge w:val="restart"/>
          </w:tcPr>
          <w:p w14:paraId="73AEB2DE" w14:textId="77777777" w:rsidR="005573AE" w:rsidRPr="00E3795B" w:rsidRDefault="00000000" w:rsidP="00E3795B">
            <w:pPr>
              <w:pStyle w:val="Title"/>
            </w:pPr>
            <w:sdt>
              <w:sdtPr>
                <w:id w:val="883289955"/>
                <w:placeholder>
                  <w:docPart w:val="3DAE47C371912E40A645ABB995A76621"/>
                </w:placeholder>
                <w:showingPlcHdr/>
                <w15:appearance w15:val="hidden"/>
              </w:sdtPr>
              <w:sdtContent>
                <w:r w:rsidR="005573AE" w:rsidRPr="00E3795B">
                  <w:t>Weekly assignments</w:t>
                </w:r>
              </w:sdtContent>
            </w:sdt>
            <w:r w:rsidR="005573AE" w:rsidRPr="00E3795B">
              <w:t xml:space="preserve"> </w:t>
            </w:r>
          </w:p>
        </w:tc>
        <w:tc>
          <w:tcPr>
            <w:tcW w:w="4230" w:type="dxa"/>
            <w:vAlign w:val="bottom"/>
          </w:tcPr>
          <w:p w14:paraId="1010D5AE" w14:textId="7EA85437" w:rsidR="005573AE" w:rsidRDefault="005573AE" w:rsidP="004232EC">
            <w:pPr>
              <w:pStyle w:val="FormHeading"/>
              <w:ind w:left="0"/>
            </w:pPr>
          </w:p>
        </w:tc>
        <w:tc>
          <w:tcPr>
            <w:tcW w:w="2885" w:type="dxa"/>
            <w:vAlign w:val="bottom"/>
          </w:tcPr>
          <w:p w14:paraId="70E21E65" w14:textId="74A6B9D9" w:rsidR="005573AE" w:rsidRDefault="005573AE" w:rsidP="005573AE">
            <w:pPr>
              <w:pStyle w:val="FormHeading"/>
              <w:ind w:left="0"/>
            </w:pPr>
          </w:p>
        </w:tc>
      </w:tr>
      <w:tr w:rsidR="005573AE" w14:paraId="1324FC62" w14:textId="77777777" w:rsidTr="00E3795B">
        <w:trPr>
          <w:trHeight w:val="170"/>
        </w:trPr>
        <w:tc>
          <w:tcPr>
            <w:tcW w:w="5863" w:type="dxa"/>
            <w:vMerge/>
          </w:tcPr>
          <w:p w14:paraId="16B2A8E6" w14:textId="77777777" w:rsidR="005573AE" w:rsidRDefault="005573AE" w:rsidP="00C814D0">
            <w:pPr>
              <w:ind w:left="0"/>
            </w:pPr>
          </w:p>
        </w:tc>
        <w:tc>
          <w:tcPr>
            <w:tcW w:w="4230" w:type="dxa"/>
          </w:tcPr>
          <w:p w14:paraId="5F0633A1" w14:textId="09B60FC3" w:rsidR="005573AE" w:rsidRDefault="00000000" w:rsidP="004232EC">
            <w:pPr>
              <w:pStyle w:val="Info"/>
              <w:ind w:left="0"/>
            </w:pPr>
            <w:sdt>
              <w:sdtPr>
                <w:rPr>
                  <w:color w:val="683DBD"/>
                  <w:szCs w:val="24"/>
                </w:rPr>
                <w:alias w:val="Enter your name:"/>
                <w:tag w:val="Enter your name:"/>
                <w:id w:val="-1559700931"/>
                <w:placeholder>
                  <w:docPart w:val="DA39DC796BA78B4E8F472455EBF4355E"/>
                </w:placeholder>
                <w15:appearance w15:val="hidden"/>
                <w:text/>
              </w:sdtPr>
              <w:sdtContent>
                <w:r w:rsidR="005573AE" w:rsidRPr="00124A97">
                  <w:rPr>
                    <w:color w:val="683DBD"/>
                    <w:szCs w:val="24"/>
                  </w:rPr>
                  <w:t>GO SOCIAL WEBSITE DESI</w:t>
                </w:r>
                <w:r w:rsidR="005573AE">
                  <w:rPr>
                    <w:color w:val="683DBD"/>
                    <w:szCs w:val="24"/>
                  </w:rPr>
                  <w:t>G</w:t>
                </w:r>
                <w:r w:rsidR="005573AE" w:rsidRPr="00124A97">
                  <w:rPr>
                    <w:color w:val="683DBD"/>
                    <w:szCs w:val="24"/>
                  </w:rPr>
                  <w:t>N</w:t>
                </w:r>
              </w:sdtContent>
            </w:sdt>
          </w:p>
        </w:tc>
        <w:tc>
          <w:tcPr>
            <w:tcW w:w="2885" w:type="dxa"/>
          </w:tcPr>
          <w:p w14:paraId="0BF78A8C" w14:textId="25760F4B" w:rsidR="005573AE" w:rsidRDefault="00000000" w:rsidP="00602C38">
            <w:pPr>
              <w:pStyle w:val="Info"/>
            </w:pPr>
            <w:sdt>
              <w:sdtPr>
                <w:rPr>
                  <w:color w:val="683DBD"/>
                </w:rPr>
                <w:alias w:val="Enter month:"/>
                <w:tag w:val="Enter month:"/>
                <w:id w:val="-551852372"/>
                <w:placeholder>
                  <w:docPart w:val="9AC1C6292F02B449BBFF11EFF9C83900"/>
                </w:placeholder>
                <w15:appearance w15:val="hidden"/>
                <w:text/>
              </w:sdtPr>
              <w:sdtContent>
                <w:r w:rsidR="001F18C1">
                  <w:rPr>
                    <w:color w:val="683DBD"/>
                  </w:rPr>
                  <w:t>4</w:t>
                </w:r>
                <w:r w:rsidR="005573AE">
                  <w:rPr>
                    <w:color w:val="683DBD"/>
                  </w:rPr>
                  <w:t>/</w:t>
                </w:r>
                <w:r w:rsidR="00E05811">
                  <w:rPr>
                    <w:color w:val="683DBD"/>
                  </w:rPr>
                  <w:t>29</w:t>
                </w:r>
                <w:r w:rsidR="005573AE">
                  <w:rPr>
                    <w:color w:val="683DBD"/>
                  </w:rPr>
                  <w:t xml:space="preserve">/24 – </w:t>
                </w:r>
                <w:r w:rsidR="00E05811">
                  <w:rPr>
                    <w:color w:val="683DBD"/>
                  </w:rPr>
                  <w:t>5</w:t>
                </w:r>
                <w:r w:rsidR="005573AE">
                  <w:rPr>
                    <w:color w:val="683DBD"/>
                  </w:rPr>
                  <w:t>/</w:t>
                </w:r>
                <w:r w:rsidR="00391135">
                  <w:rPr>
                    <w:color w:val="683DBD"/>
                  </w:rPr>
                  <w:t>0</w:t>
                </w:r>
                <w:r w:rsidR="00E05811">
                  <w:rPr>
                    <w:color w:val="683DBD"/>
                  </w:rPr>
                  <w:t>7</w:t>
                </w:r>
                <w:r w:rsidR="005573AE">
                  <w:rPr>
                    <w:color w:val="683DBD"/>
                  </w:rPr>
                  <w:t>/24</w:t>
                </w:r>
              </w:sdtContent>
            </w:sdt>
            <w:r w:rsidR="005573AE" w:rsidRPr="00124A97">
              <w:rPr>
                <w:color w:val="683DBD"/>
              </w:rPr>
              <w:t xml:space="preserve"> </w:t>
            </w:r>
          </w:p>
        </w:tc>
      </w:tr>
    </w:tbl>
    <w:p w14:paraId="0CF2EB2F" w14:textId="558664BB" w:rsidR="00556EE4" w:rsidRPr="00A02623" w:rsidRDefault="00556EE4" w:rsidP="00261526">
      <w:pPr>
        <w:tabs>
          <w:tab w:val="left" w:pos="720"/>
          <w:tab w:val="left" w:pos="1597"/>
        </w:tabs>
        <w:ind w:left="0"/>
        <w:rPr>
          <w:sz w:val="13"/>
          <w:szCs w:val="13"/>
        </w:rPr>
      </w:pPr>
    </w:p>
    <w:tbl>
      <w:tblPr>
        <w:tblW w:w="1411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98119C" w14:paraId="6075D60B" w14:textId="77777777" w:rsidTr="00712D00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5E352AA9" w14:textId="77777777" w:rsidR="0098119C" w:rsidRPr="005569EE" w:rsidRDefault="0098119C" w:rsidP="0098119C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8B28543" w14:textId="150FD1EF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10256854"/>
                <w:placeholder>
                  <w:docPart w:val="73BD5F57DA1A0C4E8A9ACF081C8B66FD"/>
                </w:placeholder>
                <w:showingPlcHdr/>
                <w15:appearance w15:val="hidden"/>
              </w:sdtPr>
              <w:sdtContent>
                <w:r w:rsidR="0098119C" w:rsidRPr="0098119C">
                  <w:t>mon</w:t>
                </w:r>
              </w:sdtContent>
            </w:sdt>
            <w:r w:rsidR="0098119C" w:rsidRPr="0098119C">
              <w:t xml:space="preserve"> </w:t>
            </w:r>
            <w:sdt>
              <w:sdtPr>
                <w:id w:val="313002601"/>
                <w:placeholder>
                  <w:docPart w:val="A5CD15EC47A98C46B34BE2633147B0C3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9061D5">
                  <w:t>2</w:t>
                </w:r>
                <w:r w:rsidR="009D38C2">
                  <w:t>9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3AF3C73" w14:textId="6CD08E07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775157788"/>
                <w:placeholder>
                  <w:docPart w:val="EF8E077F805C7244BB033913DDCF6B47"/>
                </w:placeholder>
                <w:showingPlcHdr/>
                <w15:appearance w15:val="hidden"/>
              </w:sdtPr>
              <w:sdtContent>
                <w:r w:rsidR="0098119C" w:rsidRPr="0098119C">
                  <w:t>TUE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906141371"/>
                <w:placeholder>
                  <w:docPart w:val="2A256AB5E30CF4479F0DA6E2369D136A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9D38C2">
                  <w:t>30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4AECAD6" w14:textId="7CEC0988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197924935"/>
                <w:placeholder>
                  <w:docPart w:val="B41A8CCAFA8BCB40B89D46F77347F106"/>
                </w:placeholder>
                <w:showingPlcHdr/>
                <w15:appearance w15:val="hidden"/>
              </w:sdtPr>
              <w:sdtContent>
                <w:r w:rsidR="0098119C" w:rsidRPr="0098119C">
                  <w:t>Wed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702776503"/>
                <w:placeholder>
                  <w:docPart w:val="DF63B3FF80F65145843670F4E472E0C8"/>
                </w:placeholder>
                <w15:appearance w15:val="hidden"/>
              </w:sdtPr>
              <w:sdtContent>
                <w:r w:rsidR="009D38C2">
                  <w:t>5</w:t>
                </w:r>
                <w:r w:rsidR="00583EA8">
                  <w:t>/</w:t>
                </w:r>
                <w:r w:rsidR="009D38C2">
                  <w:t>01</w:t>
                </w:r>
              </w:sdtContent>
            </w:sdt>
          </w:p>
        </w:tc>
        <w:tc>
          <w:tcPr>
            <w:tcW w:w="2736" w:type="dxa"/>
            <w:tcBorders>
              <w:top w:val="single" w:sz="2" w:space="0" w:color="683DBD"/>
              <w:bottom w:val="single" w:sz="4" w:space="0" w:color="FF52B3" w:themeColor="accent3"/>
            </w:tcBorders>
            <w:vAlign w:val="center"/>
          </w:tcPr>
          <w:p w14:paraId="20A86363" w14:textId="4BA5475A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866893733"/>
                <w:placeholder>
                  <w:docPart w:val="F639766EECA8C44F8C34404FF0AD95B5"/>
                </w:placeholder>
                <w:showingPlcHdr/>
                <w15:appearance w15:val="hidden"/>
              </w:sdtPr>
              <w:sdtContent>
                <w:r w:rsidR="0098119C" w:rsidRPr="0098119C">
                  <w:t>thurs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685364330"/>
                <w:placeholder>
                  <w:docPart w:val="2793E9E6DAAB87439C298D124B6A524E"/>
                </w:placeholder>
                <w15:appearance w15:val="hidden"/>
              </w:sdtPr>
              <w:sdtContent>
                <w:r w:rsidR="009D38C2">
                  <w:t>5</w:t>
                </w:r>
                <w:r w:rsidR="00583EA8">
                  <w:t>/</w:t>
                </w:r>
                <w:r w:rsidR="009D38C2">
                  <w:t>02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76F9992A" w14:textId="29164E8A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637756890"/>
                <w:placeholder>
                  <w:docPart w:val="25E16E016496574BBC41D8A453CA9B93"/>
                </w:placeholder>
                <w:showingPlcHdr/>
                <w15:appearance w15:val="hidden"/>
              </w:sdtPr>
              <w:sdtContent>
                <w:r w:rsidR="0098119C" w:rsidRPr="0098119C">
                  <w:t>fri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7997022"/>
                <w:placeholder>
                  <w:docPart w:val="306FBDA9401CEB4E95DEADA6CB23C9EA"/>
                </w:placeholder>
                <w15:appearance w15:val="hidden"/>
              </w:sdtPr>
              <w:sdtContent>
                <w:r w:rsidR="009D38C2">
                  <w:t>5</w:t>
                </w:r>
                <w:r w:rsidR="00583EA8">
                  <w:t>/</w:t>
                </w:r>
                <w:r w:rsidR="009D38C2">
                  <w:t>03</w:t>
                </w:r>
              </w:sdtContent>
            </w:sdt>
          </w:p>
        </w:tc>
      </w:tr>
      <w:tr w:rsidR="008F1C72" w14:paraId="06A96D0E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23A15284" w14:textId="0EE76CF2" w:rsidR="008F1C72" w:rsidRPr="005569EE" w:rsidRDefault="00000000" w:rsidP="008F1C72">
            <w:pPr>
              <w:pStyle w:val="Category"/>
            </w:pPr>
            <w:sdt>
              <w:sdtPr>
                <w:id w:val="2097130126"/>
                <w:placeholder>
                  <w:docPart w:val="9F73CC02795F0542A01D9BDD178022C4"/>
                </w:placeholder>
                <w15:appearance w15:val="hidden"/>
              </w:sdtPr>
              <w:sdtContent>
                <w:r w:rsidR="008F1C72">
                  <w:t>Molly</w:t>
                </w:r>
              </w:sdtContent>
            </w:sdt>
            <w:r w:rsidR="008F1C72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EE768B7" w14:textId="02271992" w:rsidR="008F1C72" w:rsidRPr="00864335" w:rsidRDefault="00000000" w:rsidP="008F1C72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025285762"/>
                <w:placeholder>
                  <w:docPart w:val="51D2151A48DAA942B931D9211F127227"/>
                </w:placeholder>
                <w15:appearance w15:val="hidden"/>
              </w:sdtPr>
              <w:sdtContent>
                <w:r w:rsidR="008F1C72">
                  <w:rPr>
                    <w:b/>
                    <w:bCs/>
                  </w:rPr>
                  <w:t>Team Meeting: 5:00 – 7:00</w:t>
                </w:r>
              </w:sdtContent>
            </w:sdt>
            <w:r w:rsidR="008F1C72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9992B4C" w14:textId="77777777" w:rsidR="005D7306" w:rsidRPr="008F2590" w:rsidRDefault="005D7306" w:rsidP="005D7306">
            <w:pPr>
              <w:ind w:left="0"/>
            </w:pPr>
            <w:r>
              <w:t>4/22</w:t>
            </w:r>
            <w:r w:rsidRPr="008F2590">
              <w:t xml:space="preserve"> Agenda Due</w:t>
            </w:r>
          </w:p>
          <w:p w14:paraId="541EA78C" w14:textId="77777777" w:rsidR="005D7306" w:rsidRDefault="005D7306" w:rsidP="005D7306">
            <w:pPr>
              <w:ind w:left="0"/>
            </w:pPr>
            <w:r>
              <w:t>4/22</w:t>
            </w:r>
            <w:r w:rsidRPr="008F2590">
              <w:t xml:space="preserve"> Meeting Minutes Due</w:t>
            </w:r>
          </w:p>
          <w:p w14:paraId="370E94C1" w14:textId="77777777" w:rsidR="005D7306" w:rsidRDefault="005D7306" w:rsidP="005D7306">
            <w:pPr>
              <w:ind w:left="0"/>
            </w:pPr>
            <w:r>
              <w:t>Weekly Calendar Due</w:t>
            </w:r>
          </w:p>
          <w:p w14:paraId="456D835C" w14:textId="77777777" w:rsidR="005D7306" w:rsidRDefault="005D7306" w:rsidP="005D7306">
            <w:pPr>
              <w:ind w:left="0"/>
            </w:pPr>
            <w:r>
              <w:t>Time Logs Due</w:t>
            </w:r>
          </w:p>
          <w:p w14:paraId="155532B2" w14:textId="77777777" w:rsidR="005D7306" w:rsidRDefault="005D7306" w:rsidP="005D7306">
            <w:pPr>
              <w:ind w:left="0"/>
            </w:pPr>
            <w:r>
              <w:t>Budget Due</w:t>
            </w:r>
          </w:p>
          <w:p w14:paraId="00869B14" w14:textId="77777777" w:rsidR="005D7306" w:rsidRDefault="005D7306" w:rsidP="005D7306">
            <w:pPr>
              <w:ind w:left="0"/>
            </w:pPr>
            <w:r>
              <w:t>Site Announcement</w:t>
            </w:r>
          </w:p>
          <w:p w14:paraId="46F7FB86" w14:textId="77777777" w:rsidR="005D7306" w:rsidRPr="008962AA" w:rsidRDefault="005D7306" w:rsidP="005D7306">
            <w:pPr>
              <w:ind w:left="0"/>
            </w:pPr>
            <w:r>
              <w:t>Maintenance and Eval</w:t>
            </w:r>
          </w:p>
          <w:p w14:paraId="3279126F" w14:textId="77777777" w:rsidR="005D7306" w:rsidRDefault="005D7306" w:rsidP="005D730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SEO Plan</w:t>
            </w:r>
          </w:p>
          <w:p w14:paraId="69C4E797" w14:textId="77777777" w:rsidR="005D7306" w:rsidRDefault="005D7306" w:rsidP="005D730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Maintenance &amp; Eval</w:t>
            </w:r>
          </w:p>
          <w:p w14:paraId="41F57FB2" w14:textId="77777777" w:rsidR="005D7306" w:rsidRDefault="005D7306" w:rsidP="005D730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Site Announcement</w:t>
            </w:r>
          </w:p>
          <w:p w14:paraId="0230A277" w14:textId="77777777" w:rsidR="005D7306" w:rsidRDefault="005D7306" w:rsidP="005D730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Domain name</w:t>
            </w:r>
          </w:p>
          <w:p w14:paraId="0EA941B9" w14:textId="1ED557B2" w:rsidR="008F1C72" w:rsidRPr="00BD12ED" w:rsidRDefault="005D7306" w:rsidP="005D730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E4B18D2" w14:textId="5AAC1030" w:rsidR="008F1C72" w:rsidRPr="00864335" w:rsidRDefault="008F1C72" w:rsidP="008F1C72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203F61F" w14:textId="3800B79E" w:rsidR="008F1C72" w:rsidRPr="004D1D35" w:rsidRDefault="008F1C72" w:rsidP="008F1C72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1D05E831" w14:textId="3BFF1C8B" w:rsidR="008F1C72" w:rsidRPr="00864335" w:rsidRDefault="008F1C72" w:rsidP="008F1C72">
            <w:pPr>
              <w:ind w:left="0"/>
              <w:rPr>
                <w:b/>
                <w:bCs/>
              </w:rPr>
            </w:pPr>
          </w:p>
        </w:tc>
      </w:tr>
      <w:tr w:rsidR="00583EA8" w14:paraId="061748C8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2CC96FFA" w14:textId="6C367E2F" w:rsidR="00AB312B" w:rsidRPr="005569EE" w:rsidRDefault="00000000" w:rsidP="005569EE">
            <w:pPr>
              <w:pStyle w:val="Category"/>
            </w:pPr>
            <w:sdt>
              <w:sdtPr>
                <w:id w:val="-1088771554"/>
                <w:placeholder>
                  <w:docPart w:val="487DF61DA6A40F4AB871F423D254B57B"/>
                </w:placeholder>
                <w15:appearance w15:val="hidden"/>
              </w:sdtPr>
              <w:sdtContent>
                <w:r w:rsidR="00583EA8">
                  <w:t>Danielle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6D9A502" w14:textId="25316E12" w:rsidR="00AB312B" w:rsidRPr="005F1F13" w:rsidRDefault="00000000" w:rsidP="0098119C">
            <w:sdt>
              <w:sdtPr>
                <w:rPr>
                  <w:b/>
                  <w:bCs/>
                </w:rPr>
                <w:id w:val="-617225722"/>
                <w:placeholder>
                  <w:docPart w:val="708BD8A811BF36458E3A21DAA216D3C7"/>
                </w:placeholder>
                <w15:appearance w15:val="hidden"/>
              </w:sdtPr>
              <w:sdtContent>
                <w:r w:rsidR="00583EA8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D62C6AA" w14:textId="77777777" w:rsidR="005D7306" w:rsidRPr="008962AA" w:rsidRDefault="005D7306" w:rsidP="005D7306">
            <w:pPr>
              <w:ind w:left="0"/>
            </w:pPr>
            <w:r w:rsidRPr="008962AA">
              <w:t>Domain Name</w:t>
            </w:r>
          </w:p>
          <w:p w14:paraId="616C5081" w14:textId="77777777" w:rsidR="005D7306" w:rsidRDefault="005D7306" w:rsidP="005D730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SEO Plan</w:t>
            </w:r>
          </w:p>
          <w:p w14:paraId="13596285" w14:textId="77777777" w:rsidR="005D7306" w:rsidRDefault="005D7306" w:rsidP="005D730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Maintenance &amp; Eval</w:t>
            </w:r>
          </w:p>
          <w:p w14:paraId="6725533E" w14:textId="77777777" w:rsidR="005D7306" w:rsidRDefault="005D7306" w:rsidP="005D730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Site Announcement</w:t>
            </w:r>
          </w:p>
          <w:p w14:paraId="1DF763F1" w14:textId="77777777" w:rsidR="005D7306" w:rsidRDefault="005D7306" w:rsidP="005D730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Domain name</w:t>
            </w:r>
          </w:p>
          <w:p w14:paraId="269C19BE" w14:textId="36C1D60A" w:rsidR="00AB312B" w:rsidRPr="00AF4B86" w:rsidRDefault="005D7306" w:rsidP="005D730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D944399" w14:textId="77777777" w:rsidR="00AB312B" w:rsidRPr="005F1F13" w:rsidRDefault="00AB312B" w:rsidP="0098119C"/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BF2198D" w14:textId="0E90F44E" w:rsidR="00AB312B" w:rsidRPr="005F1F13" w:rsidRDefault="00AB312B" w:rsidP="004E607A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21CB0F51" w14:textId="77777777" w:rsidR="00AB312B" w:rsidRPr="005F1F13" w:rsidRDefault="00AB312B" w:rsidP="0098119C"/>
        </w:tc>
      </w:tr>
      <w:tr w:rsidR="008F1C72" w14:paraId="1988B4B7" w14:textId="77777777" w:rsidTr="006C38BA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464FD688" w14:textId="14787A16" w:rsidR="008F1C72" w:rsidRPr="005569EE" w:rsidRDefault="00000000" w:rsidP="008F1C72">
            <w:pPr>
              <w:pStyle w:val="Category"/>
            </w:pPr>
            <w:sdt>
              <w:sdtPr>
                <w:id w:val="-618452090"/>
                <w:placeholder>
                  <w:docPart w:val="7575FF5BC5A7C74BB3B62D690E12B60D"/>
                </w:placeholder>
                <w15:appearance w15:val="hidden"/>
              </w:sdtPr>
              <w:sdtContent>
                <w:r w:rsidR="008F1C72">
                  <w:t>Dorothy</w:t>
                </w:r>
              </w:sdtContent>
            </w:sdt>
            <w:r w:rsidR="008F1C72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7FE5E9E2" w14:textId="04EEB93C" w:rsidR="008F1C72" w:rsidRPr="005F1F13" w:rsidRDefault="00000000" w:rsidP="008F1C72">
            <w:sdt>
              <w:sdtPr>
                <w:rPr>
                  <w:b/>
                  <w:bCs/>
                </w:rPr>
                <w:id w:val="-1521620830"/>
                <w:placeholder>
                  <w:docPart w:val="A48A861A85C26740A2BE1E1AF51D0B34"/>
                </w:placeholder>
                <w15:appearance w15:val="hidden"/>
              </w:sdtPr>
              <w:sdtContent>
                <w:r w:rsidR="008F1C72">
                  <w:rPr>
                    <w:b/>
                    <w:bCs/>
                  </w:rPr>
                  <w:t>Team Meeting: 5:00 – 7:30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id w:val="-6301113"/>
              <w:placeholder>
                <w:docPart w:val="04CA5B86CA55D94C8BD0B6581989D806"/>
              </w:placeholder>
              <w15:appearance w15:val="hidden"/>
            </w:sdtPr>
            <w:sdtContent>
              <w:sdt>
                <w:sdtPr>
                  <w:id w:val="-592320115"/>
                  <w:placeholder>
                    <w:docPart w:val="40547699EA0462468E8A577B1C1ADF01"/>
                  </w:placeholder>
                  <w15:appearance w15:val="hidden"/>
                </w:sdtPr>
                <w:sdtContent>
                  <w:sdt>
                    <w:sdtPr>
                      <w:id w:val="415822920"/>
                      <w:placeholder>
                        <w:docPart w:val="685F324A3B3ABA469C36370F5B977B3D"/>
                      </w:placeholder>
                      <w15:appearance w15:val="hidden"/>
                    </w:sdtPr>
                    <w:sdtContent>
                      <w:p w14:paraId="6D76CF68" w14:textId="77777777" w:rsidR="005D7306" w:rsidRDefault="005D7306" w:rsidP="005D7306">
                        <w:pPr>
                          <w:ind w:left="0"/>
                        </w:pPr>
                        <w:r>
                          <w:t>SEO Plan</w:t>
                        </w:r>
                      </w:p>
                      <w:p w14:paraId="01FFACF7" w14:textId="77777777" w:rsidR="005D7306" w:rsidRDefault="005D7306" w:rsidP="005D7306">
                        <w:pPr>
                          <w:ind w:left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11:59 - SEO Plan</w:t>
                        </w:r>
                      </w:p>
                      <w:p w14:paraId="489B2DA9" w14:textId="77777777" w:rsidR="005D7306" w:rsidRDefault="005D7306" w:rsidP="005D7306">
                        <w:pPr>
                          <w:ind w:left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11:59 – Maintenance &amp; Eval</w:t>
                        </w:r>
                      </w:p>
                      <w:p w14:paraId="04339381" w14:textId="77777777" w:rsidR="005D7306" w:rsidRDefault="005D7306" w:rsidP="005D7306">
                        <w:pPr>
                          <w:ind w:left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11:59 – Site Announcement</w:t>
                        </w:r>
                      </w:p>
                      <w:p w14:paraId="49AE5D95" w14:textId="77777777" w:rsidR="005D7306" w:rsidRDefault="005D7306" w:rsidP="005D7306">
                        <w:pPr>
                          <w:ind w:left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11:59 – Domain name</w:t>
                        </w:r>
                      </w:p>
                      <w:p w14:paraId="324A7212" w14:textId="77E34C33" w:rsidR="008F1C72" w:rsidRPr="005F1F13" w:rsidRDefault="005D7306" w:rsidP="008F1C72">
                        <w:pPr>
                          <w:ind w:left="0"/>
                        </w:pPr>
                        <w:r>
                          <w:rPr>
                            <w:b/>
                            <w:bCs/>
                          </w:rPr>
                          <w:t>11:59 - Team Peer Review</w:t>
                        </w:r>
                      </w:p>
                    </w:sdtContent>
                  </w:sdt>
                </w:sdtContent>
              </w:sdt>
            </w:sdtContent>
          </w:sdt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D06F6D3" w14:textId="77777777" w:rsidR="008F1C72" w:rsidRPr="005F1F13" w:rsidRDefault="008F1C72" w:rsidP="008F1C72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F37F822" w14:textId="69F907E2" w:rsidR="008F1C72" w:rsidRPr="005F1F13" w:rsidRDefault="008F1C72" w:rsidP="008F1C72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1371760" w14:textId="5B066250" w:rsidR="008F1C72" w:rsidRPr="005F1F13" w:rsidRDefault="008F1C72" w:rsidP="008F1C72">
            <w:pPr>
              <w:ind w:left="0"/>
            </w:pPr>
          </w:p>
        </w:tc>
      </w:tr>
    </w:tbl>
    <w:p w14:paraId="27A3E8D3" w14:textId="77777777" w:rsidR="00212E77" w:rsidRDefault="00212E77" w:rsidP="00212E77">
      <w:pPr>
        <w:ind w:left="0"/>
      </w:pPr>
    </w:p>
    <w:tbl>
      <w:tblPr>
        <w:tblW w:w="5907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</w:tblGrid>
      <w:tr w:rsidR="001F2A74" w14:paraId="07A795AA" w14:textId="77777777" w:rsidTr="001F2A74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69514D0E" w14:textId="77777777" w:rsidR="001F2A74" w:rsidRPr="005569EE" w:rsidRDefault="001F2A74" w:rsidP="005F6BB3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F05EFE5" w14:textId="26F37CA6" w:rsidR="001F2A74" w:rsidRPr="0098119C" w:rsidRDefault="00000000" w:rsidP="005F6BB3">
            <w:pPr>
              <w:pStyle w:val="DayDate"/>
              <w:framePr w:wrap="around"/>
            </w:pPr>
            <w:sdt>
              <w:sdtPr>
                <w:id w:val="2132675845"/>
                <w:placeholder>
                  <w:docPart w:val="94B2270D50D14A4F8E73D0B7B92DA820"/>
                </w:placeholder>
                <w:showingPlcHdr/>
                <w15:appearance w15:val="hidden"/>
              </w:sdtPr>
              <w:sdtContent>
                <w:r w:rsidR="001F2A74" w:rsidRPr="0098119C">
                  <w:t>mon</w:t>
                </w:r>
              </w:sdtContent>
            </w:sdt>
            <w:r w:rsidR="001F2A74" w:rsidRPr="0098119C">
              <w:t xml:space="preserve"> </w:t>
            </w:r>
            <w:sdt>
              <w:sdtPr>
                <w:id w:val="-1584289205"/>
                <w:placeholder>
                  <w:docPart w:val="FC0E17B627471646A77044A47CD1BCE4"/>
                </w:placeholder>
                <w15:appearance w15:val="hidden"/>
              </w:sdtPr>
              <w:sdtContent>
                <w:r w:rsidR="009D38C2">
                  <w:t>5</w:t>
                </w:r>
                <w:r w:rsidR="001F2A74">
                  <w:t>/</w:t>
                </w:r>
                <w:r w:rsidR="009D38C2">
                  <w:t>06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51D10DEA" w14:textId="64741A3F" w:rsidR="001F2A74" w:rsidRPr="0098119C" w:rsidRDefault="00000000" w:rsidP="005F6BB3">
            <w:pPr>
              <w:pStyle w:val="DayDate"/>
              <w:framePr w:wrap="around"/>
            </w:pPr>
            <w:sdt>
              <w:sdtPr>
                <w:id w:val="1642235157"/>
                <w:placeholder>
                  <w:docPart w:val="C267703276311A498BCF69288BEE903F"/>
                </w:placeholder>
                <w:showingPlcHdr/>
                <w15:appearance w15:val="hidden"/>
              </w:sdtPr>
              <w:sdtContent>
                <w:r w:rsidR="001F2A74" w:rsidRPr="0098119C">
                  <w:t>TUE</w:t>
                </w:r>
              </w:sdtContent>
            </w:sdt>
            <w:r w:rsidR="001F2A74" w:rsidRPr="0098119C">
              <w:t xml:space="preserve"> </w:t>
            </w:r>
            <w:sdt>
              <w:sdtPr>
                <w:id w:val="-548223427"/>
                <w:placeholder>
                  <w:docPart w:val="2D4ACD00931C5F4A8EC1505F49AE3222"/>
                </w:placeholder>
                <w15:appearance w15:val="hidden"/>
              </w:sdtPr>
              <w:sdtContent>
                <w:r w:rsidR="009D38C2">
                  <w:t>5</w:t>
                </w:r>
                <w:r w:rsidR="001F2A74">
                  <w:t>/</w:t>
                </w:r>
                <w:r w:rsidR="009D38C2">
                  <w:t>07</w:t>
                </w:r>
              </w:sdtContent>
            </w:sdt>
          </w:p>
        </w:tc>
      </w:tr>
      <w:tr w:rsidR="001F2A74" w14:paraId="25EC32A6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432541F2" w14:textId="77777777" w:rsidR="001F2A74" w:rsidRPr="005569EE" w:rsidRDefault="00000000" w:rsidP="005F6BB3">
            <w:pPr>
              <w:pStyle w:val="Category"/>
            </w:pPr>
            <w:sdt>
              <w:sdtPr>
                <w:id w:val="2089961058"/>
                <w:placeholder>
                  <w:docPart w:val="C2F1E019198931418CE9DD77B3219BAD"/>
                </w:placeholder>
                <w15:appearance w15:val="hidden"/>
              </w:sdtPr>
              <w:sdtContent>
                <w:r w:rsidR="001F2A74">
                  <w:t>Molly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75FBAAF" w14:textId="4CFB4832" w:rsidR="001F2A74" w:rsidRPr="00864335" w:rsidRDefault="00000000" w:rsidP="005F6BB3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974868633"/>
                <w:placeholder>
                  <w:docPart w:val="ABA33CD0B58CAA448590EF9F758D0E66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  <w:r w:rsidR="001F2A74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1CD8BB7F" w14:textId="1C7D7EAC" w:rsidR="00003938" w:rsidRPr="008F2590" w:rsidRDefault="00003938" w:rsidP="00003938">
            <w:pPr>
              <w:ind w:left="0"/>
            </w:pPr>
            <w:r>
              <w:t>4/</w:t>
            </w:r>
            <w:r w:rsidR="0057188A">
              <w:t xml:space="preserve">29 </w:t>
            </w:r>
            <w:r w:rsidRPr="008F2590">
              <w:t>Agenda Due</w:t>
            </w:r>
          </w:p>
          <w:p w14:paraId="419DAC09" w14:textId="3907FFFE" w:rsidR="00003938" w:rsidRDefault="00003938" w:rsidP="00003938">
            <w:pPr>
              <w:ind w:left="0"/>
            </w:pPr>
            <w:r>
              <w:t>4/2</w:t>
            </w:r>
            <w:r w:rsidR="0057188A">
              <w:t>9</w:t>
            </w:r>
            <w:r w:rsidRPr="008F2590">
              <w:t xml:space="preserve"> Meeting Minutes Due</w:t>
            </w:r>
          </w:p>
          <w:p w14:paraId="58DDB840" w14:textId="77777777" w:rsidR="00003938" w:rsidRDefault="00003938" w:rsidP="00003938">
            <w:pPr>
              <w:ind w:left="0"/>
            </w:pPr>
            <w:r>
              <w:t>Weekly Calendar Due</w:t>
            </w:r>
          </w:p>
          <w:p w14:paraId="4CF24711" w14:textId="77777777" w:rsidR="00003938" w:rsidRDefault="00003938" w:rsidP="00003938">
            <w:pPr>
              <w:ind w:left="0"/>
            </w:pPr>
            <w:r>
              <w:t>Time Logs Due</w:t>
            </w:r>
          </w:p>
          <w:p w14:paraId="47AB9750" w14:textId="79C1BFE2" w:rsidR="00003938" w:rsidRDefault="00003938" w:rsidP="008F1C72">
            <w:pPr>
              <w:ind w:left="0"/>
            </w:pPr>
            <w:r>
              <w:t>Budget Due</w:t>
            </w:r>
          </w:p>
          <w:p w14:paraId="38D4525F" w14:textId="1EE683D1" w:rsidR="0057188A" w:rsidRDefault="0057188A" w:rsidP="008F1C72">
            <w:pPr>
              <w:ind w:left="0"/>
            </w:pPr>
            <w:r>
              <w:t xml:space="preserve">Video </w:t>
            </w:r>
          </w:p>
          <w:p w14:paraId="345D6CA1" w14:textId="6D8E63D9" w:rsidR="0057188A" w:rsidRDefault="0057188A" w:rsidP="0057188A">
            <w:pPr>
              <w:pStyle w:val="ListParagraph"/>
              <w:numPr>
                <w:ilvl w:val="0"/>
                <w:numId w:val="14"/>
              </w:numPr>
            </w:pPr>
            <w:r>
              <w:t>Home</w:t>
            </w:r>
          </w:p>
          <w:p w14:paraId="3DD92FC6" w14:textId="3B34C0AE" w:rsidR="0057188A" w:rsidRDefault="0057188A" w:rsidP="0057188A">
            <w:pPr>
              <w:pStyle w:val="ListParagraph"/>
              <w:numPr>
                <w:ilvl w:val="0"/>
                <w:numId w:val="14"/>
              </w:numPr>
            </w:pPr>
            <w:r>
              <w:t>About</w:t>
            </w:r>
          </w:p>
          <w:p w14:paraId="6EBC4FAF" w14:textId="308823BE" w:rsidR="0057188A" w:rsidRDefault="0057188A" w:rsidP="0057188A">
            <w:pPr>
              <w:pStyle w:val="ListParagraph"/>
              <w:numPr>
                <w:ilvl w:val="0"/>
                <w:numId w:val="14"/>
              </w:numPr>
            </w:pPr>
            <w:r>
              <w:t>Careers</w:t>
            </w:r>
          </w:p>
          <w:p w14:paraId="55CF2CAE" w14:textId="5244C358" w:rsidR="0057188A" w:rsidRDefault="0057188A" w:rsidP="0057188A">
            <w:pPr>
              <w:pStyle w:val="ListParagraph"/>
              <w:numPr>
                <w:ilvl w:val="0"/>
                <w:numId w:val="14"/>
              </w:numPr>
            </w:pPr>
            <w:r>
              <w:t>Contact</w:t>
            </w:r>
          </w:p>
          <w:p w14:paraId="2AAEAE14" w14:textId="20095ACC" w:rsidR="0057188A" w:rsidRDefault="0057188A" w:rsidP="0057188A">
            <w:r>
              <w:t>Sample Training Doc</w:t>
            </w:r>
          </w:p>
          <w:p w14:paraId="1AB7E91B" w14:textId="5338631F" w:rsidR="0057188A" w:rsidRDefault="0057188A" w:rsidP="0057188A">
            <w:r>
              <w:t>Handoff Up to Date</w:t>
            </w:r>
          </w:p>
          <w:p w14:paraId="7E896FE9" w14:textId="5BDA04AE" w:rsidR="002C27CA" w:rsidRPr="00864335" w:rsidRDefault="002C27CA" w:rsidP="008F1C72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</w:tr>
      <w:tr w:rsidR="001F2A74" w14:paraId="5BA38117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715FBED4" w14:textId="77777777" w:rsidR="001F2A74" w:rsidRPr="005569EE" w:rsidRDefault="00000000" w:rsidP="005F6BB3">
            <w:pPr>
              <w:pStyle w:val="Category"/>
            </w:pPr>
            <w:sdt>
              <w:sdtPr>
                <w:id w:val="-1381235255"/>
                <w:placeholder>
                  <w:docPart w:val="550FB4925F31404B910CFE86D63F7246"/>
                </w:placeholder>
                <w15:appearance w15:val="hidden"/>
              </w:sdtPr>
              <w:sdtContent>
                <w:r w:rsidR="001F2A74">
                  <w:t>Danielle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0128B186" w14:textId="270AF479" w:rsidR="001F2A74" w:rsidRPr="005F1F13" w:rsidRDefault="00000000" w:rsidP="005F6BB3">
            <w:sdt>
              <w:sdtPr>
                <w:rPr>
                  <w:b/>
                  <w:bCs/>
                </w:rPr>
                <w:id w:val="708389015"/>
                <w:placeholder>
                  <w:docPart w:val="1F996C7BD13CDC4DB0FC8B7B58369484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5D638379" w14:textId="1B78DFF1" w:rsidR="0057188A" w:rsidRDefault="0057188A" w:rsidP="00DE66CA">
            <w:pPr>
              <w:ind w:left="0"/>
            </w:pPr>
            <w:r>
              <w:t>Video</w:t>
            </w:r>
          </w:p>
          <w:p w14:paraId="6C4E0BB6" w14:textId="106302A9" w:rsidR="0057188A" w:rsidRDefault="0057188A" w:rsidP="0057188A">
            <w:pPr>
              <w:pStyle w:val="ListParagraph"/>
              <w:numPr>
                <w:ilvl w:val="0"/>
                <w:numId w:val="14"/>
              </w:numPr>
            </w:pPr>
            <w:r>
              <w:t>Events</w:t>
            </w:r>
          </w:p>
          <w:p w14:paraId="1204B215" w14:textId="6BADB3F7" w:rsidR="0057188A" w:rsidRDefault="0057188A" w:rsidP="0057188A">
            <w:pPr>
              <w:pStyle w:val="ListParagraph"/>
              <w:numPr>
                <w:ilvl w:val="0"/>
                <w:numId w:val="14"/>
              </w:numPr>
            </w:pPr>
            <w:r>
              <w:t>Products</w:t>
            </w:r>
          </w:p>
          <w:p w14:paraId="1CC58250" w14:textId="72C296EE" w:rsidR="004D0A66" w:rsidRDefault="004D0A66" w:rsidP="004D0A66">
            <w:pPr>
              <w:ind w:left="360"/>
            </w:pPr>
            <w:r>
              <w:t>Edit video together</w:t>
            </w:r>
          </w:p>
          <w:p w14:paraId="3A821099" w14:textId="3BFCC31D" w:rsidR="0057188A" w:rsidRPr="0057188A" w:rsidRDefault="0057188A" w:rsidP="0057188A">
            <w:r>
              <w:t>Training Plan</w:t>
            </w:r>
          </w:p>
          <w:p w14:paraId="112F0161" w14:textId="353F6DC9" w:rsidR="002C27CA" w:rsidRPr="005F1F13" w:rsidRDefault="00DE66CA" w:rsidP="00DE66CA">
            <w:pPr>
              <w:ind w:left="0"/>
            </w:pPr>
            <w:r>
              <w:rPr>
                <w:b/>
                <w:bCs/>
              </w:rPr>
              <w:t>11:59 - Team Peer Review</w:t>
            </w:r>
          </w:p>
        </w:tc>
      </w:tr>
      <w:tr w:rsidR="001F2A74" w14:paraId="36540C40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2A9C37CF" w14:textId="77777777" w:rsidR="001F2A74" w:rsidRPr="005569EE" w:rsidRDefault="00000000" w:rsidP="005F6BB3">
            <w:pPr>
              <w:pStyle w:val="Category"/>
            </w:pPr>
            <w:sdt>
              <w:sdtPr>
                <w:id w:val="655430836"/>
                <w:placeholder>
                  <w:docPart w:val="277D69709EE95D4084CCA735C04BF138"/>
                </w:placeholder>
                <w15:appearance w15:val="hidden"/>
              </w:sdtPr>
              <w:sdtContent>
                <w:r w:rsidR="001F2A74">
                  <w:t>Dorothy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4615BB9E" w14:textId="553EAB61" w:rsidR="001F2A74" w:rsidRPr="005F1F13" w:rsidRDefault="00000000" w:rsidP="005F6BB3">
            <w:sdt>
              <w:sdtPr>
                <w:rPr>
                  <w:b/>
                  <w:bCs/>
                </w:rPr>
                <w:id w:val="-1851782833"/>
                <w:placeholder>
                  <w:docPart w:val="6DDE6A9C4BCE6843BA6BA4524624A96C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id w:val="1960917439"/>
              <w:placeholder>
                <w:docPart w:val="56C1636606F89540860AFDE21745D73B"/>
              </w:placeholder>
              <w15:appearance w15:val="hidden"/>
            </w:sdtPr>
            <w:sdtContent>
              <w:p w14:paraId="2E976C0B" w14:textId="024F1274" w:rsidR="0057188A" w:rsidRDefault="0057188A" w:rsidP="0057188A">
                <w:pPr>
                  <w:ind w:left="0"/>
                </w:pPr>
                <w:r>
                  <w:t xml:space="preserve">Video </w:t>
                </w:r>
              </w:p>
              <w:p w14:paraId="76D34B6F" w14:textId="6E953ED9" w:rsidR="0057188A" w:rsidRDefault="0057188A" w:rsidP="0057188A">
                <w:pPr>
                  <w:pStyle w:val="ListParagraph"/>
                  <w:numPr>
                    <w:ilvl w:val="0"/>
                    <w:numId w:val="14"/>
                  </w:numPr>
                </w:pPr>
                <w:r>
                  <w:t>Services</w:t>
                </w:r>
              </w:p>
              <w:p w14:paraId="7F35366E" w14:textId="1954F359" w:rsidR="0057188A" w:rsidRDefault="0057188A" w:rsidP="0057188A">
                <w:pPr>
                  <w:pStyle w:val="ListParagraph"/>
                  <w:numPr>
                    <w:ilvl w:val="0"/>
                    <w:numId w:val="14"/>
                  </w:numPr>
                </w:pPr>
                <w:r>
                  <w:t>Learning</w:t>
                </w:r>
              </w:p>
              <w:p w14:paraId="3910E6DF" w14:textId="6B6B3E9B" w:rsidR="0057188A" w:rsidRDefault="0057188A" w:rsidP="0057188A">
                <w:pPr>
                  <w:pStyle w:val="ListParagraph"/>
                  <w:numPr>
                    <w:ilvl w:val="0"/>
                    <w:numId w:val="14"/>
                  </w:numPr>
                </w:pPr>
                <w:r>
                  <w:t>Gallery</w:t>
                </w:r>
              </w:p>
              <w:p w14:paraId="4ACB77D0" w14:textId="6AD5FEA8" w:rsidR="001F2A74" w:rsidRPr="005F1F13" w:rsidRDefault="00DE66CA" w:rsidP="0057188A">
                <w:pPr>
                  <w:ind w:left="0"/>
                </w:pPr>
                <w:r>
                  <w:rPr>
                    <w:b/>
                    <w:bCs/>
                  </w:rPr>
                  <w:t>11:59 - Team Peer Review</w:t>
                </w:r>
              </w:p>
            </w:sdtContent>
          </w:sdt>
        </w:tc>
      </w:tr>
    </w:tbl>
    <w:p w14:paraId="5166B483" w14:textId="77777777" w:rsidR="001F2A74" w:rsidRPr="00326117" w:rsidRDefault="001F2A74" w:rsidP="001F2A74">
      <w:pPr>
        <w:ind w:left="0"/>
        <w:rPr>
          <w:b/>
          <w:bCs/>
          <w:sz w:val="24"/>
          <w:szCs w:val="24"/>
        </w:rPr>
      </w:pPr>
    </w:p>
    <w:p w14:paraId="791B28EA" w14:textId="585E93B8" w:rsidR="008F2590" w:rsidRPr="008F2590" w:rsidRDefault="008F2590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 xml:space="preserve">*Assignments in </w:t>
      </w:r>
      <w:r w:rsidRPr="008F2590">
        <w:rPr>
          <w:b/>
          <w:bCs/>
          <w:i/>
          <w:iCs/>
          <w:sz w:val="24"/>
          <w:szCs w:val="24"/>
        </w:rPr>
        <w:t>bold</w:t>
      </w:r>
      <w:r w:rsidRPr="008F2590">
        <w:rPr>
          <w:i/>
          <w:iCs/>
          <w:sz w:val="24"/>
          <w:szCs w:val="24"/>
        </w:rPr>
        <w:t xml:space="preserve"> are due dates given by the CEO, </w:t>
      </w:r>
      <w:r w:rsidR="00D92AA2">
        <w:rPr>
          <w:i/>
          <w:iCs/>
          <w:sz w:val="24"/>
          <w:szCs w:val="24"/>
        </w:rPr>
        <w:t>non-</w:t>
      </w:r>
      <w:r w:rsidRPr="008F2590">
        <w:rPr>
          <w:i/>
          <w:iCs/>
          <w:sz w:val="24"/>
          <w:szCs w:val="24"/>
        </w:rPr>
        <w:t xml:space="preserve">bolded </w:t>
      </w:r>
      <w:r w:rsidR="00D92AA2">
        <w:rPr>
          <w:i/>
          <w:iCs/>
          <w:sz w:val="24"/>
          <w:szCs w:val="24"/>
        </w:rPr>
        <w:t xml:space="preserve">assignments </w:t>
      </w:r>
      <w:r w:rsidRPr="008F2590">
        <w:rPr>
          <w:i/>
          <w:iCs/>
          <w:sz w:val="24"/>
          <w:szCs w:val="24"/>
        </w:rPr>
        <w:t>are within the team and are subject to chang</w:t>
      </w:r>
      <w:r w:rsidR="00BD12ED">
        <w:rPr>
          <w:i/>
          <w:iCs/>
          <w:sz w:val="24"/>
          <w:szCs w:val="24"/>
        </w:rPr>
        <w:t xml:space="preserve">e, though they are to be completed by the allotted date unless </w:t>
      </w:r>
      <w:r w:rsidR="00B1359D">
        <w:rPr>
          <w:i/>
          <w:iCs/>
          <w:sz w:val="24"/>
          <w:szCs w:val="24"/>
        </w:rPr>
        <w:t xml:space="preserve">the </w:t>
      </w:r>
      <w:r w:rsidR="00BD12ED">
        <w:rPr>
          <w:i/>
          <w:iCs/>
          <w:sz w:val="24"/>
          <w:szCs w:val="24"/>
        </w:rPr>
        <w:t xml:space="preserve">team is given prior notice. </w:t>
      </w:r>
    </w:p>
    <w:p w14:paraId="3AD6628C" w14:textId="07BD02A5" w:rsidR="001F2A74" w:rsidRPr="008F2590" w:rsidRDefault="00326117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>*</w:t>
      </w:r>
      <w:r w:rsidR="008F2590" w:rsidRPr="008F2590">
        <w:rPr>
          <w:i/>
          <w:iCs/>
          <w:sz w:val="24"/>
          <w:szCs w:val="24"/>
        </w:rPr>
        <w:t>*</w:t>
      </w:r>
      <w:r w:rsidRPr="008F2590">
        <w:rPr>
          <w:i/>
          <w:iCs/>
          <w:sz w:val="24"/>
          <w:szCs w:val="24"/>
        </w:rPr>
        <w:t xml:space="preserve">This schedule is reflective of the assigned work every week. If there is any confusion, please contact the project manager. </w:t>
      </w:r>
    </w:p>
    <w:sectPr w:rsidR="001F2A74" w:rsidRPr="008F2590" w:rsidSect="005A5573">
      <w:footerReference w:type="default" r:id="rId11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2F57D" w14:textId="77777777" w:rsidR="005A5573" w:rsidRDefault="005A5573" w:rsidP="005F1F13">
      <w:r>
        <w:separator/>
      </w:r>
    </w:p>
  </w:endnote>
  <w:endnote w:type="continuationSeparator" w:id="0">
    <w:p w14:paraId="20704B56" w14:textId="77777777" w:rsidR="005A5573" w:rsidRDefault="005A5573" w:rsidP="005F1F13">
      <w:r>
        <w:continuationSeparator/>
      </w:r>
    </w:p>
  </w:endnote>
  <w:endnote w:type="continuationNotice" w:id="1">
    <w:p w14:paraId="18F06F97" w14:textId="77777777" w:rsidR="005A5573" w:rsidRDefault="005A557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37A51" w14:textId="77777777" w:rsidR="00AB312B" w:rsidRDefault="00181D24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2618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3CB0C" w14:textId="77777777" w:rsidR="005A5573" w:rsidRDefault="005A5573" w:rsidP="005F1F13">
      <w:r>
        <w:separator/>
      </w:r>
    </w:p>
  </w:footnote>
  <w:footnote w:type="continuationSeparator" w:id="0">
    <w:p w14:paraId="3F757B3B" w14:textId="77777777" w:rsidR="005A5573" w:rsidRDefault="005A5573" w:rsidP="005F1F13">
      <w:r>
        <w:continuationSeparator/>
      </w:r>
    </w:p>
  </w:footnote>
  <w:footnote w:type="continuationNotice" w:id="1">
    <w:p w14:paraId="7B379289" w14:textId="77777777" w:rsidR="005A5573" w:rsidRDefault="005A5573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8A735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E06D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8A13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32700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8085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0EA6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22F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CCC6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2858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4292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E47DE1"/>
    <w:multiLevelType w:val="hybridMultilevel"/>
    <w:tmpl w:val="196EDDE8"/>
    <w:lvl w:ilvl="0" w:tplc="9794885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64EEF"/>
    <w:multiLevelType w:val="hybridMultilevel"/>
    <w:tmpl w:val="D55A75DE"/>
    <w:lvl w:ilvl="0" w:tplc="9B824D88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E4E06"/>
    <w:multiLevelType w:val="hybridMultilevel"/>
    <w:tmpl w:val="1B02A424"/>
    <w:lvl w:ilvl="0" w:tplc="4A807E2E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D7202"/>
    <w:multiLevelType w:val="hybridMultilevel"/>
    <w:tmpl w:val="8D128730"/>
    <w:lvl w:ilvl="0" w:tplc="A31E4586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51478">
    <w:abstractNumId w:val="9"/>
  </w:num>
  <w:num w:numId="2" w16cid:durableId="1922567581">
    <w:abstractNumId w:val="7"/>
  </w:num>
  <w:num w:numId="3" w16cid:durableId="717166201">
    <w:abstractNumId w:val="6"/>
  </w:num>
  <w:num w:numId="4" w16cid:durableId="1318218379">
    <w:abstractNumId w:val="5"/>
  </w:num>
  <w:num w:numId="5" w16cid:durableId="1766992380">
    <w:abstractNumId w:val="4"/>
  </w:num>
  <w:num w:numId="6" w16cid:durableId="1155075561">
    <w:abstractNumId w:val="8"/>
  </w:num>
  <w:num w:numId="7" w16cid:durableId="545798881">
    <w:abstractNumId w:val="3"/>
  </w:num>
  <w:num w:numId="8" w16cid:durableId="2043823163">
    <w:abstractNumId w:val="2"/>
  </w:num>
  <w:num w:numId="9" w16cid:durableId="379398606">
    <w:abstractNumId w:val="1"/>
  </w:num>
  <w:num w:numId="10" w16cid:durableId="709309378">
    <w:abstractNumId w:val="0"/>
  </w:num>
  <w:num w:numId="11" w16cid:durableId="885414431">
    <w:abstractNumId w:val="12"/>
  </w:num>
  <w:num w:numId="12" w16cid:durableId="936475284">
    <w:abstractNumId w:val="11"/>
  </w:num>
  <w:num w:numId="13" w16cid:durableId="813915090">
    <w:abstractNumId w:val="13"/>
  </w:num>
  <w:num w:numId="14" w16cid:durableId="3981384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A8"/>
    <w:rsid w:val="00002AF4"/>
    <w:rsid w:val="00003938"/>
    <w:rsid w:val="00004050"/>
    <w:rsid w:val="00025D7F"/>
    <w:rsid w:val="000333C9"/>
    <w:rsid w:val="00033A00"/>
    <w:rsid w:val="00040C30"/>
    <w:rsid w:val="00041278"/>
    <w:rsid w:val="00042854"/>
    <w:rsid w:val="00044082"/>
    <w:rsid w:val="0005589B"/>
    <w:rsid w:val="00056363"/>
    <w:rsid w:val="00056EDE"/>
    <w:rsid w:val="00076078"/>
    <w:rsid w:val="00081AF3"/>
    <w:rsid w:val="00082BEC"/>
    <w:rsid w:val="00086F20"/>
    <w:rsid w:val="0009009B"/>
    <w:rsid w:val="00090EA3"/>
    <w:rsid w:val="00092CC1"/>
    <w:rsid w:val="000A311B"/>
    <w:rsid w:val="000A7999"/>
    <w:rsid w:val="000B2687"/>
    <w:rsid w:val="000B3D25"/>
    <w:rsid w:val="000C4E81"/>
    <w:rsid w:val="000C5A25"/>
    <w:rsid w:val="000D3D7E"/>
    <w:rsid w:val="000D5EFC"/>
    <w:rsid w:val="000E74A4"/>
    <w:rsid w:val="001020E1"/>
    <w:rsid w:val="0011071D"/>
    <w:rsid w:val="00117B4D"/>
    <w:rsid w:val="0012053C"/>
    <w:rsid w:val="00121E0E"/>
    <w:rsid w:val="00122FA2"/>
    <w:rsid w:val="00124A97"/>
    <w:rsid w:val="001353F3"/>
    <w:rsid w:val="00135B11"/>
    <w:rsid w:val="001372CF"/>
    <w:rsid w:val="0014400C"/>
    <w:rsid w:val="00147ED4"/>
    <w:rsid w:val="00156132"/>
    <w:rsid w:val="00157AC2"/>
    <w:rsid w:val="001734CA"/>
    <w:rsid w:val="00173EA2"/>
    <w:rsid w:val="00175F76"/>
    <w:rsid w:val="00180D5A"/>
    <w:rsid w:val="00181D24"/>
    <w:rsid w:val="001852D2"/>
    <w:rsid w:val="00194CF5"/>
    <w:rsid w:val="00196374"/>
    <w:rsid w:val="001B05CC"/>
    <w:rsid w:val="001C7EC2"/>
    <w:rsid w:val="001D309B"/>
    <w:rsid w:val="001E2C06"/>
    <w:rsid w:val="001E6112"/>
    <w:rsid w:val="001F0001"/>
    <w:rsid w:val="001F18C1"/>
    <w:rsid w:val="001F1E94"/>
    <w:rsid w:val="001F2A74"/>
    <w:rsid w:val="002069CD"/>
    <w:rsid w:val="00212E77"/>
    <w:rsid w:val="002219AA"/>
    <w:rsid w:val="00231A21"/>
    <w:rsid w:val="002358A1"/>
    <w:rsid w:val="00250F63"/>
    <w:rsid w:val="0025550F"/>
    <w:rsid w:val="00261526"/>
    <w:rsid w:val="00264B5B"/>
    <w:rsid w:val="00283F60"/>
    <w:rsid w:val="0029163A"/>
    <w:rsid w:val="002A045A"/>
    <w:rsid w:val="002A74AA"/>
    <w:rsid w:val="002A7D8C"/>
    <w:rsid w:val="002C27CA"/>
    <w:rsid w:val="002F2BBF"/>
    <w:rsid w:val="00306CD7"/>
    <w:rsid w:val="00312440"/>
    <w:rsid w:val="00326117"/>
    <w:rsid w:val="00332EA4"/>
    <w:rsid w:val="00334CDA"/>
    <w:rsid w:val="00337D28"/>
    <w:rsid w:val="00345BFE"/>
    <w:rsid w:val="00360A44"/>
    <w:rsid w:val="003610DA"/>
    <w:rsid w:val="00367A91"/>
    <w:rsid w:val="00380EE6"/>
    <w:rsid w:val="003840DE"/>
    <w:rsid w:val="0038750C"/>
    <w:rsid w:val="00391135"/>
    <w:rsid w:val="0039210D"/>
    <w:rsid w:val="003974FB"/>
    <w:rsid w:val="003B032F"/>
    <w:rsid w:val="003C4EFA"/>
    <w:rsid w:val="003D78B7"/>
    <w:rsid w:val="003E2365"/>
    <w:rsid w:val="003F07BC"/>
    <w:rsid w:val="003F690B"/>
    <w:rsid w:val="004048A8"/>
    <w:rsid w:val="00406439"/>
    <w:rsid w:val="00413D03"/>
    <w:rsid w:val="004232EC"/>
    <w:rsid w:val="0043203F"/>
    <w:rsid w:val="00437E0B"/>
    <w:rsid w:val="004477C2"/>
    <w:rsid w:val="00447999"/>
    <w:rsid w:val="00447A90"/>
    <w:rsid w:val="00447D57"/>
    <w:rsid w:val="004525BA"/>
    <w:rsid w:val="00454142"/>
    <w:rsid w:val="004715F1"/>
    <w:rsid w:val="00473DDE"/>
    <w:rsid w:val="00474E4B"/>
    <w:rsid w:val="00476518"/>
    <w:rsid w:val="0048483C"/>
    <w:rsid w:val="00485DFD"/>
    <w:rsid w:val="00495F66"/>
    <w:rsid w:val="004C5B31"/>
    <w:rsid w:val="004D0A66"/>
    <w:rsid w:val="004D1D35"/>
    <w:rsid w:val="004D22C4"/>
    <w:rsid w:val="004E607A"/>
    <w:rsid w:val="004F2ADE"/>
    <w:rsid w:val="004F7C40"/>
    <w:rsid w:val="0050313B"/>
    <w:rsid w:val="00503DAD"/>
    <w:rsid w:val="0050747B"/>
    <w:rsid w:val="0051351E"/>
    <w:rsid w:val="00514EB5"/>
    <w:rsid w:val="005213E5"/>
    <w:rsid w:val="00532B3B"/>
    <w:rsid w:val="00535624"/>
    <w:rsid w:val="00540B1A"/>
    <w:rsid w:val="00547472"/>
    <w:rsid w:val="00550D47"/>
    <w:rsid w:val="0055291C"/>
    <w:rsid w:val="005569EE"/>
    <w:rsid w:val="00556EE4"/>
    <w:rsid w:val="005573AE"/>
    <w:rsid w:val="00557F74"/>
    <w:rsid w:val="00564764"/>
    <w:rsid w:val="0057188A"/>
    <w:rsid w:val="00573EA1"/>
    <w:rsid w:val="00576268"/>
    <w:rsid w:val="0057702D"/>
    <w:rsid w:val="00583863"/>
    <w:rsid w:val="00583EA8"/>
    <w:rsid w:val="0058761F"/>
    <w:rsid w:val="00592705"/>
    <w:rsid w:val="0059450F"/>
    <w:rsid w:val="00595B10"/>
    <w:rsid w:val="005A4FAB"/>
    <w:rsid w:val="005A5573"/>
    <w:rsid w:val="005B0E1E"/>
    <w:rsid w:val="005D5FF4"/>
    <w:rsid w:val="005D7306"/>
    <w:rsid w:val="005F1F13"/>
    <w:rsid w:val="00602C38"/>
    <w:rsid w:val="006051F1"/>
    <w:rsid w:val="0061394E"/>
    <w:rsid w:val="00615B0F"/>
    <w:rsid w:val="00626543"/>
    <w:rsid w:val="00672FD2"/>
    <w:rsid w:val="006A439C"/>
    <w:rsid w:val="006B057D"/>
    <w:rsid w:val="006B4A4A"/>
    <w:rsid w:val="006C38BA"/>
    <w:rsid w:val="006D412E"/>
    <w:rsid w:val="006E0FEA"/>
    <w:rsid w:val="006E2F70"/>
    <w:rsid w:val="006F5FBB"/>
    <w:rsid w:val="00700308"/>
    <w:rsid w:val="0070048D"/>
    <w:rsid w:val="00703861"/>
    <w:rsid w:val="00712D00"/>
    <w:rsid w:val="00716E01"/>
    <w:rsid w:val="00743AA5"/>
    <w:rsid w:val="00756657"/>
    <w:rsid w:val="007630DE"/>
    <w:rsid w:val="00764918"/>
    <w:rsid w:val="00770625"/>
    <w:rsid w:val="00773502"/>
    <w:rsid w:val="0077507D"/>
    <w:rsid w:val="00776BB7"/>
    <w:rsid w:val="0078091F"/>
    <w:rsid w:val="00794AD9"/>
    <w:rsid w:val="007A023A"/>
    <w:rsid w:val="007B41AA"/>
    <w:rsid w:val="007C0AE6"/>
    <w:rsid w:val="007C7B39"/>
    <w:rsid w:val="007D2F09"/>
    <w:rsid w:val="007E4645"/>
    <w:rsid w:val="007F690E"/>
    <w:rsid w:val="00806759"/>
    <w:rsid w:val="00823C69"/>
    <w:rsid w:val="00831452"/>
    <w:rsid w:val="0083220D"/>
    <w:rsid w:val="00836DF8"/>
    <w:rsid w:val="00842931"/>
    <w:rsid w:val="008433BA"/>
    <w:rsid w:val="008463D2"/>
    <w:rsid w:val="00854980"/>
    <w:rsid w:val="00854B57"/>
    <w:rsid w:val="00862A57"/>
    <w:rsid w:val="00864335"/>
    <w:rsid w:val="00867AD2"/>
    <w:rsid w:val="00870305"/>
    <w:rsid w:val="00871075"/>
    <w:rsid w:val="008746B4"/>
    <w:rsid w:val="0088088B"/>
    <w:rsid w:val="00880BEF"/>
    <w:rsid w:val="00883517"/>
    <w:rsid w:val="00891E88"/>
    <w:rsid w:val="008962AA"/>
    <w:rsid w:val="008A6F6F"/>
    <w:rsid w:val="008B0DEB"/>
    <w:rsid w:val="008C2B88"/>
    <w:rsid w:val="008C2C7C"/>
    <w:rsid w:val="008E7269"/>
    <w:rsid w:val="008F1C72"/>
    <w:rsid w:val="008F2590"/>
    <w:rsid w:val="009022C0"/>
    <w:rsid w:val="009061D5"/>
    <w:rsid w:val="00906F80"/>
    <w:rsid w:val="0091145C"/>
    <w:rsid w:val="00916BC4"/>
    <w:rsid w:val="00925561"/>
    <w:rsid w:val="00926C20"/>
    <w:rsid w:val="0093316C"/>
    <w:rsid w:val="009406EB"/>
    <w:rsid w:val="00946B9A"/>
    <w:rsid w:val="00946E42"/>
    <w:rsid w:val="0095436E"/>
    <w:rsid w:val="00962BE6"/>
    <w:rsid w:val="00971072"/>
    <w:rsid w:val="0098119C"/>
    <w:rsid w:val="00987AB3"/>
    <w:rsid w:val="00994C51"/>
    <w:rsid w:val="00995B91"/>
    <w:rsid w:val="009A16EB"/>
    <w:rsid w:val="009B64B9"/>
    <w:rsid w:val="009B7AC2"/>
    <w:rsid w:val="009C330F"/>
    <w:rsid w:val="009D38C2"/>
    <w:rsid w:val="009D5023"/>
    <w:rsid w:val="009E05F6"/>
    <w:rsid w:val="009E149C"/>
    <w:rsid w:val="009F2F1B"/>
    <w:rsid w:val="00A02378"/>
    <w:rsid w:val="00A02623"/>
    <w:rsid w:val="00A04806"/>
    <w:rsid w:val="00A078F0"/>
    <w:rsid w:val="00A11FE9"/>
    <w:rsid w:val="00A2618D"/>
    <w:rsid w:val="00A3736A"/>
    <w:rsid w:val="00A50E5B"/>
    <w:rsid w:val="00A5569B"/>
    <w:rsid w:val="00A64C61"/>
    <w:rsid w:val="00A651B4"/>
    <w:rsid w:val="00A742B7"/>
    <w:rsid w:val="00A75FF9"/>
    <w:rsid w:val="00A82A45"/>
    <w:rsid w:val="00AA0A43"/>
    <w:rsid w:val="00AB18B0"/>
    <w:rsid w:val="00AB1E68"/>
    <w:rsid w:val="00AB312B"/>
    <w:rsid w:val="00AB557E"/>
    <w:rsid w:val="00AC3C0D"/>
    <w:rsid w:val="00AD21B3"/>
    <w:rsid w:val="00AD70F7"/>
    <w:rsid w:val="00AD76A8"/>
    <w:rsid w:val="00AE057B"/>
    <w:rsid w:val="00AE69B0"/>
    <w:rsid w:val="00AF29FA"/>
    <w:rsid w:val="00AF36B0"/>
    <w:rsid w:val="00AF4B86"/>
    <w:rsid w:val="00B102C3"/>
    <w:rsid w:val="00B117AE"/>
    <w:rsid w:val="00B134F7"/>
    <w:rsid w:val="00B1359D"/>
    <w:rsid w:val="00B32F04"/>
    <w:rsid w:val="00B66F21"/>
    <w:rsid w:val="00B67144"/>
    <w:rsid w:val="00B7382C"/>
    <w:rsid w:val="00B74694"/>
    <w:rsid w:val="00B86407"/>
    <w:rsid w:val="00B90128"/>
    <w:rsid w:val="00B97F85"/>
    <w:rsid w:val="00BA291F"/>
    <w:rsid w:val="00BA345E"/>
    <w:rsid w:val="00BA7A0F"/>
    <w:rsid w:val="00BB0EE1"/>
    <w:rsid w:val="00BB7475"/>
    <w:rsid w:val="00BD12ED"/>
    <w:rsid w:val="00BF55FB"/>
    <w:rsid w:val="00C06E60"/>
    <w:rsid w:val="00C108EA"/>
    <w:rsid w:val="00C142DC"/>
    <w:rsid w:val="00C326AB"/>
    <w:rsid w:val="00C32CDA"/>
    <w:rsid w:val="00C449A9"/>
    <w:rsid w:val="00C47B3E"/>
    <w:rsid w:val="00C56526"/>
    <w:rsid w:val="00C720D4"/>
    <w:rsid w:val="00C7580F"/>
    <w:rsid w:val="00C814D0"/>
    <w:rsid w:val="00C81555"/>
    <w:rsid w:val="00C81B02"/>
    <w:rsid w:val="00CA01F3"/>
    <w:rsid w:val="00CA1EF6"/>
    <w:rsid w:val="00CA719B"/>
    <w:rsid w:val="00CD3D99"/>
    <w:rsid w:val="00CF00CC"/>
    <w:rsid w:val="00CF04A2"/>
    <w:rsid w:val="00D068CF"/>
    <w:rsid w:val="00D116D9"/>
    <w:rsid w:val="00D17326"/>
    <w:rsid w:val="00D24866"/>
    <w:rsid w:val="00D40691"/>
    <w:rsid w:val="00D40922"/>
    <w:rsid w:val="00D43612"/>
    <w:rsid w:val="00D57617"/>
    <w:rsid w:val="00D62AE4"/>
    <w:rsid w:val="00D6506C"/>
    <w:rsid w:val="00D731CA"/>
    <w:rsid w:val="00D92AA2"/>
    <w:rsid w:val="00DB35DA"/>
    <w:rsid w:val="00DC424C"/>
    <w:rsid w:val="00DD1C79"/>
    <w:rsid w:val="00DE577A"/>
    <w:rsid w:val="00DE66CA"/>
    <w:rsid w:val="00DF0EEA"/>
    <w:rsid w:val="00DF4F19"/>
    <w:rsid w:val="00DF7F23"/>
    <w:rsid w:val="00E01341"/>
    <w:rsid w:val="00E05811"/>
    <w:rsid w:val="00E1559D"/>
    <w:rsid w:val="00E225A6"/>
    <w:rsid w:val="00E329A7"/>
    <w:rsid w:val="00E3795B"/>
    <w:rsid w:val="00E50281"/>
    <w:rsid w:val="00E527A7"/>
    <w:rsid w:val="00E55074"/>
    <w:rsid w:val="00E65E24"/>
    <w:rsid w:val="00E71A0F"/>
    <w:rsid w:val="00E74127"/>
    <w:rsid w:val="00E7430A"/>
    <w:rsid w:val="00E9685D"/>
    <w:rsid w:val="00EA118B"/>
    <w:rsid w:val="00EB13B3"/>
    <w:rsid w:val="00EC218C"/>
    <w:rsid w:val="00ED5B91"/>
    <w:rsid w:val="00EE260A"/>
    <w:rsid w:val="00EE6D04"/>
    <w:rsid w:val="00EF2B5E"/>
    <w:rsid w:val="00EF4B3A"/>
    <w:rsid w:val="00F06EA7"/>
    <w:rsid w:val="00F13544"/>
    <w:rsid w:val="00F17051"/>
    <w:rsid w:val="00F24A58"/>
    <w:rsid w:val="00F25A3E"/>
    <w:rsid w:val="00F25F27"/>
    <w:rsid w:val="00F3694C"/>
    <w:rsid w:val="00F51380"/>
    <w:rsid w:val="00F5273C"/>
    <w:rsid w:val="00F5500E"/>
    <w:rsid w:val="00F57C26"/>
    <w:rsid w:val="00F6012B"/>
    <w:rsid w:val="00F7014D"/>
    <w:rsid w:val="00F750AD"/>
    <w:rsid w:val="00F77CCA"/>
    <w:rsid w:val="00F818C6"/>
    <w:rsid w:val="00F82799"/>
    <w:rsid w:val="00F845A3"/>
    <w:rsid w:val="00FA1DDF"/>
    <w:rsid w:val="00FA5626"/>
    <w:rsid w:val="00FC223B"/>
    <w:rsid w:val="00FF2533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643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18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30F"/>
    <w:pPr>
      <w:ind w:left="72" w:right="72"/>
    </w:pPr>
  </w:style>
  <w:style w:type="paragraph" w:styleId="Heading1">
    <w:name w:val="heading 1"/>
    <w:basedOn w:val="Normal"/>
    <w:next w:val="Normal"/>
    <w:link w:val="Heading1Char"/>
    <w:uiPriority w:val="9"/>
    <w:qFormat/>
    <w:rsid w:val="001353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1003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3F3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3F3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3F3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3F3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E1003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3F3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95002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3F3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3F3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3F3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3"/>
    <w:qFormat/>
    <w:rsid w:val="00231A21"/>
    <w:pPr>
      <w:spacing w:before="0" w:after="0" w:line="180" w:lineRule="auto"/>
      <w:ind w:left="0" w:right="0"/>
      <w:contextualSpacing/>
    </w:pPr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character" w:customStyle="1" w:styleId="TitleChar">
    <w:name w:val="Title Char"/>
    <w:basedOn w:val="DefaultParagraphFont"/>
    <w:link w:val="Title"/>
    <w:uiPriority w:val="3"/>
    <w:rsid w:val="00231A21"/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paragraph" w:customStyle="1" w:styleId="FormHeading">
    <w:name w:val="Form Heading"/>
    <w:basedOn w:val="Normal"/>
    <w:uiPriority w:val="4"/>
    <w:qFormat/>
    <w:rsid w:val="00082BEC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001816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3F07BC"/>
    <w:pPr>
      <w:framePr w:hSpace="180" w:wrap="around" w:vAnchor="text" w:hAnchor="margin" w:y="108"/>
      <w:spacing w:after="0"/>
    </w:pPr>
    <w:rPr>
      <w:b/>
      <w:caps/>
      <w:color w:val="42159D" w:themeColor="accent6" w:themeShade="80"/>
    </w:rPr>
  </w:style>
  <w:style w:type="table" w:customStyle="1" w:styleId="AssignmentCalendar">
    <w:name w:val="Assignment Calendar"/>
    <w:basedOn w:val="ColorfulGrid-Accent1"/>
    <w:uiPriority w:val="99"/>
    <w:rsid w:val="00B66F21"/>
    <w:pPr>
      <w:ind w:left="72" w:right="72"/>
    </w:pPr>
    <w:tblPr>
      <w:tblBorders>
        <w:top w:val="single" w:sz="2" w:space="0" w:color="9F78ED" w:themeColor="accent6"/>
        <w:left w:val="single" w:sz="2" w:space="0" w:color="9F78ED" w:themeColor="accent6"/>
        <w:bottom w:val="single" w:sz="2" w:space="0" w:color="9F78ED" w:themeColor="accent6"/>
        <w:right w:val="single" w:sz="2" w:space="0" w:color="9F78ED" w:themeColor="accent6"/>
        <w:insideH w:val="single" w:sz="2" w:space="0" w:color="9F78ED" w:themeColor="accent6"/>
        <w:insideV w:val="single" w:sz="2" w:space="0" w:color="9F78ED" w:themeColor="accent6"/>
      </w:tblBorders>
      <w:tblCellMar>
        <w:left w:w="0" w:type="dxa"/>
        <w:right w:w="0" w:type="dxa"/>
      </w:tblCellMar>
    </w:tblPr>
    <w:tcPr>
      <w:shd w:val="clear" w:color="auto" w:fill="FFD5DF" w:themeFill="accent1" w:themeFillTint="33"/>
      <w:vAlign w:val="center"/>
    </w:tcPr>
    <w:tblStylePr w:type="firstRow">
      <w:pPr>
        <w:wordWrap/>
        <w:jc w:val="center"/>
      </w:pPr>
      <w:rPr>
        <w:b/>
        <w:bCs/>
        <w:u w:val="none"/>
      </w:rPr>
      <w:tblPr/>
      <w:tcPr>
        <w:tcBorders>
          <w:top w:val="nil"/>
          <w:left w:val="nil"/>
          <w:bottom w:val="single" w:sz="4" w:space="0" w:color="FF2E62" w:themeColor="accent1"/>
          <w:right w:val="nil"/>
          <w:insideH w:val="nil"/>
          <w:insideV w:val="nil"/>
          <w:tl2br w:val="nil"/>
          <w:tr2bl w:val="nil"/>
        </w:tcBorders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pPr>
        <w:wordWrap/>
        <w:jc w:val="center"/>
      </w:pPr>
      <w:rPr>
        <w:b/>
        <w:caps/>
        <w:smallCaps w:val="0"/>
        <w:color w:val="FFFFFF" w:themeColor="background1"/>
      </w:rPr>
      <w:tblPr/>
      <w:tcPr>
        <w:tcBorders>
          <w:top w:val="single" w:sz="4" w:space="0" w:color="FF2E62" w:themeColor="accent1"/>
          <w:left w:val="nil"/>
          <w:bottom w:val="single" w:sz="4" w:space="0" w:color="FF2E62" w:themeColor="accent1"/>
          <w:right w:val="nil"/>
          <w:insideH w:val="single" w:sz="4" w:space="0" w:color="FF2E62" w:themeColor="accent1"/>
          <w:insideV w:val="nil"/>
          <w:tl2br w:val="nil"/>
          <w:tr2bl w:val="nil"/>
        </w:tcBorders>
        <w:shd w:val="clear" w:color="auto" w:fill="FF52B3" w:themeFill="accent3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2Vert">
      <w:tblPr/>
      <w:tcPr>
        <w:shd w:val="clear" w:color="auto" w:fill="E7E6E6" w:themeFill="background2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8433BA"/>
    <w:rPr>
      <w:color w:val="595959" w:themeColor="text1" w:themeTint="A6"/>
    </w:rPr>
  </w:style>
  <w:style w:type="table" w:customStyle="1" w:styleId="RuleLines">
    <w:name w:val="Rule Lines"/>
    <w:basedOn w:val="TableNormal"/>
    <w:uiPriority w:val="99"/>
    <w:pPr>
      <w:spacing w:before="0" w:after="0"/>
    </w:pPr>
    <w:tblPr>
      <w:tblBorders>
        <w:insideH w:val="single" w:sz="2" w:space="0" w:color="FFD5DF" w:themeColor="accent1" w:themeTint="33"/>
      </w:tblBorders>
      <w:tblCellMar>
        <w:left w:w="72" w:type="dxa"/>
        <w:right w:w="72" w:type="dxa"/>
      </w:tblCellMar>
    </w:tblPr>
    <w:tcPr>
      <w:vAlign w:val="center"/>
    </w:tcPr>
  </w:style>
  <w:style w:type="paragraph" w:customStyle="1" w:styleId="Category">
    <w:name w:val="Category"/>
    <w:basedOn w:val="FormHeading"/>
    <w:autoRedefine/>
    <w:qFormat/>
    <w:rsid w:val="009C330F"/>
    <w:pPr>
      <w:jc w:val="center"/>
    </w:pPr>
  </w:style>
  <w:style w:type="paragraph" w:styleId="Date">
    <w:name w:val="Date"/>
    <w:basedOn w:val="Normal"/>
    <w:next w:val="Normal"/>
    <w:link w:val="DateChar"/>
    <w:uiPriority w:val="5"/>
    <w:semiHidden/>
    <w:qFormat/>
    <w:rsid w:val="00831452"/>
    <w:pPr>
      <w:spacing w:before="0" w:after="0"/>
      <w:contextualSpacing/>
    </w:pPr>
    <w:rPr>
      <w:b/>
      <w:bCs/>
    </w:rPr>
  </w:style>
  <w:style w:type="character" w:customStyle="1" w:styleId="DateChar">
    <w:name w:val="Date Char"/>
    <w:basedOn w:val="DefaultParagraphFont"/>
    <w:link w:val="Date"/>
    <w:uiPriority w:val="5"/>
    <w:semiHidden/>
    <w:rsid w:val="009C330F"/>
    <w:rPr>
      <w:rFonts w:cs="Times New Roman (Body CS)"/>
      <w:b/>
      <w:bCs/>
      <w:color w:val="auto"/>
      <w:spacing w:val="10"/>
      <w:sz w:val="20"/>
    </w:rPr>
  </w:style>
  <w:style w:type="paragraph" w:styleId="Footer">
    <w:name w:val="footer"/>
    <w:basedOn w:val="Normal"/>
    <w:link w:val="FooterChar"/>
    <w:uiPriority w:val="99"/>
    <w:semiHidden/>
    <w:qFormat/>
    <w:rsid w:val="009C330F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330F"/>
    <w:rPr>
      <w:rFonts w:cs="Times New Roman (Body CS)"/>
      <w:color w:val="000000" w:themeColor="text1"/>
      <w:spacing w:val="10"/>
      <w:sz w:val="20"/>
    </w:rPr>
  </w:style>
  <w:style w:type="paragraph" w:styleId="Header">
    <w:name w:val="header"/>
    <w:basedOn w:val="Normal"/>
    <w:link w:val="HeaderChar"/>
    <w:uiPriority w:val="99"/>
    <w:semiHidden/>
    <w:rsid w:val="00F5500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330F"/>
    <w:rPr>
      <w:rFonts w:cs="Times New Roman (Body CS)"/>
      <w:color w:val="auto"/>
      <w:spacing w:val="1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3F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353F3"/>
  </w:style>
  <w:style w:type="paragraph" w:styleId="BlockText">
    <w:name w:val="Block Text"/>
    <w:basedOn w:val="Normal"/>
    <w:uiPriority w:val="99"/>
    <w:semiHidden/>
    <w:unhideWhenUsed/>
    <w:rsid w:val="001353F3"/>
    <w:pPr>
      <w:pBdr>
        <w:top w:val="single" w:sz="2" w:space="10" w:color="FF2E62" w:themeColor="accent1"/>
        <w:left w:val="single" w:sz="2" w:space="10" w:color="FF2E62" w:themeColor="accent1"/>
        <w:bottom w:val="single" w:sz="2" w:space="10" w:color="FF2E62" w:themeColor="accent1"/>
        <w:right w:val="single" w:sz="2" w:space="10" w:color="FF2E62" w:themeColor="accent1"/>
      </w:pBdr>
      <w:ind w:left="1152" w:right="1152"/>
    </w:pPr>
    <w:rPr>
      <w:i/>
      <w:iCs/>
      <w:color w:val="FF2E6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353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53F3"/>
  </w:style>
  <w:style w:type="paragraph" w:styleId="BodyText2">
    <w:name w:val="Body Text 2"/>
    <w:basedOn w:val="Normal"/>
    <w:link w:val="BodyText2Char"/>
    <w:uiPriority w:val="99"/>
    <w:semiHidden/>
    <w:unhideWhenUsed/>
    <w:rsid w:val="001353F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353F3"/>
  </w:style>
  <w:style w:type="paragraph" w:styleId="BodyText3">
    <w:name w:val="Body Text 3"/>
    <w:basedOn w:val="Normal"/>
    <w:link w:val="BodyText3Char"/>
    <w:uiPriority w:val="99"/>
    <w:semiHidden/>
    <w:unhideWhenUsed/>
    <w:rsid w:val="001353F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353F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353F3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353F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353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353F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353F3"/>
    <w:pPr>
      <w:spacing w:after="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353F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353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353F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353F3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353F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1353F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53F3"/>
    <w:pPr>
      <w:spacing w:before="0"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353F3"/>
  </w:style>
  <w:style w:type="table" w:styleId="ColorfulGrid">
    <w:name w:val="Colorful Grid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</w:rPr>
      <w:tblPr/>
      <w:tcPr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</w:rPr>
      <w:tblPr/>
      <w:tcPr>
        <w:shd w:val="clear" w:color="auto" w:fill="FFC7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7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</w:rPr>
      <w:tblPr/>
      <w:tcPr>
        <w:shd w:val="clear" w:color="auto" w:fill="FFB9E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9E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</w:rPr>
      <w:tblPr/>
      <w:tcPr>
        <w:shd w:val="clear" w:color="auto" w:fill="E3F9A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F9A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</w:rPr>
      <w:tblPr/>
      <w:tcPr>
        <w:shd w:val="clear" w:color="auto" w:fill="91FFF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1FFF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</w:rPr>
      <w:tblPr/>
      <w:tcPr>
        <w:shd w:val="clear" w:color="auto" w:fill="D8C8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8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1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E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D40E" w:themeFill="accent4" w:themeFillShade="CC"/>
      </w:tcPr>
    </w:tblStylePr>
    <w:tblStylePr w:type="lastRow">
      <w:rPr>
        <w:b/>
        <w:bCs/>
        <w:color w:val="9DD40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D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0E94" w:themeFill="accent3" w:themeFillShade="CC"/>
      </w:tcPr>
    </w:tblStylePr>
    <w:tblStylePr w:type="lastRow">
      <w:rPr>
        <w:b/>
        <w:bCs/>
        <w:color w:val="FF0E9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4FF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38E4" w:themeFill="accent6" w:themeFillShade="CC"/>
      </w:tcPr>
    </w:tblStylePr>
    <w:tblStylePr w:type="lastRow">
      <w:rPr>
        <w:b/>
        <w:bCs/>
        <w:color w:val="7238E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1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CB0" w:themeFill="accent5" w:themeFillShade="CC"/>
      </w:tcPr>
    </w:tblStylePr>
    <w:tblStylePr w:type="lastRow">
      <w:rPr>
        <w:b/>
        <w:bCs/>
        <w:color w:val="00BCB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400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4002C" w:themeColor="accent1" w:themeShade="99"/>
          <w:insideV w:val="nil"/>
        </w:tcBorders>
        <w:shd w:val="clear" w:color="auto" w:fill="B400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002C" w:themeFill="accent1" w:themeFillShade="99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96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3F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3F00" w:themeColor="accent2" w:themeShade="99"/>
          <w:insideV w:val="nil"/>
        </w:tcBorders>
        <w:shd w:val="clear" w:color="auto" w:fill="B13F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3F00" w:themeFill="accent2" w:themeFillShade="99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BA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AF12B" w:themeColor="accent4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007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0070" w:themeColor="accent3" w:themeShade="99"/>
          <w:insideV w:val="nil"/>
        </w:tcBorders>
        <w:shd w:val="clear" w:color="auto" w:fill="CA007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0070" w:themeFill="accent3" w:themeFillShade="99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52B3" w:themeColor="accent3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D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9F0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9F0A" w:themeColor="accent4" w:themeShade="99"/>
          <w:insideV w:val="nil"/>
        </w:tcBorders>
        <w:shd w:val="clear" w:color="auto" w:fill="769F0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F0A" w:themeFill="accent4" w:themeFillShade="99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DCF89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78ED" w:themeColor="accent6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F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D8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D83" w:themeColor="accent5" w:themeShade="99"/>
          <w:insideV w:val="nil"/>
        </w:tcBorders>
        <w:shd w:val="clear" w:color="auto" w:fill="008D8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D83" w:themeFill="accent5" w:themeFillShade="99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76FFF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ECDD" w:themeColor="accent5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1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19B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19BC" w:themeColor="accent6" w:themeShade="99"/>
          <w:insideV w:val="nil"/>
        </w:tcBorders>
        <w:shd w:val="clear" w:color="auto" w:fill="4F19B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19BC" w:themeFill="accent6" w:themeFillShade="99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CFBB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353F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3F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3F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3F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00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100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34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4F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005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C00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840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C70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5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B0A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159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28E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353F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353F3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353F3"/>
  </w:style>
  <w:style w:type="character" w:styleId="Emphasis">
    <w:name w:val="Emphasis"/>
    <w:basedOn w:val="DefaultParagraphFont"/>
    <w:uiPriority w:val="20"/>
    <w:semiHidden/>
    <w:unhideWhenUsed/>
    <w:qFormat/>
    <w:rsid w:val="001353F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53F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353F3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353F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53F3"/>
    <w:rPr>
      <w:szCs w:val="20"/>
    </w:rPr>
  </w:style>
  <w:style w:type="table" w:styleId="GridTable1Light">
    <w:name w:val="Grid Table 1 Light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ABC0" w:themeColor="accent1" w:themeTint="66"/>
        <w:left w:val="single" w:sz="4" w:space="0" w:color="FFABC0" w:themeColor="accent1" w:themeTint="66"/>
        <w:bottom w:val="single" w:sz="4" w:space="0" w:color="FFABC0" w:themeColor="accent1" w:themeTint="66"/>
        <w:right w:val="single" w:sz="4" w:space="0" w:color="FFABC0" w:themeColor="accent1" w:themeTint="66"/>
        <w:insideH w:val="single" w:sz="4" w:space="0" w:color="FFABC0" w:themeColor="accent1" w:themeTint="66"/>
        <w:insideV w:val="single" w:sz="4" w:space="0" w:color="FFAB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C7A9" w:themeColor="accent2" w:themeTint="66"/>
        <w:left w:val="single" w:sz="4" w:space="0" w:color="FFC7A9" w:themeColor="accent2" w:themeTint="66"/>
        <w:bottom w:val="single" w:sz="4" w:space="0" w:color="FFC7A9" w:themeColor="accent2" w:themeTint="66"/>
        <w:right w:val="single" w:sz="4" w:space="0" w:color="FFC7A9" w:themeColor="accent2" w:themeTint="66"/>
        <w:insideH w:val="single" w:sz="4" w:space="0" w:color="FFC7A9" w:themeColor="accent2" w:themeTint="66"/>
        <w:insideV w:val="single" w:sz="4" w:space="0" w:color="FFC7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B9E0" w:themeColor="accent3" w:themeTint="66"/>
        <w:left w:val="single" w:sz="4" w:space="0" w:color="FFB9E0" w:themeColor="accent3" w:themeTint="66"/>
        <w:bottom w:val="single" w:sz="4" w:space="0" w:color="FFB9E0" w:themeColor="accent3" w:themeTint="66"/>
        <w:right w:val="single" w:sz="4" w:space="0" w:color="FFB9E0" w:themeColor="accent3" w:themeTint="66"/>
        <w:insideH w:val="single" w:sz="4" w:space="0" w:color="FFB9E0" w:themeColor="accent3" w:themeTint="66"/>
        <w:insideV w:val="single" w:sz="4" w:space="0" w:color="FFB9E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E3F9A9" w:themeColor="accent4" w:themeTint="66"/>
        <w:left w:val="single" w:sz="4" w:space="0" w:color="E3F9A9" w:themeColor="accent4" w:themeTint="66"/>
        <w:bottom w:val="single" w:sz="4" w:space="0" w:color="E3F9A9" w:themeColor="accent4" w:themeTint="66"/>
        <w:right w:val="single" w:sz="4" w:space="0" w:color="E3F9A9" w:themeColor="accent4" w:themeTint="66"/>
        <w:insideH w:val="single" w:sz="4" w:space="0" w:color="E3F9A9" w:themeColor="accent4" w:themeTint="66"/>
        <w:insideV w:val="single" w:sz="4" w:space="0" w:color="E3F9A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1FFF7" w:themeColor="accent5" w:themeTint="66"/>
        <w:left w:val="single" w:sz="4" w:space="0" w:color="91FFF7" w:themeColor="accent5" w:themeTint="66"/>
        <w:bottom w:val="single" w:sz="4" w:space="0" w:color="91FFF7" w:themeColor="accent5" w:themeTint="66"/>
        <w:right w:val="single" w:sz="4" w:space="0" w:color="91FFF7" w:themeColor="accent5" w:themeTint="66"/>
        <w:insideH w:val="single" w:sz="4" w:space="0" w:color="91FFF7" w:themeColor="accent5" w:themeTint="66"/>
        <w:insideV w:val="single" w:sz="4" w:space="0" w:color="91FFF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D8C8F7" w:themeColor="accent6" w:themeTint="66"/>
        <w:left w:val="single" w:sz="4" w:space="0" w:color="D8C8F7" w:themeColor="accent6" w:themeTint="66"/>
        <w:bottom w:val="single" w:sz="4" w:space="0" w:color="D8C8F7" w:themeColor="accent6" w:themeTint="66"/>
        <w:right w:val="single" w:sz="4" w:space="0" w:color="D8C8F7" w:themeColor="accent6" w:themeTint="66"/>
        <w:insideH w:val="single" w:sz="4" w:space="0" w:color="D8C8F7" w:themeColor="accent6" w:themeTint="66"/>
        <w:insideV w:val="single" w:sz="4" w:space="0" w:color="D8C8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81A0" w:themeColor="accent1" w:themeTint="99"/>
        <w:bottom w:val="single" w:sz="2" w:space="0" w:color="FF81A0" w:themeColor="accent1" w:themeTint="99"/>
        <w:insideH w:val="single" w:sz="2" w:space="0" w:color="FF81A0" w:themeColor="accent1" w:themeTint="99"/>
        <w:insideV w:val="single" w:sz="2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1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AC7E" w:themeColor="accent2" w:themeTint="99"/>
        <w:bottom w:val="single" w:sz="2" w:space="0" w:color="FFAC7E" w:themeColor="accent2" w:themeTint="99"/>
        <w:insideH w:val="single" w:sz="2" w:space="0" w:color="FFAC7E" w:themeColor="accent2" w:themeTint="99"/>
        <w:insideV w:val="single" w:sz="2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C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97D0" w:themeColor="accent3" w:themeTint="99"/>
        <w:bottom w:val="single" w:sz="2" w:space="0" w:color="FF97D0" w:themeColor="accent3" w:themeTint="99"/>
        <w:insideH w:val="single" w:sz="2" w:space="0" w:color="FF97D0" w:themeColor="accent3" w:themeTint="99"/>
        <w:insideV w:val="single" w:sz="2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7D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D5F67F" w:themeColor="accent4" w:themeTint="99"/>
        <w:bottom w:val="single" w:sz="2" w:space="0" w:color="D5F67F" w:themeColor="accent4" w:themeTint="99"/>
        <w:insideH w:val="single" w:sz="2" w:space="0" w:color="D5F67F" w:themeColor="accent4" w:themeTint="99"/>
        <w:insideV w:val="single" w:sz="2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F67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5AFFF4" w:themeColor="accent5" w:themeTint="99"/>
        <w:bottom w:val="single" w:sz="2" w:space="0" w:color="5AFFF4" w:themeColor="accent5" w:themeTint="99"/>
        <w:insideH w:val="single" w:sz="2" w:space="0" w:color="5AFFF4" w:themeColor="accent5" w:themeTint="99"/>
        <w:insideV w:val="single" w:sz="2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AFFF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C5ADF4" w:themeColor="accent6" w:themeTint="99"/>
        <w:bottom w:val="single" w:sz="2" w:space="0" w:color="C5ADF4" w:themeColor="accent6" w:themeTint="99"/>
        <w:insideH w:val="single" w:sz="2" w:space="0" w:color="C5ADF4" w:themeColor="accent6" w:themeTint="99"/>
        <w:insideV w:val="single" w:sz="2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AD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3">
    <w:name w:val="Grid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ABC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C7A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B9E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E3F9A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91FFF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D8C8F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1353F3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C330F"/>
    <w:rPr>
      <w:rFonts w:asciiTheme="majorHAnsi" w:eastAsiaTheme="majorEastAsia" w:hAnsiTheme="majorHAnsi" w:cstheme="majorBidi"/>
      <w:color w:val="E10037" w:themeColor="accent1" w:themeShade="BF"/>
      <w:spacing w:val="1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3F3"/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3F3"/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3F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3F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1353F3"/>
  </w:style>
  <w:style w:type="paragraph" w:styleId="HTMLAddress">
    <w:name w:val="HTML Address"/>
    <w:basedOn w:val="Normal"/>
    <w:link w:val="HTMLAddressChar"/>
    <w:uiPriority w:val="99"/>
    <w:semiHidden/>
    <w:unhideWhenUsed/>
    <w:rsid w:val="001353F3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353F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1353F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353F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353F3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353F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353F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353F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353F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353F3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353F3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353F3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353F3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353F3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353F3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353F3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353F3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353F3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353F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353F3"/>
    <w:rPr>
      <w:i/>
      <w:iCs/>
      <w:color w:val="FF2E6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353F3"/>
    <w:pPr>
      <w:pBdr>
        <w:top w:val="single" w:sz="4" w:space="10" w:color="FF2E62" w:themeColor="accent1"/>
        <w:bottom w:val="single" w:sz="4" w:space="10" w:color="FF2E62" w:themeColor="accent1"/>
      </w:pBdr>
      <w:spacing w:before="360" w:after="360"/>
      <w:ind w:left="864" w:right="864"/>
      <w:jc w:val="center"/>
    </w:pPr>
    <w:rPr>
      <w:i/>
      <w:iCs/>
      <w:color w:val="FF2E6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353F3"/>
    <w:rPr>
      <w:i/>
      <w:iCs/>
      <w:color w:val="FF2E62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353F3"/>
    <w:rPr>
      <w:b/>
      <w:bCs/>
      <w:smallCaps/>
      <w:color w:val="FF2E62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AB557E"/>
    <w:pPr>
      <w:spacing w:before="0" w:after="0"/>
    </w:pPr>
    <w:tblPr>
      <w:tblStyleRowBandSize w:val="1"/>
      <w:tblStyleColBandSize w:val="1"/>
      <w:tblBorders>
        <w:top w:val="single" w:sz="8" w:space="0" w:color="00B0A4" w:themeColor="accent5" w:themeShade="BF"/>
        <w:left w:val="single" w:sz="8" w:space="0" w:color="00B0A4" w:themeColor="accent5" w:themeShade="BF"/>
        <w:bottom w:val="single" w:sz="8" w:space="0" w:color="00B0A4" w:themeColor="accent5" w:themeShade="BF"/>
        <w:right w:val="single" w:sz="8" w:space="0" w:color="00B0A4" w:themeColor="accent5" w:themeShade="BF"/>
        <w:insideH w:val="single" w:sz="8" w:space="0" w:color="00B0A4" w:themeColor="accent5" w:themeShade="BF"/>
        <w:insideV w:val="single" w:sz="8" w:space="0" w:color="00B0A4" w:themeColor="accent5" w:themeShade="BF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1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  <w:shd w:val="clear" w:color="auto" w:fill="FFCBD8" w:themeFill="accent1" w:themeFillTint="3F"/>
      </w:tcPr>
    </w:tblStylePr>
    <w:tblStylePr w:type="band2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1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  <w:shd w:val="clear" w:color="auto" w:fill="FFDCCA" w:themeFill="accent2" w:themeFillTint="3F"/>
      </w:tcPr>
    </w:tblStylePr>
    <w:tblStylePr w:type="band2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1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  <w:shd w:val="clear" w:color="auto" w:fill="FFD4EB" w:themeFill="accent3" w:themeFillTint="3F"/>
      </w:tcPr>
    </w:tblStylePr>
    <w:tblStylePr w:type="band2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1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  <w:shd w:val="clear" w:color="auto" w:fill="EDFBCA" w:themeFill="accent4" w:themeFillTint="3F"/>
      </w:tcPr>
    </w:tblStylePr>
    <w:tblStylePr w:type="band2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1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  <w:shd w:val="clear" w:color="auto" w:fill="BBFFFA" w:themeFill="accent5" w:themeFillTint="3F"/>
      </w:tcPr>
    </w:tblStylePr>
    <w:tblStylePr w:type="band2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1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  <w:shd w:val="clear" w:color="auto" w:fill="E7DDFA" w:themeFill="accent6" w:themeFillTint="3F"/>
      </w:tcPr>
    </w:tblStylePr>
    <w:tblStylePr w:type="band2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353F3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353F3"/>
    <w:pPr>
      <w:spacing w:before="0" w:after="0"/>
    </w:pPr>
    <w:rPr>
      <w:color w:val="E10037" w:themeColor="accent1" w:themeShade="BF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353F3"/>
    <w:pPr>
      <w:spacing w:before="0" w:after="0"/>
    </w:pPr>
    <w:rPr>
      <w:color w:val="DD4F00" w:themeColor="accent2" w:themeShade="BF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353F3"/>
    <w:pPr>
      <w:spacing w:before="0" w:after="0"/>
    </w:pPr>
    <w:rPr>
      <w:color w:val="FC008C" w:themeColor="accent3" w:themeShade="BF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353F3"/>
    <w:pPr>
      <w:spacing w:before="0" w:after="0"/>
    </w:pPr>
    <w:rPr>
      <w:color w:val="93C70D" w:themeColor="accent4" w:themeShade="BF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353F3"/>
    <w:pPr>
      <w:spacing w:before="0" w:after="0"/>
    </w:pPr>
    <w:rPr>
      <w:color w:val="00B0A4" w:themeColor="accent5" w:themeShade="BF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353F3"/>
    <w:pPr>
      <w:spacing w:before="0" w:after="0"/>
    </w:pPr>
    <w:rPr>
      <w:color w:val="6628E2" w:themeColor="accent6" w:themeShade="BF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353F3"/>
  </w:style>
  <w:style w:type="paragraph" w:styleId="List">
    <w:name w:val="List"/>
    <w:basedOn w:val="Normal"/>
    <w:uiPriority w:val="99"/>
    <w:semiHidden/>
    <w:unhideWhenUsed/>
    <w:rsid w:val="001353F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353F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353F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353F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353F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353F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353F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353F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353F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353F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353F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353F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353F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353F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353F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353F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353F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353F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353F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353F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1353F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2">
    <w:name w:val="List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bottom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bottom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bottom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bottom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bottom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bottom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3">
    <w:name w:val="List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2E62" w:themeColor="accent1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E62" w:themeColor="accent1"/>
          <w:right w:val="single" w:sz="4" w:space="0" w:color="FF2E62" w:themeColor="accent1"/>
        </w:tcBorders>
      </w:tcPr>
    </w:tblStylePr>
    <w:tblStylePr w:type="band1Horz">
      <w:tblPr/>
      <w:tcPr>
        <w:tcBorders>
          <w:top w:val="single" w:sz="4" w:space="0" w:color="FF2E62" w:themeColor="accent1"/>
          <w:bottom w:val="single" w:sz="4" w:space="0" w:color="FF2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E62" w:themeColor="accent1"/>
          <w:left w:val="nil"/>
        </w:tcBorders>
      </w:tcPr>
    </w:tblStylePr>
    <w:tblStylePr w:type="swCell">
      <w:tblPr/>
      <w:tcPr>
        <w:tcBorders>
          <w:top w:val="double" w:sz="4" w:space="0" w:color="FF2E6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7629" w:themeColor="accent2"/>
          <w:right w:val="single" w:sz="4" w:space="0" w:color="FF7629" w:themeColor="accent2"/>
        </w:tcBorders>
      </w:tcPr>
    </w:tblStylePr>
    <w:tblStylePr w:type="band1Horz">
      <w:tblPr/>
      <w:tcPr>
        <w:tcBorders>
          <w:top w:val="single" w:sz="4" w:space="0" w:color="FF7629" w:themeColor="accent2"/>
          <w:bottom w:val="single" w:sz="4" w:space="0" w:color="FF762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7629" w:themeColor="accent2"/>
          <w:left w:val="nil"/>
        </w:tcBorders>
      </w:tcPr>
    </w:tblStylePr>
    <w:tblStylePr w:type="swCell">
      <w:tblPr/>
      <w:tcPr>
        <w:tcBorders>
          <w:top w:val="double" w:sz="4" w:space="0" w:color="FF762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52B3" w:themeColor="accent3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52B3" w:themeColor="accent3"/>
          <w:right w:val="single" w:sz="4" w:space="0" w:color="FF52B3" w:themeColor="accent3"/>
        </w:tcBorders>
      </w:tcPr>
    </w:tblStylePr>
    <w:tblStylePr w:type="band1Horz">
      <w:tblPr/>
      <w:tcPr>
        <w:tcBorders>
          <w:top w:val="single" w:sz="4" w:space="0" w:color="FF52B3" w:themeColor="accent3"/>
          <w:bottom w:val="single" w:sz="4" w:space="0" w:color="FF52B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52B3" w:themeColor="accent3"/>
          <w:left w:val="nil"/>
        </w:tcBorders>
      </w:tcPr>
    </w:tblStylePr>
    <w:tblStylePr w:type="swCell">
      <w:tblPr/>
      <w:tcPr>
        <w:tcBorders>
          <w:top w:val="double" w:sz="4" w:space="0" w:color="FF52B3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BAF12B" w:themeColor="accent4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AF12B" w:themeColor="accent4"/>
          <w:right w:val="single" w:sz="4" w:space="0" w:color="BAF12B" w:themeColor="accent4"/>
        </w:tcBorders>
      </w:tcPr>
    </w:tblStylePr>
    <w:tblStylePr w:type="band1Horz">
      <w:tblPr/>
      <w:tcPr>
        <w:tcBorders>
          <w:top w:val="single" w:sz="4" w:space="0" w:color="BAF12B" w:themeColor="accent4"/>
          <w:bottom w:val="single" w:sz="4" w:space="0" w:color="BAF12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F12B" w:themeColor="accent4"/>
          <w:left w:val="nil"/>
        </w:tcBorders>
      </w:tcPr>
    </w:tblStylePr>
    <w:tblStylePr w:type="swCell">
      <w:tblPr/>
      <w:tcPr>
        <w:tcBorders>
          <w:top w:val="double" w:sz="4" w:space="0" w:color="BAF12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ECDD" w:themeColor="accent5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CDD" w:themeColor="accent5"/>
          <w:right w:val="single" w:sz="4" w:space="0" w:color="00ECDD" w:themeColor="accent5"/>
        </w:tcBorders>
      </w:tcPr>
    </w:tblStylePr>
    <w:tblStylePr w:type="band1Horz">
      <w:tblPr/>
      <w:tcPr>
        <w:tcBorders>
          <w:top w:val="single" w:sz="4" w:space="0" w:color="00ECDD" w:themeColor="accent5"/>
          <w:bottom w:val="single" w:sz="4" w:space="0" w:color="00ECD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CDD" w:themeColor="accent5"/>
          <w:left w:val="nil"/>
        </w:tcBorders>
      </w:tcPr>
    </w:tblStylePr>
    <w:tblStylePr w:type="swCell">
      <w:tblPr/>
      <w:tcPr>
        <w:tcBorders>
          <w:top w:val="double" w:sz="4" w:space="0" w:color="00ECD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9F78ED" w:themeColor="accent6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78ED" w:themeColor="accent6"/>
          <w:right w:val="single" w:sz="4" w:space="0" w:color="9F78ED" w:themeColor="accent6"/>
        </w:tcBorders>
      </w:tcPr>
    </w:tblStylePr>
    <w:tblStylePr w:type="band1Horz">
      <w:tblPr/>
      <w:tcPr>
        <w:tcBorders>
          <w:top w:val="single" w:sz="4" w:space="0" w:color="9F78ED" w:themeColor="accent6"/>
          <w:bottom w:val="single" w:sz="4" w:space="0" w:color="9F78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78ED" w:themeColor="accent6"/>
          <w:left w:val="nil"/>
        </w:tcBorders>
      </w:tcPr>
    </w:tblStylePr>
    <w:tblStylePr w:type="swCell">
      <w:tblPr/>
      <w:tcPr>
        <w:tcBorders>
          <w:top w:val="double" w:sz="4" w:space="0" w:color="9F78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E62" w:themeColor="accent1"/>
        <w:left w:val="single" w:sz="24" w:space="0" w:color="FF2E62" w:themeColor="accent1"/>
        <w:bottom w:val="single" w:sz="24" w:space="0" w:color="FF2E62" w:themeColor="accent1"/>
        <w:right w:val="single" w:sz="24" w:space="0" w:color="FF2E62" w:themeColor="accent1"/>
      </w:tblBorders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7629" w:themeColor="accent2"/>
        <w:left w:val="single" w:sz="24" w:space="0" w:color="FF7629" w:themeColor="accent2"/>
        <w:bottom w:val="single" w:sz="24" w:space="0" w:color="FF7629" w:themeColor="accent2"/>
        <w:right w:val="single" w:sz="24" w:space="0" w:color="FF7629" w:themeColor="accent2"/>
      </w:tblBorders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52B3" w:themeColor="accent3"/>
        <w:left w:val="single" w:sz="24" w:space="0" w:color="FF52B3" w:themeColor="accent3"/>
        <w:bottom w:val="single" w:sz="24" w:space="0" w:color="FF52B3" w:themeColor="accent3"/>
        <w:right w:val="single" w:sz="24" w:space="0" w:color="FF52B3" w:themeColor="accent3"/>
      </w:tblBorders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AF12B" w:themeColor="accent4"/>
        <w:left w:val="single" w:sz="24" w:space="0" w:color="BAF12B" w:themeColor="accent4"/>
        <w:bottom w:val="single" w:sz="24" w:space="0" w:color="BAF12B" w:themeColor="accent4"/>
        <w:right w:val="single" w:sz="24" w:space="0" w:color="BAF12B" w:themeColor="accent4"/>
      </w:tblBorders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CDD" w:themeColor="accent5"/>
        <w:left w:val="single" w:sz="24" w:space="0" w:color="00ECDD" w:themeColor="accent5"/>
        <w:bottom w:val="single" w:sz="24" w:space="0" w:color="00ECDD" w:themeColor="accent5"/>
        <w:right w:val="single" w:sz="24" w:space="0" w:color="00ECDD" w:themeColor="accent5"/>
      </w:tblBorders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78ED" w:themeColor="accent6"/>
        <w:left w:val="single" w:sz="24" w:space="0" w:color="9F78ED" w:themeColor="accent6"/>
        <w:bottom w:val="single" w:sz="24" w:space="0" w:color="9F78ED" w:themeColor="accent6"/>
        <w:right w:val="single" w:sz="24" w:space="0" w:color="9F78ED" w:themeColor="accent6"/>
      </w:tblBorders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2E62" w:themeColor="accent1"/>
        <w:bottom w:val="single" w:sz="4" w:space="0" w:color="FF2E6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2E6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7629" w:themeColor="accent2"/>
        <w:bottom w:val="single" w:sz="4" w:space="0" w:color="FF762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762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52B3" w:themeColor="accent3"/>
        <w:bottom w:val="single" w:sz="4" w:space="0" w:color="FF52B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52B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BAF12B" w:themeColor="accent4"/>
        <w:bottom w:val="single" w:sz="4" w:space="0" w:color="BAF12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AF12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00ECDD" w:themeColor="accent5"/>
        <w:bottom w:val="single" w:sz="4" w:space="0" w:color="00ECD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ECD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9F78ED" w:themeColor="accent6"/>
        <w:bottom w:val="single" w:sz="4" w:space="0" w:color="9F78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F78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E6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E6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E6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E6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762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762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762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762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52B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52B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52B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52B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F12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F12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F12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F12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CD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CD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CD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CD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78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78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78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78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1353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353F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  <w:insideV w:val="single" w:sz="8" w:space="0" w:color="FF6289" w:themeColor="accent1" w:themeTint="BF"/>
      </w:tblBorders>
    </w:tblPr>
    <w:tcPr>
      <w:shd w:val="clear" w:color="auto" w:fill="FFCB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8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  <w:insideV w:val="single" w:sz="8" w:space="0" w:color="FF975E" w:themeColor="accent2" w:themeTint="BF"/>
      </w:tblBorders>
    </w:tblPr>
    <w:tcPr>
      <w:shd w:val="clear" w:color="auto" w:fill="FFDCC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75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  <w:insideV w:val="single" w:sz="8" w:space="0" w:color="FF7DC5" w:themeColor="accent3" w:themeTint="BF"/>
      </w:tblBorders>
    </w:tblPr>
    <w:tcPr>
      <w:shd w:val="clear" w:color="auto" w:fill="FFD4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D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  <w:insideV w:val="single" w:sz="8" w:space="0" w:color="CBF460" w:themeColor="accent4" w:themeTint="BF"/>
      </w:tblBorders>
    </w:tblPr>
    <w:tcPr>
      <w:shd w:val="clear" w:color="auto" w:fill="EDFBC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F46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  <w:insideV w:val="single" w:sz="8" w:space="0" w:color="31FFF1" w:themeColor="accent5" w:themeTint="BF"/>
      </w:tblBorders>
    </w:tblPr>
    <w:tcPr>
      <w:shd w:val="clear" w:color="auto" w:fill="BBFFF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FFF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  <w:insideV w:val="single" w:sz="8" w:space="0" w:color="B799F1" w:themeColor="accent6" w:themeTint="BF"/>
      </w:tblBorders>
    </w:tblPr>
    <w:tcPr>
      <w:shd w:val="clear" w:color="auto" w:fill="E7DD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99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  <w:insideH w:val="single" w:sz="8" w:space="0" w:color="FF2E62" w:themeColor="accent1"/>
        <w:insideV w:val="single" w:sz="8" w:space="0" w:color="FF2E62" w:themeColor="accent1"/>
      </w:tblBorders>
    </w:tblPr>
    <w:tcPr>
      <w:shd w:val="clear" w:color="auto" w:fill="FFCB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DF" w:themeFill="accent1" w:themeFillTint="33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tcBorders>
          <w:insideH w:val="single" w:sz="6" w:space="0" w:color="FF2E62" w:themeColor="accent1"/>
          <w:insideV w:val="single" w:sz="6" w:space="0" w:color="FF2E62" w:themeColor="accent1"/>
        </w:tcBorders>
        <w:shd w:val="clear" w:color="auto" w:fill="FF96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cPr>
      <w:shd w:val="clear" w:color="auto" w:fill="FFDCC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D4" w:themeFill="accent2" w:themeFillTint="33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tcBorders>
          <w:insideH w:val="single" w:sz="6" w:space="0" w:color="FF7629" w:themeColor="accent2"/>
          <w:insideV w:val="single" w:sz="6" w:space="0" w:color="FF7629" w:themeColor="accent2"/>
        </w:tcBorders>
        <w:shd w:val="clear" w:color="auto" w:fill="FFBA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cPr>
      <w:shd w:val="clear" w:color="auto" w:fill="FFD4E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E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EF" w:themeFill="accent3" w:themeFillTint="33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tcBorders>
          <w:insideH w:val="single" w:sz="6" w:space="0" w:color="FF52B3" w:themeColor="accent3"/>
          <w:insideV w:val="single" w:sz="6" w:space="0" w:color="FF52B3" w:themeColor="accent3"/>
        </w:tcBorders>
        <w:shd w:val="clear" w:color="auto" w:fill="FFA8D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cPr>
      <w:shd w:val="clear" w:color="auto" w:fill="EDFBC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D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CD4" w:themeFill="accent4" w:themeFillTint="33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tcBorders>
          <w:insideH w:val="single" w:sz="6" w:space="0" w:color="BAF12B" w:themeColor="accent4"/>
          <w:insideV w:val="single" w:sz="6" w:space="0" w:color="BAF12B" w:themeColor="accent4"/>
        </w:tcBorders>
        <w:shd w:val="clear" w:color="auto" w:fill="DCF89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cPr>
      <w:shd w:val="clear" w:color="auto" w:fill="BBFFF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4FF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FFFB" w:themeFill="accent5" w:themeFillTint="33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tcBorders>
          <w:insideH w:val="single" w:sz="6" w:space="0" w:color="00ECDD" w:themeColor="accent5"/>
          <w:insideV w:val="single" w:sz="6" w:space="0" w:color="00ECDD" w:themeColor="accent5"/>
        </w:tcBorders>
        <w:shd w:val="clear" w:color="auto" w:fill="76FFF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cPr>
      <w:shd w:val="clear" w:color="auto" w:fill="E7DD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1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3FB" w:themeFill="accent6" w:themeFillTint="33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tcBorders>
          <w:insideH w:val="single" w:sz="6" w:space="0" w:color="9F78ED" w:themeColor="accent6"/>
          <w:insideV w:val="single" w:sz="6" w:space="0" w:color="9F78ED" w:themeColor="accent6"/>
        </w:tcBorders>
        <w:shd w:val="clear" w:color="auto" w:fill="CFBB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6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6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CC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A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A9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4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8D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8D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BC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F89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F89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FFF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6FFF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6FFF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D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BB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BBF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E62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shd w:val="clear" w:color="auto" w:fill="FFCB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7629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shd w:val="clear" w:color="auto" w:fill="FFDCC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52B3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shd w:val="clear" w:color="auto" w:fill="FFD4E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F12B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shd w:val="clear" w:color="auto" w:fill="EDFBC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CDD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shd w:val="clear" w:color="auto" w:fill="BBFFF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78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shd w:val="clear" w:color="auto" w:fill="E7DD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E6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E6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E6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762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762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CC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52B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52B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4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F12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AF12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BC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CD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CD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FFF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78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78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D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CC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4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BC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FFF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D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1353F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353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353F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qFormat/>
    <w:rsid w:val="001353F3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1353F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353F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353F3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353F3"/>
  </w:style>
  <w:style w:type="character" w:styleId="PageNumber">
    <w:name w:val="page number"/>
    <w:basedOn w:val="DefaultParagraphFont"/>
    <w:uiPriority w:val="99"/>
    <w:semiHidden/>
    <w:unhideWhenUsed/>
    <w:rsid w:val="001353F3"/>
  </w:style>
  <w:style w:type="table" w:styleId="PlainTable1">
    <w:name w:val="Plain Table 1"/>
    <w:basedOn w:val="TableNormal"/>
    <w:uiPriority w:val="41"/>
    <w:rsid w:val="001353F3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353F3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353F3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1353F3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353F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1353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353F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353F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353F3"/>
  </w:style>
  <w:style w:type="paragraph" w:styleId="Signature">
    <w:name w:val="Signature"/>
    <w:basedOn w:val="Normal"/>
    <w:link w:val="Signature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353F3"/>
  </w:style>
  <w:style w:type="character" w:styleId="SmartHyperlink">
    <w:name w:val="Smart Hyperlink"/>
    <w:basedOn w:val="DefaultParagraphFont"/>
    <w:uiPriority w:val="99"/>
    <w:semiHidden/>
    <w:unhideWhenUsed/>
    <w:rsid w:val="001353F3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1353F3"/>
    <w:rPr>
      <w:b/>
      <w:bCs/>
    </w:rPr>
  </w:style>
  <w:style w:type="paragraph" w:styleId="Subtitle">
    <w:name w:val="Subtitle"/>
    <w:basedOn w:val="Normal"/>
    <w:next w:val="Normal"/>
    <w:link w:val="SubtitleChar"/>
    <w:uiPriority w:val="4"/>
    <w:semiHidden/>
    <w:unhideWhenUsed/>
    <w:qFormat/>
    <w:rsid w:val="001353F3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1353F3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1353F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1353F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1353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353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353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353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353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353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353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353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353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353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353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353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353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353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353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353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194CF5"/>
    <w:pPr>
      <w:spacing w:after="0"/>
    </w:pPr>
    <w:tblPr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</w:tblPr>
    <w:tcPr>
      <w:shd w:val="clear" w:color="auto" w:fill="auto"/>
    </w:tcPr>
  </w:style>
  <w:style w:type="table" w:styleId="TableList1">
    <w:name w:val="Table List 1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353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53F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353F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353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353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353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1353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35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353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353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1353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1353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353F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353F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353F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353F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353F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353F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353F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353F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353F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53F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8433BA"/>
    <w:rPr>
      <w:color w:val="595959" w:themeColor="text1" w:themeTint="A6"/>
      <w:shd w:val="clear" w:color="auto" w:fill="E6E6E6"/>
    </w:rPr>
  </w:style>
  <w:style w:type="paragraph" w:customStyle="1" w:styleId="Info">
    <w:name w:val="Info"/>
    <w:basedOn w:val="FormHeading"/>
    <w:qFormat/>
    <w:rsid w:val="00547472"/>
    <w:rPr>
      <w:caps w:val="0"/>
      <w:color w:val="42159D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FA9745EA-64EB-374D-B0A0-BCE082ADF524%7dtf0401915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BD5F57DA1A0C4E8A9ACF081C8B6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357FF-9C8C-B147-B93A-7EF0D3266285}"/>
      </w:docPartPr>
      <w:docPartBody>
        <w:p w:rsidR="00425D7A" w:rsidRDefault="00000000">
          <w:pPr>
            <w:pStyle w:val="73BD5F57DA1A0C4E8A9ACF081C8B66FD"/>
          </w:pPr>
          <w:r w:rsidRPr="0098119C">
            <w:t>mon</w:t>
          </w:r>
        </w:p>
      </w:docPartBody>
    </w:docPart>
    <w:docPart>
      <w:docPartPr>
        <w:name w:val="A5CD15EC47A98C46B34BE2633147B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54F01-B0F6-7D47-8414-0E58D6AD9EB0}"/>
      </w:docPartPr>
      <w:docPartBody>
        <w:p w:rsidR="00425D7A" w:rsidRDefault="00000000">
          <w:pPr>
            <w:pStyle w:val="A5CD15EC47A98C46B34BE2633147B0C3"/>
          </w:pPr>
          <w:r w:rsidRPr="0098119C">
            <w:t>1/9</w:t>
          </w:r>
        </w:p>
      </w:docPartBody>
    </w:docPart>
    <w:docPart>
      <w:docPartPr>
        <w:name w:val="EF8E077F805C7244BB033913DDCF6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B50D-8C30-6E41-A075-5F1423144569}"/>
      </w:docPartPr>
      <w:docPartBody>
        <w:p w:rsidR="00425D7A" w:rsidRDefault="00000000">
          <w:pPr>
            <w:pStyle w:val="EF8E077F805C7244BB033913DDCF6B47"/>
          </w:pPr>
          <w:r w:rsidRPr="0098119C">
            <w:t>TUE</w:t>
          </w:r>
        </w:p>
      </w:docPartBody>
    </w:docPart>
    <w:docPart>
      <w:docPartPr>
        <w:name w:val="2A256AB5E30CF4479F0DA6E2369D1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7760A-0EDA-DF4C-A852-DAC26EBA9B0A}"/>
      </w:docPartPr>
      <w:docPartBody>
        <w:p w:rsidR="00425D7A" w:rsidRDefault="00000000">
          <w:pPr>
            <w:pStyle w:val="2A256AB5E30CF4479F0DA6E2369D136A"/>
          </w:pPr>
          <w:r w:rsidRPr="00D62AE4">
            <w:t>1/10</w:t>
          </w:r>
        </w:p>
      </w:docPartBody>
    </w:docPart>
    <w:docPart>
      <w:docPartPr>
        <w:name w:val="B41A8CCAFA8BCB40B89D46F77347F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6586F-D6B2-D44E-A2D1-569B418F696A}"/>
      </w:docPartPr>
      <w:docPartBody>
        <w:p w:rsidR="00425D7A" w:rsidRDefault="00000000">
          <w:pPr>
            <w:pStyle w:val="B41A8CCAFA8BCB40B89D46F77347F106"/>
          </w:pPr>
          <w:r w:rsidRPr="0098119C">
            <w:t>Wed</w:t>
          </w:r>
        </w:p>
      </w:docPartBody>
    </w:docPart>
    <w:docPart>
      <w:docPartPr>
        <w:name w:val="DF63B3FF80F65145843670F4E472E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03170-B03B-7240-A087-3EB5C61C0317}"/>
      </w:docPartPr>
      <w:docPartBody>
        <w:p w:rsidR="00425D7A" w:rsidRDefault="00000000">
          <w:pPr>
            <w:pStyle w:val="DF63B3FF80F65145843670F4E472E0C8"/>
          </w:pPr>
          <w:r w:rsidRPr="0098119C">
            <w:t>1/11</w:t>
          </w:r>
        </w:p>
      </w:docPartBody>
    </w:docPart>
    <w:docPart>
      <w:docPartPr>
        <w:name w:val="F639766EECA8C44F8C34404FF0AD9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CA405-1EB0-4A48-850E-FBD8450BD1B9}"/>
      </w:docPartPr>
      <w:docPartBody>
        <w:p w:rsidR="00425D7A" w:rsidRDefault="00000000">
          <w:pPr>
            <w:pStyle w:val="F639766EECA8C44F8C34404FF0AD95B5"/>
          </w:pPr>
          <w:r w:rsidRPr="0098119C">
            <w:t>thurs</w:t>
          </w:r>
        </w:p>
      </w:docPartBody>
    </w:docPart>
    <w:docPart>
      <w:docPartPr>
        <w:name w:val="2793E9E6DAAB87439C298D124B6A5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8410D-C6AD-EE4E-BA82-F65D91C7CEBE}"/>
      </w:docPartPr>
      <w:docPartBody>
        <w:p w:rsidR="00425D7A" w:rsidRDefault="00000000">
          <w:pPr>
            <w:pStyle w:val="2793E9E6DAAB87439C298D124B6A524E"/>
          </w:pPr>
          <w:r w:rsidRPr="0098119C">
            <w:t>1/12</w:t>
          </w:r>
        </w:p>
      </w:docPartBody>
    </w:docPart>
    <w:docPart>
      <w:docPartPr>
        <w:name w:val="25E16E016496574BBC41D8A453CA9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F7027-DE41-544A-B5E0-F4A12608BFEB}"/>
      </w:docPartPr>
      <w:docPartBody>
        <w:p w:rsidR="00425D7A" w:rsidRDefault="00000000">
          <w:pPr>
            <w:pStyle w:val="25E16E016496574BBC41D8A453CA9B93"/>
          </w:pPr>
          <w:r w:rsidRPr="0098119C">
            <w:t>fri</w:t>
          </w:r>
        </w:p>
      </w:docPartBody>
    </w:docPart>
    <w:docPart>
      <w:docPartPr>
        <w:name w:val="306FBDA9401CEB4E95DEADA6CB23C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41C52-E4E7-4543-90BF-A29F896E0274}"/>
      </w:docPartPr>
      <w:docPartBody>
        <w:p w:rsidR="00425D7A" w:rsidRDefault="00000000">
          <w:pPr>
            <w:pStyle w:val="306FBDA9401CEB4E95DEADA6CB23C9EA"/>
          </w:pPr>
          <w:r w:rsidRPr="0098119C">
            <w:t>1/13</w:t>
          </w:r>
        </w:p>
      </w:docPartBody>
    </w:docPart>
    <w:docPart>
      <w:docPartPr>
        <w:name w:val="487DF61DA6A40F4AB871F423D254B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05A65-217A-2A44-9542-70C62833DA46}"/>
      </w:docPartPr>
      <w:docPartBody>
        <w:p w:rsidR="00425D7A" w:rsidRDefault="00000000">
          <w:pPr>
            <w:pStyle w:val="487DF61DA6A40F4AB871F423D254B57B"/>
          </w:pPr>
          <w:r w:rsidRPr="0055291C">
            <w:t>Science</w:t>
          </w:r>
        </w:p>
      </w:docPartBody>
    </w:docPart>
    <w:docPart>
      <w:docPartPr>
        <w:name w:val="708BD8A811BF36458E3A21DAA216D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7F42C-8532-654B-8089-6086EE53188B}"/>
      </w:docPartPr>
      <w:docPartBody>
        <w:p w:rsidR="00425D7A" w:rsidRDefault="00E00B75" w:rsidP="00E00B75">
          <w:pPr>
            <w:pStyle w:val="708BD8A811BF36458E3A21DAA216D3C7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94B2270D50D14A4F8E73D0B7B92DA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B624C-A21F-6A45-8A9C-0BD285E4524F}"/>
      </w:docPartPr>
      <w:docPartBody>
        <w:p w:rsidR="00425D7A" w:rsidRDefault="00E00B75" w:rsidP="00E00B75">
          <w:pPr>
            <w:pStyle w:val="94B2270D50D14A4F8E73D0B7B92DA820"/>
          </w:pPr>
          <w:r w:rsidRPr="0098119C">
            <w:t>mon</w:t>
          </w:r>
        </w:p>
      </w:docPartBody>
    </w:docPart>
    <w:docPart>
      <w:docPartPr>
        <w:name w:val="FC0E17B627471646A77044A47CD1B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EDF0B-D02E-4448-8FAE-47F340B2868A}"/>
      </w:docPartPr>
      <w:docPartBody>
        <w:p w:rsidR="00425D7A" w:rsidRDefault="00E00B75" w:rsidP="00E00B75">
          <w:pPr>
            <w:pStyle w:val="FC0E17B627471646A77044A47CD1BCE4"/>
          </w:pPr>
          <w:r w:rsidRPr="0098119C">
            <w:t>1/9</w:t>
          </w:r>
        </w:p>
      </w:docPartBody>
    </w:docPart>
    <w:docPart>
      <w:docPartPr>
        <w:name w:val="C267703276311A498BCF69288BEE9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57A61-985C-3147-9752-58F559CA022B}"/>
      </w:docPartPr>
      <w:docPartBody>
        <w:p w:rsidR="00425D7A" w:rsidRDefault="00E00B75" w:rsidP="00E00B75">
          <w:pPr>
            <w:pStyle w:val="C267703276311A498BCF69288BEE903F"/>
          </w:pPr>
          <w:r w:rsidRPr="0098119C">
            <w:t>TUE</w:t>
          </w:r>
        </w:p>
      </w:docPartBody>
    </w:docPart>
    <w:docPart>
      <w:docPartPr>
        <w:name w:val="2D4ACD00931C5F4A8EC1505F49AE3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DAB3E-3837-3D40-BA82-319183EEC370}"/>
      </w:docPartPr>
      <w:docPartBody>
        <w:p w:rsidR="00425D7A" w:rsidRDefault="00E00B75" w:rsidP="00E00B75">
          <w:pPr>
            <w:pStyle w:val="2D4ACD00931C5F4A8EC1505F49AE3222"/>
          </w:pPr>
          <w:r w:rsidRPr="00D62AE4">
            <w:t>1/10</w:t>
          </w:r>
        </w:p>
      </w:docPartBody>
    </w:docPart>
    <w:docPart>
      <w:docPartPr>
        <w:name w:val="C2F1E019198931418CE9DD77B3219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18D0E-3E77-D740-8366-1664E3D63BEB}"/>
      </w:docPartPr>
      <w:docPartBody>
        <w:p w:rsidR="00425D7A" w:rsidRDefault="00E00B75" w:rsidP="00E00B75">
          <w:pPr>
            <w:pStyle w:val="C2F1E019198931418CE9DD77B3219BAD"/>
          </w:pPr>
          <w:r w:rsidRPr="0055291C">
            <w:t>Math</w:t>
          </w:r>
        </w:p>
      </w:docPartBody>
    </w:docPart>
    <w:docPart>
      <w:docPartPr>
        <w:name w:val="ABA33CD0B58CAA448590EF9F758D0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C1B64-108B-DF4D-B883-EB6D52978CD5}"/>
      </w:docPartPr>
      <w:docPartBody>
        <w:p w:rsidR="00425D7A" w:rsidRDefault="00E00B75" w:rsidP="00E00B75">
          <w:pPr>
            <w:pStyle w:val="ABA33CD0B58CAA448590EF9F758D0E66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50FB4925F31404B910CFE86D63F7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7DE94-E547-624D-8226-819E6133DEAD}"/>
      </w:docPartPr>
      <w:docPartBody>
        <w:p w:rsidR="00425D7A" w:rsidRDefault="00E00B75" w:rsidP="00E00B75">
          <w:pPr>
            <w:pStyle w:val="550FB4925F31404B910CFE86D63F7246"/>
          </w:pPr>
          <w:r w:rsidRPr="0055291C">
            <w:t>Science</w:t>
          </w:r>
        </w:p>
      </w:docPartBody>
    </w:docPart>
    <w:docPart>
      <w:docPartPr>
        <w:name w:val="1F996C7BD13CDC4DB0FC8B7B58369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54279-8756-1348-A782-B82E234FCFEC}"/>
      </w:docPartPr>
      <w:docPartBody>
        <w:p w:rsidR="00425D7A" w:rsidRDefault="00E00B75" w:rsidP="00E00B75">
          <w:pPr>
            <w:pStyle w:val="1F996C7BD13CDC4DB0FC8B7B58369484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277D69709EE95D4084CCA735C04BF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FB805-4B33-2848-894D-ACA26EBAC0BD}"/>
      </w:docPartPr>
      <w:docPartBody>
        <w:p w:rsidR="00425D7A" w:rsidRDefault="00E00B75" w:rsidP="00E00B75">
          <w:pPr>
            <w:pStyle w:val="277D69709EE95D4084CCA735C04BF138"/>
          </w:pPr>
          <w:r w:rsidRPr="0055291C">
            <w:t>History</w:t>
          </w:r>
        </w:p>
      </w:docPartBody>
    </w:docPart>
    <w:docPart>
      <w:docPartPr>
        <w:name w:val="6DDE6A9C4BCE6843BA6BA4524624A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0F58B-6A39-F544-8DD4-CB555A200AD2}"/>
      </w:docPartPr>
      <w:docPartBody>
        <w:p w:rsidR="00425D7A" w:rsidRDefault="00E00B75" w:rsidP="00E00B75">
          <w:pPr>
            <w:pStyle w:val="6DDE6A9C4BCE6843BA6BA4524624A96C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6C1636606F89540860AFDE21745D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F257F-D33A-DA46-8A5B-C79D3FBF10B1}"/>
      </w:docPartPr>
      <w:docPartBody>
        <w:p w:rsidR="00425D7A" w:rsidRDefault="00E00B75" w:rsidP="00E00B75">
          <w:pPr>
            <w:pStyle w:val="56C1636606F89540860AFDE21745D73B"/>
          </w:pPr>
          <w:r w:rsidRPr="0098119C">
            <w:t>Quiz</w:t>
          </w:r>
        </w:p>
      </w:docPartBody>
    </w:docPart>
    <w:docPart>
      <w:docPartPr>
        <w:name w:val="3DAE47C371912E40A645ABB995A76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10DED-CDD3-5F4E-95CE-66C7409BD526}"/>
      </w:docPartPr>
      <w:docPartBody>
        <w:p w:rsidR="00425D7A" w:rsidRDefault="00E00B75" w:rsidP="00E00B75">
          <w:pPr>
            <w:pStyle w:val="3DAE47C371912E40A645ABB995A76621"/>
          </w:pPr>
          <w:r w:rsidRPr="00E3795B">
            <w:t>Weekly assignments</w:t>
          </w:r>
        </w:p>
      </w:docPartBody>
    </w:docPart>
    <w:docPart>
      <w:docPartPr>
        <w:name w:val="DA39DC796BA78B4E8F472455EBF43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97D13-6617-904E-86A6-85EF4082802A}"/>
      </w:docPartPr>
      <w:docPartBody>
        <w:p w:rsidR="00425D7A" w:rsidRDefault="00E00B75" w:rsidP="00E00B75">
          <w:pPr>
            <w:pStyle w:val="DA39DC796BA78B4E8F472455EBF4355E"/>
          </w:pPr>
          <w:r>
            <w:t>Your Name</w:t>
          </w:r>
        </w:p>
      </w:docPartBody>
    </w:docPart>
    <w:docPart>
      <w:docPartPr>
        <w:name w:val="9AC1C6292F02B449BBFF11EFF9C83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C652E-6030-A149-A437-F70282665E71}"/>
      </w:docPartPr>
      <w:docPartBody>
        <w:p w:rsidR="00425D7A" w:rsidRDefault="00E00B75" w:rsidP="00E00B75">
          <w:pPr>
            <w:pStyle w:val="9AC1C6292F02B449BBFF11EFF9C83900"/>
          </w:pPr>
          <w:r>
            <w:t>Month</w:t>
          </w:r>
        </w:p>
      </w:docPartBody>
    </w:docPart>
    <w:docPart>
      <w:docPartPr>
        <w:name w:val="9F73CC02795F0542A01D9BDD17802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20E35-9F91-054F-9824-EC95531C1D14}"/>
      </w:docPartPr>
      <w:docPartBody>
        <w:p w:rsidR="009431E3" w:rsidRDefault="006E50D3" w:rsidP="006E50D3">
          <w:pPr>
            <w:pStyle w:val="9F73CC02795F0542A01D9BDD178022C4"/>
          </w:pPr>
          <w:r w:rsidRPr="0055291C">
            <w:t>Math</w:t>
          </w:r>
        </w:p>
      </w:docPartBody>
    </w:docPart>
    <w:docPart>
      <w:docPartPr>
        <w:name w:val="51D2151A48DAA942B931D9211F127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41645-47D9-2743-B9BC-09A01D3B4996}"/>
      </w:docPartPr>
      <w:docPartBody>
        <w:p w:rsidR="009431E3" w:rsidRDefault="006E50D3" w:rsidP="006E50D3">
          <w:pPr>
            <w:pStyle w:val="51D2151A48DAA942B931D9211F127227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7575FF5BC5A7C74BB3B62D690E12B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9396B-BF44-D448-A531-CCCAD1439F49}"/>
      </w:docPartPr>
      <w:docPartBody>
        <w:p w:rsidR="009431E3" w:rsidRDefault="006E50D3" w:rsidP="006E50D3">
          <w:pPr>
            <w:pStyle w:val="7575FF5BC5A7C74BB3B62D690E12B60D"/>
          </w:pPr>
          <w:r w:rsidRPr="0055291C">
            <w:t>History</w:t>
          </w:r>
        </w:p>
      </w:docPartBody>
    </w:docPart>
    <w:docPart>
      <w:docPartPr>
        <w:name w:val="A48A861A85C26740A2BE1E1AF51D0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ADA64-43F1-0F45-A7CC-49B0ECF6D0B9}"/>
      </w:docPartPr>
      <w:docPartBody>
        <w:p w:rsidR="009431E3" w:rsidRDefault="006E50D3" w:rsidP="006E50D3">
          <w:pPr>
            <w:pStyle w:val="A48A861A85C26740A2BE1E1AF51D0B34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04CA5B86CA55D94C8BD0B6581989D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C863A-248D-334E-81BC-99D950BA1740}"/>
      </w:docPartPr>
      <w:docPartBody>
        <w:p w:rsidR="009431E3" w:rsidRDefault="006E50D3" w:rsidP="006E50D3">
          <w:pPr>
            <w:pStyle w:val="04CA5B86CA55D94C8BD0B6581989D806"/>
          </w:pPr>
          <w:r w:rsidRPr="0098119C">
            <w:t>Quiz</w:t>
          </w:r>
        </w:p>
      </w:docPartBody>
    </w:docPart>
    <w:docPart>
      <w:docPartPr>
        <w:name w:val="40547699EA0462468E8A577B1C1AD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2629D-0C7C-5B4A-9D7C-3D5F2FB8F200}"/>
      </w:docPartPr>
      <w:docPartBody>
        <w:p w:rsidR="00DE198C" w:rsidRDefault="00C158D4" w:rsidP="00C158D4">
          <w:pPr>
            <w:pStyle w:val="40547699EA0462468E8A577B1C1ADF01"/>
          </w:pPr>
          <w:r w:rsidRPr="0098119C">
            <w:t>Quiz</w:t>
          </w:r>
        </w:p>
      </w:docPartBody>
    </w:docPart>
    <w:docPart>
      <w:docPartPr>
        <w:name w:val="685F324A3B3ABA469C36370F5B977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A7190-A3A1-2147-A8DB-A8F62BD6D4BB}"/>
      </w:docPartPr>
      <w:docPartBody>
        <w:p w:rsidR="004734CC" w:rsidRDefault="00E62AFC" w:rsidP="00E62AFC">
          <w:pPr>
            <w:pStyle w:val="685F324A3B3ABA469C36370F5B977B3D"/>
          </w:pPr>
          <w:r w:rsidRPr="0098119C">
            <w:t>Quiz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75"/>
    <w:rsid w:val="000A6EAD"/>
    <w:rsid w:val="001964A8"/>
    <w:rsid w:val="00197318"/>
    <w:rsid w:val="001E2009"/>
    <w:rsid w:val="002065B8"/>
    <w:rsid w:val="003D43E4"/>
    <w:rsid w:val="00425D7A"/>
    <w:rsid w:val="004734CC"/>
    <w:rsid w:val="004F19C3"/>
    <w:rsid w:val="00501D04"/>
    <w:rsid w:val="005B112C"/>
    <w:rsid w:val="00615B0F"/>
    <w:rsid w:val="00684886"/>
    <w:rsid w:val="006E50D3"/>
    <w:rsid w:val="007E35F4"/>
    <w:rsid w:val="00836DF8"/>
    <w:rsid w:val="009431E3"/>
    <w:rsid w:val="00C158D4"/>
    <w:rsid w:val="00CB741B"/>
    <w:rsid w:val="00DE198C"/>
    <w:rsid w:val="00E00B75"/>
    <w:rsid w:val="00E62AFC"/>
    <w:rsid w:val="00ED49B5"/>
    <w:rsid w:val="00ED7A00"/>
    <w:rsid w:val="00F5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BD5F57DA1A0C4E8A9ACF081C8B66FD">
    <w:name w:val="73BD5F57DA1A0C4E8A9ACF081C8B66FD"/>
  </w:style>
  <w:style w:type="paragraph" w:customStyle="1" w:styleId="A5CD15EC47A98C46B34BE2633147B0C3">
    <w:name w:val="A5CD15EC47A98C46B34BE2633147B0C3"/>
  </w:style>
  <w:style w:type="paragraph" w:customStyle="1" w:styleId="EF8E077F805C7244BB033913DDCF6B47">
    <w:name w:val="EF8E077F805C7244BB033913DDCF6B47"/>
  </w:style>
  <w:style w:type="paragraph" w:customStyle="1" w:styleId="2A256AB5E30CF4479F0DA6E2369D136A">
    <w:name w:val="2A256AB5E30CF4479F0DA6E2369D136A"/>
  </w:style>
  <w:style w:type="paragraph" w:customStyle="1" w:styleId="B41A8CCAFA8BCB40B89D46F77347F106">
    <w:name w:val="B41A8CCAFA8BCB40B89D46F77347F106"/>
  </w:style>
  <w:style w:type="paragraph" w:customStyle="1" w:styleId="DF63B3FF80F65145843670F4E472E0C8">
    <w:name w:val="DF63B3FF80F65145843670F4E472E0C8"/>
  </w:style>
  <w:style w:type="paragraph" w:customStyle="1" w:styleId="F639766EECA8C44F8C34404FF0AD95B5">
    <w:name w:val="F639766EECA8C44F8C34404FF0AD95B5"/>
  </w:style>
  <w:style w:type="paragraph" w:customStyle="1" w:styleId="2793E9E6DAAB87439C298D124B6A524E">
    <w:name w:val="2793E9E6DAAB87439C298D124B6A524E"/>
  </w:style>
  <w:style w:type="paragraph" w:customStyle="1" w:styleId="25E16E016496574BBC41D8A453CA9B93">
    <w:name w:val="25E16E016496574BBC41D8A453CA9B93"/>
  </w:style>
  <w:style w:type="paragraph" w:customStyle="1" w:styleId="306FBDA9401CEB4E95DEADA6CB23C9EA">
    <w:name w:val="306FBDA9401CEB4E95DEADA6CB23C9EA"/>
  </w:style>
  <w:style w:type="paragraph" w:customStyle="1" w:styleId="487DF61DA6A40F4AB871F423D254B57B">
    <w:name w:val="487DF61DA6A40F4AB871F423D254B57B"/>
  </w:style>
  <w:style w:type="paragraph" w:customStyle="1" w:styleId="708BD8A811BF36458E3A21DAA216D3C7">
    <w:name w:val="708BD8A811BF36458E3A21DAA216D3C7"/>
    <w:rsid w:val="00E00B75"/>
  </w:style>
  <w:style w:type="paragraph" w:customStyle="1" w:styleId="94B2270D50D14A4F8E73D0B7B92DA820">
    <w:name w:val="94B2270D50D14A4F8E73D0B7B92DA820"/>
    <w:rsid w:val="00E00B75"/>
  </w:style>
  <w:style w:type="paragraph" w:customStyle="1" w:styleId="FC0E17B627471646A77044A47CD1BCE4">
    <w:name w:val="FC0E17B627471646A77044A47CD1BCE4"/>
    <w:rsid w:val="00E00B75"/>
  </w:style>
  <w:style w:type="paragraph" w:customStyle="1" w:styleId="C267703276311A498BCF69288BEE903F">
    <w:name w:val="C267703276311A498BCF69288BEE903F"/>
    <w:rsid w:val="00E00B75"/>
  </w:style>
  <w:style w:type="paragraph" w:customStyle="1" w:styleId="2D4ACD00931C5F4A8EC1505F49AE3222">
    <w:name w:val="2D4ACD00931C5F4A8EC1505F49AE3222"/>
    <w:rsid w:val="00E00B75"/>
  </w:style>
  <w:style w:type="paragraph" w:customStyle="1" w:styleId="C2F1E019198931418CE9DD77B3219BAD">
    <w:name w:val="C2F1E019198931418CE9DD77B3219BAD"/>
    <w:rsid w:val="00E00B75"/>
  </w:style>
  <w:style w:type="paragraph" w:customStyle="1" w:styleId="ABA33CD0B58CAA448590EF9F758D0E66">
    <w:name w:val="ABA33CD0B58CAA448590EF9F758D0E66"/>
    <w:rsid w:val="00E00B75"/>
  </w:style>
  <w:style w:type="paragraph" w:customStyle="1" w:styleId="550FB4925F31404B910CFE86D63F7246">
    <w:name w:val="550FB4925F31404B910CFE86D63F7246"/>
    <w:rsid w:val="00E00B75"/>
  </w:style>
  <w:style w:type="paragraph" w:customStyle="1" w:styleId="1F996C7BD13CDC4DB0FC8B7B58369484">
    <w:name w:val="1F996C7BD13CDC4DB0FC8B7B58369484"/>
    <w:rsid w:val="00E00B75"/>
  </w:style>
  <w:style w:type="paragraph" w:customStyle="1" w:styleId="277D69709EE95D4084CCA735C04BF138">
    <w:name w:val="277D69709EE95D4084CCA735C04BF138"/>
    <w:rsid w:val="00E00B75"/>
  </w:style>
  <w:style w:type="paragraph" w:customStyle="1" w:styleId="6DDE6A9C4BCE6843BA6BA4524624A96C">
    <w:name w:val="6DDE6A9C4BCE6843BA6BA4524624A96C"/>
    <w:rsid w:val="00E00B75"/>
  </w:style>
  <w:style w:type="paragraph" w:customStyle="1" w:styleId="56C1636606F89540860AFDE21745D73B">
    <w:name w:val="56C1636606F89540860AFDE21745D73B"/>
    <w:rsid w:val="00E00B75"/>
  </w:style>
  <w:style w:type="paragraph" w:customStyle="1" w:styleId="3DAE47C371912E40A645ABB995A76621">
    <w:name w:val="3DAE47C371912E40A645ABB995A76621"/>
    <w:rsid w:val="00E00B75"/>
  </w:style>
  <w:style w:type="paragraph" w:customStyle="1" w:styleId="DA39DC796BA78B4E8F472455EBF4355E">
    <w:name w:val="DA39DC796BA78B4E8F472455EBF4355E"/>
    <w:rsid w:val="00E00B75"/>
  </w:style>
  <w:style w:type="paragraph" w:customStyle="1" w:styleId="9AC1C6292F02B449BBFF11EFF9C83900">
    <w:name w:val="9AC1C6292F02B449BBFF11EFF9C83900"/>
    <w:rsid w:val="00E00B75"/>
  </w:style>
  <w:style w:type="paragraph" w:customStyle="1" w:styleId="9F73CC02795F0542A01D9BDD178022C4">
    <w:name w:val="9F73CC02795F0542A01D9BDD178022C4"/>
    <w:rsid w:val="006E50D3"/>
  </w:style>
  <w:style w:type="paragraph" w:customStyle="1" w:styleId="51D2151A48DAA942B931D9211F127227">
    <w:name w:val="51D2151A48DAA942B931D9211F127227"/>
    <w:rsid w:val="006E50D3"/>
  </w:style>
  <w:style w:type="paragraph" w:customStyle="1" w:styleId="7575FF5BC5A7C74BB3B62D690E12B60D">
    <w:name w:val="7575FF5BC5A7C74BB3B62D690E12B60D"/>
    <w:rsid w:val="006E50D3"/>
  </w:style>
  <w:style w:type="paragraph" w:customStyle="1" w:styleId="A48A861A85C26740A2BE1E1AF51D0B34">
    <w:name w:val="A48A861A85C26740A2BE1E1AF51D0B34"/>
    <w:rsid w:val="006E50D3"/>
  </w:style>
  <w:style w:type="paragraph" w:customStyle="1" w:styleId="04CA5B86CA55D94C8BD0B6581989D806">
    <w:name w:val="04CA5B86CA55D94C8BD0B6581989D806"/>
    <w:rsid w:val="006E50D3"/>
  </w:style>
  <w:style w:type="paragraph" w:customStyle="1" w:styleId="40547699EA0462468E8A577B1C1ADF01">
    <w:name w:val="40547699EA0462468E8A577B1C1ADF01"/>
    <w:rsid w:val="00C158D4"/>
  </w:style>
  <w:style w:type="paragraph" w:customStyle="1" w:styleId="685F324A3B3ABA469C36370F5B977B3D">
    <w:name w:val="685F324A3B3ABA469C36370F5B977B3D"/>
    <w:rsid w:val="00E62A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04019158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F2E62"/>
      </a:accent1>
      <a:accent2>
        <a:srgbClr val="FF7629"/>
      </a:accent2>
      <a:accent3>
        <a:srgbClr val="FF52B3"/>
      </a:accent3>
      <a:accent4>
        <a:srgbClr val="BAF12B"/>
      </a:accent4>
      <a:accent5>
        <a:srgbClr val="00ECDD"/>
      </a:accent5>
      <a:accent6>
        <a:srgbClr val="9F78ED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265AD3-5C71-4A07-8CCF-22BEF4F26E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6C2FFC-5638-460F-8B0F-6A6282358A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40C059E5-BF7F-47BD-939D-B7FCE35DEF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5996AF-57A2-4D4F-9439-64F1474D2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{FA9745EA-64EB-374D-B0A0-BCE082ADF524}tf04019158_win32.dotx</Template>
  <TotalTime>0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2024-02-20T01:55:00Z</dcterms:created>
  <dcterms:modified xsi:type="dcterms:W3CDTF">2024-05-02T20:17:00Z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