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5136DB20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1F18C1">
                  <w:rPr>
                    <w:color w:val="683DBD"/>
                  </w:rPr>
                  <w:t>01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391135">
                  <w:rPr>
                    <w:color w:val="683DBD"/>
                  </w:rPr>
                  <w:t>0</w:t>
                </w:r>
                <w:r w:rsidR="001F18C1">
                  <w:rPr>
                    <w:color w:val="683DBD"/>
                  </w:rPr>
                  <w:t>8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5E39FF8E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</w:t>
                </w:r>
                <w:r w:rsidR="00081AF3">
                  <w:t>8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14E1FF0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</w:t>
                </w:r>
                <w:r w:rsidR="00081AF3">
                  <w:t>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0F2795E9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081AF3">
                  <w:t>10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57FDA09B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081AF3">
                  <w:t>11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6B57C97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081AF3">
                  <w:t>12</w:t>
                </w:r>
              </w:sdtContent>
            </w:sdt>
          </w:p>
        </w:tc>
      </w:tr>
      <w:tr w:rsidR="00583EA8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D068CF" w:rsidRPr="005569EE" w:rsidRDefault="00000000" w:rsidP="005569EE">
            <w:pPr>
              <w:pStyle w:val="Category"/>
            </w:pPr>
            <w:sdt>
              <w:sdtPr>
                <w:id w:val="2097130126"/>
                <w:placeholder>
                  <w:docPart w:val="804C06BC24681849978EAAC79C0A71A4"/>
                </w:placeholder>
                <w15:appearance w15:val="hidden"/>
              </w:sdtPr>
              <w:sdtContent>
                <w:r w:rsidR="00583EA8">
                  <w:t>Molly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D068CF" w:rsidRPr="00864335" w:rsidRDefault="00000000" w:rsidP="0098119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645A4601F86CCC4C9E024134DE89477B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  <w:r w:rsidR="00A50E5B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C38B14D" w14:textId="31A75EEF" w:rsidR="00004050" w:rsidRPr="008F2590" w:rsidRDefault="00081AF3" w:rsidP="00004050">
            <w:pPr>
              <w:ind w:left="0"/>
            </w:pPr>
            <w:r>
              <w:t>4/1</w:t>
            </w:r>
            <w:r w:rsidR="00004050">
              <w:t xml:space="preserve"> </w:t>
            </w:r>
            <w:r w:rsidR="00004050" w:rsidRPr="008F2590">
              <w:t>Agenda Due</w:t>
            </w:r>
          </w:p>
          <w:p w14:paraId="65F6A45F" w14:textId="1F707E84" w:rsidR="00004050" w:rsidRDefault="00081AF3" w:rsidP="00004050">
            <w:pPr>
              <w:ind w:left="0"/>
            </w:pPr>
            <w:r>
              <w:t>4/1</w:t>
            </w:r>
            <w:r w:rsidR="00004050" w:rsidRPr="008F2590">
              <w:t xml:space="preserve"> Meeting Minutes Due</w:t>
            </w:r>
          </w:p>
          <w:p w14:paraId="420CC2B4" w14:textId="77777777" w:rsidR="00004050" w:rsidRDefault="00004050" w:rsidP="00004050">
            <w:pPr>
              <w:ind w:left="0"/>
            </w:pPr>
            <w:r>
              <w:t>Weekly Calendar Due</w:t>
            </w:r>
          </w:p>
          <w:p w14:paraId="7E964655" w14:textId="77777777" w:rsidR="00004050" w:rsidRDefault="00004050" w:rsidP="00004050">
            <w:pPr>
              <w:ind w:left="0"/>
            </w:pPr>
            <w:r>
              <w:t>Time Logs Due</w:t>
            </w:r>
          </w:p>
          <w:p w14:paraId="66152E00" w14:textId="77777777" w:rsidR="00004050" w:rsidRDefault="00004050" w:rsidP="00004050">
            <w:pPr>
              <w:ind w:left="0"/>
            </w:pPr>
            <w:r>
              <w:t>Budget Due</w:t>
            </w:r>
          </w:p>
          <w:p w14:paraId="313DCA3D" w14:textId="77777777" w:rsidR="0070048D" w:rsidRDefault="0070048D" w:rsidP="0070048D">
            <w:pPr>
              <w:ind w:left="0"/>
            </w:pPr>
            <w:r>
              <w:t xml:space="preserve">Design Style Guide </w:t>
            </w:r>
          </w:p>
          <w:p w14:paraId="2A845CC7" w14:textId="77777777" w:rsidR="0070048D" w:rsidRDefault="0070048D" w:rsidP="0070048D">
            <w:pPr>
              <w:pStyle w:val="ListParagraph"/>
              <w:numPr>
                <w:ilvl w:val="0"/>
                <w:numId w:val="12"/>
              </w:numPr>
            </w:pPr>
            <w:r>
              <w:t>Global Ele</w:t>
            </w:r>
          </w:p>
          <w:p w14:paraId="32E8173C" w14:textId="77777777" w:rsidR="0070048D" w:rsidRDefault="0070048D" w:rsidP="0070048D">
            <w:pPr>
              <w:pStyle w:val="ListParagraph"/>
              <w:numPr>
                <w:ilvl w:val="0"/>
                <w:numId w:val="12"/>
              </w:numPr>
            </w:pPr>
            <w:r>
              <w:t>Page Ele</w:t>
            </w:r>
          </w:p>
          <w:p w14:paraId="0CD02394" w14:textId="77777777" w:rsidR="0070048D" w:rsidRDefault="0070048D" w:rsidP="0070048D">
            <w:pPr>
              <w:pStyle w:val="ListParagraph"/>
              <w:numPr>
                <w:ilvl w:val="0"/>
                <w:numId w:val="12"/>
              </w:numPr>
            </w:pPr>
            <w:r>
              <w:t>File Structure</w:t>
            </w:r>
          </w:p>
          <w:p w14:paraId="68D43D3A" w14:textId="2A6E134E" w:rsidR="0070048D" w:rsidRPr="0070048D" w:rsidRDefault="0070048D" w:rsidP="00004050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Design</w:t>
            </w:r>
            <w:r>
              <w:rPr>
                <w:b/>
                <w:bCs/>
              </w:rPr>
              <w:t xml:space="preserve"> Style Guide</w:t>
            </w:r>
          </w:p>
          <w:p w14:paraId="0EA941B9" w14:textId="03DF704C" w:rsidR="00BD12ED" w:rsidRP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D068CF" w:rsidRPr="00864335" w:rsidRDefault="00D068CF" w:rsidP="0098119C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3800B79E" w:rsidR="004D1D35" w:rsidRPr="004D1D35" w:rsidRDefault="004D1D35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00578A5" w14:textId="77777777" w:rsidR="0051351E" w:rsidRDefault="0051351E" w:rsidP="0051351E">
            <w:pPr>
              <w:ind w:left="0"/>
            </w:pPr>
            <w:r>
              <w:t xml:space="preserve">Design Style Guide </w:t>
            </w:r>
          </w:p>
          <w:p w14:paraId="5CF21FCA" w14:textId="77777777" w:rsidR="0051351E" w:rsidRDefault="0051351E" w:rsidP="0051351E">
            <w:pPr>
              <w:pStyle w:val="ListParagraph"/>
              <w:numPr>
                <w:ilvl w:val="0"/>
                <w:numId w:val="11"/>
              </w:numPr>
            </w:pPr>
            <w:r>
              <w:t>Functional Specs</w:t>
            </w:r>
          </w:p>
          <w:p w14:paraId="4FBA7E05" w14:textId="77777777" w:rsidR="0051351E" w:rsidRDefault="0051351E" w:rsidP="0051351E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Design Style Guide</w:t>
            </w:r>
          </w:p>
          <w:p w14:paraId="269C19BE" w14:textId="40816666" w:rsidR="00AB312B" w:rsidRPr="00AF4B86" w:rsidRDefault="0051351E" w:rsidP="0051351E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0E90F44E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6C38BA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AB312B" w:rsidRPr="005569EE" w:rsidRDefault="00000000" w:rsidP="005569EE">
            <w:pPr>
              <w:pStyle w:val="Category"/>
            </w:pPr>
            <w:sdt>
              <w:sdtPr>
                <w:id w:val="-618452090"/>
                <w:placeholder>
                  <w:docPart w:val="4B810F59081AFF42B32AB35B92943F99"/>
                </w:placeholder>
                <w15:appearance w15:val="hidden"/>
              </w:sdtPr>
              <w:sdtContent>
                <w:r w:rsidR="00583EA8">
                  <w:t>Dorothy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AB312B" w:rsidRPr="005F1F13" w:rsidRDefault="00000000" w:rsidP="0098119C">
            <w:sdt>
              <w:sdtPr>
                <w:rPr>
                  <w:b/>
                  <w:bCs/>
                </w:rPr>
                <w:id w:val="-1521620830"/>
                <w:placeholder>
                  <w:docPart w:val="D50BA29C148BE14A9E813BB62A4E37A3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07F146D" w14:textId="66AE3382" w:rsidR="00A11FE9" w:rsidRDefault="00A11FE9" w:rsidP="00712D00">
            <w:pPr>
              <w:ind w:left="0"/>
            </w:pPr>
            <w:r>
              <w:t>Up</w:t>
            </w:r>
            <w:r w:rsidR="00AB1E68">
              <w:t>-to-</w:t>
            </w:r>
            <w:r>
              <w:t xml:space="preserve">date </w:t>
            </w:r>
            <w:r w:rsidR="0038750C">
              <w:t xml:space="preserve">company </w:t>
            </w:r>
            <w:r>
              <w:t>website and URL due</w:t>
            </w:r>
          </w:p>
          <w:p w14:paraId="523AFDD1" w14:textId="77777777" w:rsidR="00DE577A" w:rsidRDefault="00DE577A" w:rsidP="00DE577A">
            <w:pPr>
              <w:ind w:left="0"/>
            </w:pPr>
            <w:r>
              <w:t xml:space="preserve">Design Style Guide </w:t>
            </w:r>
          </w:p>
          <w:p w14:paraId="3C28131E" w14:textId="77777777" w:rsidR="00DE577A" w:rsidRDefault="00DE577A" w:rsidP="00DE577A">
            <w:pPr>
              <w:pStyle w:val="ListParagraph"/>
              <w:numPr>
                <w:ilvl w:val="0"/>
                <w:numId w:val="11"/>
              </w:numPr>
            </w:pPr>
            <w:r>
              <w:t>Tech Specs</w:t>
            </w:r>
          </w:p>
          <w:p w14:paraId="687237B8" w14:textId="77777777" w:rsidR="00DE577A" w:rsidRDefault="00DE577A" w:rsidP="00DE577A">
            <w:pPr>
              <w:ind w:left="0"/>
            </w:pPr>
            <w:r>
              <w:t>Up-to-date website and URL due</w:t>
            </w:r>
          </w:p>
          <w:p w14:paraId="00D0752D" w14:textId="77777777" w:rsidR="00DE577A" w:rsidRDefault="00DE577A" w:rsidP="00DE577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Design Style Guide</w:t>
            </w:r>
          </w:p>
          <w:p w14:paraId="324A7212" w14:textId="1C29674C" w:rsidR="00AB312B" w:rsidRPr="005F1F13" w:rsidRDefault="00BD12ED" w:rsidP="00BD12ED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69F907E2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AB312B" w:rsidRPr="005F1F13" w:rsidRDefault="00AB312B" w:rsidP="004E607A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1E7D5AE2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081AF3">
                  <w:t>15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1599C702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081AF3">
                  <w:t>16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9667411" w14:textId="320B6782" w:rsidR="006B057D" w:rsidRPr="008F2590" w:rsidRDefault="00081AF3" w:rsidP="006B057D">
            <w:pPr>
              <w:ind w:left="0"/>
            </w:pPr>
            <w:r>
              <w:t>4/8</w:t>
            </w:r>
            <w:r w:rsidR="006B057D" w:rsidRPr="008F2590">
              <w:t xml:space="preserve"> Agenda Due</w:t>
            </w:r>
          </w:p>
          <w:p w14:paraId="2A7F7855" w14:textId="7C58D748" w:rsidR="006B057D" w:rsidRDefault="00081AF3" w:rsidP="006B057D">
            <w:pPr>
              <w:ind w:left="0"/>
            </w:pPr>
            <w:r>
              <w:t>4/8</w:t>
            </w:r>
            <w:r w:rsidR="006B057D" w:rsidRPr="008F2590">
              <w:t xml:space="preserve"> Meeting Minutes Due</w:t>
            </w:r>
          </w:p>
          <w:p w14:paraId="77382BA5" w14:textId="77777777" w:rsidR="006B057D" w:rsidRDefault="006B057D" w:rsidP="006B057D">
            <w:pPr>
              <w:ind w:left="0"/>
            </w:pPr>
            <w:r>
              <w:t>Weekly Calendar Due</w:t>
            </w:r>
          </w:p>
          <w:p w14:paraId="395F3678" w14:textId="40EF3FD1" w:rsidR="00391135" w:rsidRDefault="006B057D" w:rsidP="006B057D">
            <w:pPr>
              <w:ind w:left="0"/>
            </w:pPr>
            <w:r>
              <w:t>Time Logs Due</w:t>
            </w:r>
          </w:p>
          <w:p w14:paraId="2080C0BC" w14:textId="6D6EEC1B" w:rsidR="00156132" w:rsidRDefault="00EA118B" w:rsidP="0038750C">
            <w:pPr>
              <w:ind w:left="0"/>
            </w:pPr>
            <w:r>
              <w:t>Budget Due</w:t>
            </w:r>
          </w:p>
          <w:p w14:paraId="3F00C4B1" w14:textId="2AC22DB9" w:rsidR="00156132" w:rsidRDefault="00156132" w:rsidP="0038750C">
            <w:pPr>
              <w:ind w:left="0"/>
            </w:pPr>
            <w:r>
              <w:t>B&amp;D</w:t>
            </w:r>
          </w:p>
          <w:p w14:paraId="7E130820" w14:textId="61A25955" w:rsidR="00156132" w:rsidRDefault="00A82A45" w:rsidP="00156132">
            <w:pPr>
              <w:pStyle w:val="ListParagraph"/>
              <w:numPr>
                <w:ilvl w:val="0"/>
                <w:numId w:val="11"/>
              </w:numPr>
            </w:pPr>
            <w:r>
              <w:t xml:space="preserve">Careers </w:t>
            </w:r>
            <w:r w:rsidR="00AA0A43">
              <w:t>pa</w:t>
            </w:r>
            <w:r>
              <w:t>ge</w:t>
            </w:r>
          </w:p>
          <w:p w14:paraId="4E343681" w14:textId="2B2F8028" w:rsidR="00A82A45" w:rsidRDefault="00A82A45" w:rsidP="00156132">
            <w:pPr>
              <w:pStyle w:val="ListParagraph"/>
              <w:numPr>
                <w:ilvl w:val="0"/>
                <w:numId w:val="11"/>
              </w:numPr>
            </w:pPr>
            <w:r>
              <w:t xml:space="preserve">Contact </w:t>
            </w:r>
            <w:r w:rsidR="00AA0A43">
              <w:t>p</w:t>
            </w:r>
            <w:r>
              <w:t>age</w:t>
            </w:r>
          </w:p>
          <w:p w14:paraId="3B8F6638" w14:textId="322EBB78" w:rsidR="00A82A45" w:rsidRDefault="00A82A45" w:rsidP="00156132">
            <w:pPr>
              <w:pStyle w:val="ListParagraph"/>
              <w:numPr>
                <w:ilvl w:val="0"/>
                <w:numId w:val="11"/>
              </w:numPr>
            </w:pPr>
            <w:r>
              <w:t xml:space="preserve">About </w:t>
            </w:r>
            <w:r w:rsidR="00AA0A43">
              <w:t>p</w:t>
            </w:r>
            <w:r>
              <w:t>age</w:t>
            </w:r>
          </w:p>
          <w:p w14:paraId="1A3062AF" w14:textId="5CFE57CB" w:rsidR="0038750C" w:rsidRDefault="00A82A45" w:rsidP="00A82A45">
            <w:pPr>
              <w:pStyle w:val="ListParagraph"/>
              <w:numPr>
                <w:ilvl w:val="0"/>
                <w:numId w:val="11"/>
              </w:numPr>
            </w:pPr>
            <w:r>
              <w:t>Handoff Packet</w:t>
            </w:r>
          </w:p>
          <w:p w14:paraId="1B0EF4C2" w14:textId="6329732B" w:rsidR="00A82A45" w:rsidRDefault="00A82A45" w:rsidP="00A82A45">
            <w:pPr>
              <w:pStyle w:val="ListParagraph"/>
              <w:numPr>
                <w:ilvl w:val="0"/>
                <w:numId w:val="11"/>
              </w:numPr>
            </w:pPr>
            <w:r>
              <w:t>Production Guide</w:t>
            </w:r>
          </w:p>
          <w:p w14:paraId="5CE106AF" w14:textId="17D1507D" w:rsidR="00962BE6" w:rsidRDefault="00962BE6" w:rsidP="00962BE6">
            <w:pPr>
              <w:ind w:left="0"/>
            </w:pPr>
            <w:r>
              <w:t>Up-to-date client website and URL due</w:t>
            </w:r>
          </w:p>
          <w:p w14:paraId="207B4D44" w14:textId="17278EC7" w:rsidR="00156132" w:rsidRDefault="00AF4B86" w:rsidP="0015613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</w:t>
            </w:r>
            <w:r w:rsidR="00156132">
              <w:rPr>
                <w:b/>
                <w:bCs/>
              </w:rPr>
              <w:t xml:space="preserve"> Build and Delivery</w:t>
            </w:r>
          </w:p>
          <w:p w14:paraId="7E896FE9" w14:textId="4C923801" w:rsidR="001F2A74" w:rsidRPr="00864335" w:rsidRDefault="00AF4B86" w:rsidP="0015613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EA14751" w14:textId="02D3D7EF" w:rsidR="00764918" w:rsidRDefault="00962BE6" w:rsidP="00764918">
            <w:pPr>
              <w:ind w:left="0"/>
            </w:pPr>
            <w:r>
              <w:t>B&amp;D</w:t>
            </w:r>
          </w:p>
          <w:p w14:paraId="360BC266" w14:textId="52921CE5" w:rsidR="00962BE6" w:rsidRDefault="00AA0A43" w:rsidP="00962BE6">
            <w:pPr>
              <w:pStyle w:val="ListParagraph"/>
              <w:numPr>
                <w:ilvl w:val="0"/>
                <w:numId w:val="11"/>
              </w:numPr>
            </w:pPr>
            <w:r>
              <w:t>Learning pages</w:t>
            </w:r>
          </w:p>
          <w:p w14:paraId="163B19F2" w14:textId="20F69114" w:rsidR="00AA0A43" w:rsidRDefault="00AA0A43" w:rsidP="00962BE6">
            <w:pPr>
              <w:pStyle w:val="ListParagraph"/>
              <w:numPr>
                <w:ilvl w:val="0"/>
                <w:numId w:val="11"/>
              </w:numPr>
            </w:pPr>
            <w:r>
              <w:t>Gallery page</w:t>
            </w:r>
          </w:p>
          <w:p w14:paraId="611E28F7" w14:textId="121A32EF" w:rsidR="00AA0A43" w:rsidRDefault="001D309B" w:rsidP="00962BE6">
            <w:pPr>
              <w:pStyle w:val="ListParagraph"/>
              <w:numPr>
                <w:ilvl w:val="0"/>
                <w:numId w:val="11"/>
              </w:numPr>
            </w:pPr>
            <w:r>
              <w:t>Services pages</w:t>
            </w:r>
          </w:p>
          <w:p w14:paraId="07D40C77" w14:textId="77777777" w:rsidR="00156132" w:rsidRDefault="00156132" w:rsidP="0015613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Build and Delivery</w:t>
            </w:r>
          </w:p>
          <w:p w14:paraId="112F0161" w14:textId="6CEEED3F" w:rsidR="001F2A74" w:rsidRPr="005F1F13" w:rsidRDefault="00156132" w:rsidP="00962BE6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754015B4" w14:textId="4EB0871F" w:rsidR="00764918" w:rsidRDefault="001D309B" w:rsidP="001D309B">
                <w:pPr>
                  <w:ind w:left="0"/>
                </w:pPr>
                <w:r>
                  <w:t>B&amp;D</w:t>
                </w:r>
              </w:p>
              <w:p w14:paraId="61313A98" w14:textId="6D595AA7" w:rsidR="001D309B" w:rsidRDefault="001D309B" w:rsidP="001D309B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Events pages</w:t>
                </w:r>
              </w:p>
              <w:p w14:paraId="123A7A44" w14:textId="06F2E306" w:rsidR="001D309B" w:rsidRDefault="001D309B" w:rsidP="001D309B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Products pages</w:t>
                </w:r>
              </w:p>
              <w:p w14:paraId="5911E1C5" w14:textId="1E12EA10" w:rsidR="00EE6D04" w:rsidRDefault="00EE6D04" w:rsidP="00EE6D04">
                <w:pPr>
                  <w:ind w:left="0"/>
                </w:pPr>
                <w:r>
                  <w:t>Up-to-date website and URL due</w:t>
                </w:r>
              </w:p>
              <w:p w14:paraId="03A5E787" w14:textId="77777777" w:rsidR="00156132" w:rsidRDefault="00156132" w:rsidP="00156132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Build and Delivery</w:t>
                </w:r>
              </w:p>
              <w:p w14:paraId="4ACB77D0" w14:textId="0EAFD241" w:rsidR="001F2A74" w:rsidRPr="005F1F13" w:rsidRDefault="00156132" w:rsidP="00156132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EF2B5E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C59C2" w14:textId="77777777" w:rsidR="00EF2B5E" w:rsidRDefault="00EF2B5E" w:rsidP="005F1F13">
      <w:r>
        <w:separator/>
      </w:r>
    </w:p>
  </w:endnote>
  <w:endnote w:type="continuationSeparator" w:id="0">
    <w:p w14:paraId="14A6BBAC" w14:textId="77777777" w:rsidR="00EF2B5E" w:rsidRDefault="00EF2B5E" w:rsidP="005F1F13">
      <w:r>
        <w:continuationSeparator/>
      </w:r>
    </w:p>
  </w:endnote>
  <w:endnote w:type="continuationNotice" w:id="1">
    <w:p w14:paraId="04D9B75C" w14:textId="77777777" w:rsidR="00EF2B5E" w:rsidRDefault="00EF2B5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5703" w14:textId="77777777" w:rsidR="00EF2B5E" w:rsidRDefault="00EF2B5E" w:rsidP="005F1F13">
      <w:r>
        <w:separator/>
      </w:r>
    </w:p>
  </w:footnote>
  <w:footnote w:type="continuationSeparator" w:id="0">
    <w:p w14:paraId="40FB40CC" w14:textId="77777777" w:rsidR="00EF2B5E" w:rsidRDefault="00EF2B5E" w:rsidP="005F1F13">
      <w:r>
        <w:continuationSeparator/>
      </w:r>
    </w:p>
  </w:footnote>
  <w:footnote w:type="continuationNotice" w:id="1">
    <w:p w14:paraId="2DC90D30" w14:textId="77777777" w:rsidR="00EF2B5E" w:rsidRDefault="00EF2B5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064EEF"/>
    <w:multiLevelType w:val="hybridMultilevel"/>
    <w:tmpl w:val="D55A75DE"/>
    <w:lvl w:ilvl="0" w:tplc="9B824D8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1"/>
  </w:num>
  <w:num w:numId="12" w16cid:durableId="936475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4050"/>
    <w:rsid w:val="00025D7F"/>
    <w:rsid w:val="000333C9"/>
    <w:rsid w:val="00033A00"/>
    <w:rsid w:val="00040C30"/>
    <w:rsid w:val="00041278"/>
    <w:rsid w:val="00042854"/>
    <w:rsid w:val="00044082"/>
    <w:rsid w:val="0005589B"/>
    <w:rsid w:val="00056363"/>
    <w:rsid w:val="00056EDE"/>
    <w:rsid w:val="00076078"/>
    <w:rsid w:val="00081AF3"/>
    <w:rsid w:val="00082BEC"/>
    <w:rsid w:val="00086F20"/>
    <w:rsid w:val="0009009B"/>
    <w:rsid w:val="00092CC1"/>
    <w:rsid w:val="000A311B"/>
    <w:rsid w:val="000A7999"/>
    <w:rsid w:val="000B2687"/>
    <w:rsid w:val="000B3D25"/>
    <w:rsid w:val="000C4E81"/>
    <w:rsid w:val="000C5A25"/>
    <w:rsid w:val="000D3D7E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6132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B05CC"/>
    <w:rsid w:val="001C7EC2"/>
    <w:rsid w:val="001D309B"/>
    <w:rsid w:val="001E6112"/>
    <w:rsid w:val="001F0001"/>
    <w:rsid w:val="001F18C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83F60"/>
    <w:rsid w:val="0029163A"/>
    <w:rsid w:val="002A045A"/>
    <w:rsid w:val="002A74AA"/>
    <w:rsid w:val="002A7D8C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8750C"/>
    <w:rsid w:val="00391135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C5B31"/>
    <w:rsid w:val="004D1D35"/>
    <w:rsid w:val="004D22C4"/>
    <w:rsid w:val="004E607A"/>
    <w:rsid w:val="004F2ADE"/>
    <w:rsid w:val="004F7C40"/>
    <w:rsid w:val="0050313B"/>
    <w:rsid w:val="00503DAD"/>
    <w:rsid w:val="0050747B"/>
    <w:rsid w:val="0051351E"/>
    <w:rsid w:val="00514EB5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863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B057D"/>
    <w:rsid w:val="006B4A4A"/>
    <w:rsid w:val="006C38BA"/>
    <w:rsid w:val="006D412E"/>
    <w:rsid w:val="006E0FEA"/>
    <w:rsid w:val="006E2F70"/>
    <w:rsid w:val="006F5FBB"/>
    <w:rsid w:val="00700308"/>
    <w:rsid w:val="0070048D"/>
    <w:rsid w:val="00703861"/>
    <w:rsid w:val="00712D00"/>
    <w:rsid w:val="00716E01"/>
    <w:rsid w:val="00743AA5"/>
    <w:rsid w:val="00756657"/>
    <w:rsid w:val="007630DE"/>
    <w:rsid w:val="00764918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9022C0"/>
    <w:rsid w:val="00906F80"/>
    <w:rsid w:val="0091145C"/>
    <w:rsid w:val="00916BC4"/>
    <w:rsid w:val="00925561"/>
    <w:rsid w:val="00926C20"/>
    <w:rsid w:val="0093316C"/>
    <w:rsid w:val="009406EB"/>
    <w:rsid w:val="00946B9A"/>
    <w:rsid w:val="00946E42"/>
    <w:rsid w:val="0095436E"/>
    <w:rsid w:val="00962BE6"/>
    <w:rsid w:val="00971072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82A45"/>
    <w:rsid w:val="00AA0A43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E577A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1A0F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2B5E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804C06BC24681849978EAAC79C0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404E-69AC-8844-A3BE-EDFAC89F2444}"/>
      </w:docPartPr>
      <w:docPartBody>
        <w:p w:rsidR="00425D7A" w:rsidRDefault="00000000">
          <w:pPr>
            <w:pStyle w:val="804C06BC24681849978EAAC79C0A71A4"/>
          </w:pPr>
          <w:r w:rsidRPr="0055291C">
            <w:t>Math</w:t>
          </w:r>
        </w:p>
      </w:docPartBody>
    </w:docPart>
    <w:docPart>
      <w:docPartPr>
        <w:name w:val="645A4601F86CCC4C9E024134DE89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F78-DDD2-F742-8770-D4C568F25669}"/>
      </w:docPartPr>
      <w:docPartBody>
        <w:p w:rsidR="00425D7A" w:rsidRDefault="00000000">
          <w:pPr>
            <w:pStyle w:val="645A4601F86CCC4C9E024134DE89477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4B810F59081AFF42B32AB35B9294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BC8D-58A9-6B44-8D1F-B3216AF04D36}"/>
      </w:docPartPr>
      <w:docPartBody>
        <w:p w:rsidR="00425D7A" w:rsidRDefault="00000000">
          <w:pPr>
            <w:pStyle w:val="4B810F59081AFF42B32AB35B92943F99"/>
          </w:pPr>
          <w:r w:rsidRPr="0055291C">
            <w:t>History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50BA29C148BE14A9E813BB62A4E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DED1-EABF-844C-BD8A-8D0861941967}"/>
      </w:docPartPr>
      <w:docPartBody>
        <w:p w:rsidR="00425D7A" w:rsidRDefault="00E00B75" w:rsidP="00E00B75">
          <w:pPr>
            <w:pStyle w:val="D50BA29C148BE14A9E813BB62A4E37A3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425D7A"/>
    <w:rsid w:val="00501D04"/>
    <w:rsid w:val="005B112C"/>
    <w:rsid w:val="007E35F4"/>
    <w:rsid w:val="00CB741B"/>
    <w:rsid w:val="00E00B75"/>
    <w:rsid w:val="00ED7A0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804C06BC24681849978EAAC79C0A71A4">
    <w:name w:val="804C06BC24681849978EAAC79C0A71A4"/>
  </w:style>
  <w:style w:type="paragraph" w:customStyle="1" w:styleId="645A4601F86CCC4C9E024134DE89477B">
    <w:name w:val="645A4601F86CCC4C9E024134DE89477B"/>
  </w:style>
  <w:style w:type="paragraph" w:customStyle="1" w:styleId="487DF61DA6A40F4AB871F423D254B57B">
    <w:name w:val="487DF61DA6A40F4AB871F423D254B57B"/>
  </w:style>
  <w:style w:type="paragraph" w:customStyle="1" w:styleId="4B810F59081AFF42B32AB35B92943F99">
    <w:name w:val="4B810F59081AFF42B32AB35B92943F99"/>
  </w:style>
  <w:style w:type="paragraph" w:customStyle="1" w:styleId="708BD8A811BF36458E3A21DAA216D3C7">
    <w:name w:val="708BD8A811BF36458E3A21DAA216D3C7"/>
    <w:rsid w:val="00E00B75"/>
  </w:style>
  <w:style w:type="paragraph" w:customStyle="1" w:styleId="D50BA29C148BE14A9E813BB62A4E37A3">
    <w:name w:val="D50BA29C148BE14A9E813BB62A4E37A3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{FA9745EA-64EB-374D-B0A0-BCE082ADF524}tf04019158_win32.dotx</Template>
  <TotalTime>0</TotalTime>
  <Pages>2</Pages>
  <Words>272</Words>
  <Characters>1391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2024-04-09T15:29:00Z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